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07570A" w14:textId="77777777" w:rsidR="00D44DE9" w:rsidRPr="00AD77E9" w:rsidRDefault="007F1C5D" w:rsidP="00FD3349">
      <w:pPr>
        <w:rPr>
          <w:lang w:val="cy-GB"/>
        </w:rPr>
      </w:pPr>
      <w:r w:rsidRPr="00AD77E9">
        <w:rPr>
          <w:noProof/>
          <w:lang w:eastAsia="en-GB"/>
        </w:rPr>
        <w:drawing>
          <wp:anchor distT="0" distB="0" distL="114300" distR="114300" simplePos="0" relativeHeight="251652096" behindDoc="1" locked="0" layoutInCell="1" allowOverlap="1" wp14:anchorId="63871716" wp14:editId="508D81CE">
            <wp:simplePos x="0" y="0"/>
            <wp:positionH relativeFrom="column">
              <wp:posOffset>-729615</wp:posOffset>
            </wp:positionH>
            <wp:positionV relativeFrom="paragraph">
              <wp:posOffset>8890</wp:posOffset>
            </wp:positionV>
            <wp:extent cx="4168775" cy="977900"/>
            <wp:effectExtent l="19050" t="0" r="3175" b="0"/>
            <wp:wrapNone/>
            <wp:docPr id="46"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8" cstate="print"/>
                    <a:srcRect/>
                    <a:stretch>
                      <a:fillRect/>
                    </a:stretch>
                  </pic:blipFill>
                  <pic:spPr bwMode="auto">
                    <a:xfrm>
                      <a:off x="0" y="0"/>
                      <a:ext cx="4168775" cy="977900"/>
                    </a:xfrm>
                    <a:prstGeom prst="rect">
                      <a:avLst/>
                    </a:prstGeom>
                    <a:noFill/>
                    <a:ln w="9525">
                      <a:noFill/>
                      <a:miter lim="800000"/>
                      <a:headEnd/>
                      <a:tailEnd/>
                    </a:ln>
                  </pic:spPr>
                </pic:pic>
              </a:graphicData>
            </a:graphic>
          </wp:anchor>
        </w:drawing>
      </w:r>
      <w:r w:rsidR="00D62E8F" w:rsidRPr="00AD77E9">
        <w:rPr>
          <w:noProof/>
          <w:lang w:eastAsia="en-GB"/>
        </w:rPr>
        <mc:AlternateContent>
          <mc:Choice Requires="wpg">
            <w:drawing>
              <wp:anchor distT="0" distB="0" distL="114300" distR="114300" simplePos="0" relativeHeight="251659264" behindDoc="0" locked="0" layoutInCell="0" allowOverlap="1" wp14:anchorId="5FB99B5E" wp14:editId="6E8A55B0">
                <wp:simplePos x="0" y="0"/>
                <wp:positionH relativeFrom="page">
                  <wp:align>right</wp:align>
                </wp:positionH>
                <wp:positionV relativeFrom="page">
                  <wp:posOffset>133350</wp:posOffset>
                </wp:positionV>
                <wp:extent cx="4225290" cy="2886075"/>
                <wp:effectExtent l="0" t="0" r="3810" b="9525"/>
                <wp:wrapNone/>
                <wp:docPr id="33"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25290" cy="2886075"/>
                          <a:chOff x="4136" y="15"/>
                          <a:chExt cx="6654" cy="4545"/>
                        </a:xfrm>
                      </wpg:grpSpPr>
                      <wps:wsp>
                        <wps:cNvPr id="34" name="AutoShape 15"/>
                        <wps:cNvCnPr>
                          <a:cxnSpLocks noChangeShapeType="1"/>
                        </wps:cNvCnPr>
                        <wps:spPr bwMode="auto">
                          <a:xfrm>
                            <a:off x="4136" y="15"/>
                            <a:ext cx="3058" cy="3855"/>
                          </a:xfrm>
                          <a:prstGeom prst="straightConnector1">
                            <a:avLst/>
                          </a:prstGeom>
                          <a:noFill/>
                          <a:ln w="9525">
                            <a:solidFill>
                              <a:srgbClr val="A7BFDE"/>
                            </a:solidFill>
                            <a:round/>
                            <a:headEnd/>
                            <a:tailEnd/>
                          </a:ln>
                          <a:extLst>
                            <a:ext uri="{909E8E84-426E-40DD-AFC4-6F175D3DCCD1}">
                              <a14:hiddenFill xmlns:a14="http://schemas.microsoft.com/office/drawing/2010/main">
                                <a:noFill/>
                              </a14:hiddenFill>
                            </a:ext>
                          </a:extLst>
                        </wps:spPr>
                        <wps:bodyPr/>
                      </wps:wsp>
                      <wps:wsp>
                        <wps:cNvPr id="35" name="Oval 16"/>
                        <wps:cNvSpPr>
                          <a:spLocks noChangeArrowheads="1"/>
                        </wps:cNvSpPr>
                        <wps:spPr bwMode="auto">
                          <a:xfrm>
                            <a:off x="6674" y="444"/>
                            <a:ext cx="4116" cy="4116"/>
                          </a:xfrm>
                          <a:prstGeom prst="ellipse">
                            <a:avLst/>
                          </a:prstGeom>
                          <a:solidFill>
                            <a:srgbClr val="A7BF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 name="Oval 17"/>
                        <wps:cNvSpPr>
                          <a:spLocks noChangeArrowheads="1"/>
                        </wps:cNvSpPr>
                        <wps:spPr bwMode="auto">
                          <a:xfrm>
                            <a:off x="6773" y="1058"/>
                            <a:ext cx="3367" cy="3367"/>
                          </a:xfrm>
                          <a:prstGeom prst="ellipse">
                            <a:avLst/>
                          </a:prstGeom>
                          <a:solidFill>
                            <a:srgbClr val="D3DFE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 name="Oval 18"/>
                        <wps:cNvSpPr>
                          <a:spLocks noChangeArrowheads="1"/>
                        </wps:cNvSpPr>
                        <wps:spPr bwMode="auto">
                          <a:xfrm>
                            <a:off x="6856" y="1709"/>
                            <a:ext cx="2553" cy="2553"/>
                          </a:xfrm>
                          <a:prstGeom prst="ellipse">
                            <a:avLst/>
                          </a:prstGeom>
                          <a:solidFill>
                            <a:srgbClr val="7BA0C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w:pict>
              <v:group w14:anchorId="2AAAB50A" id="Group 14" o:spid="_x0000_s1026" style="position:absolute;margin-left:281.5pt;margin-top:10.5pt;width:332.7pt;height:227.25pt;z-index:251659264;mso-position-horizontal:right;mso-position-horizontal-relative:page;mso-position-vertical-relative:page" coordorigin="4136,15" coordsize="6654,45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" o:allowincell="f">
                <v:shapetype id="_x0000_t32" coordsize="21600,21600" o:spt="32" o:oned="t" path="m,l21600,21600e" filled="f">
                  <v:path arrowok="t" fillok="f" o:connecttype="none"/>
                  <o:lock v:ext="edit" shapetype="t"/>
                </v:shapetype>
                <v:shape id="AutoShape 15" o:spid="_x0000_s1027" type="#_x0000_t32" style="position:absolute;left:4136;top:15;width:3058;height:385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" strokecolor="#a7bfde"/>
                <v:oval id="Oval 16" o:spid="_x0000_s1028" style="position:absolute;left:6674;top:444;width:4116;height:41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" fillcolor="#a7bfde" stroked="f"/>
                <v:oval id="Oval 17" o:spid="_x0000_s1029" style="position:absolute;left:6773;top:1058;width:3367;height:3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" fillcolor="#d3dfee" stroked="f"/>
                <v:oval id="Oval 18" o:spid="_x0000_s1030" style="position:absolute;left:6856;top:1709;width:2553;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" fillcolor="#7ba0cd" stroked="f"/>
                <w10:wrap anchorx="page" anchory="page"/>
              </v:group>
            </w:pict>
          </mc:Fallback>
        </mc:AlternateContent>
      </w:r>
      <w:r w:rsidR="001B5228" w:rsidRPr="00AD77E9">
        <w:rPr>
          <w:noProof/>
          <w:lang w:eastAsia="en-GB"/>
        </w:rPr>
        <mc:AlternateContent>
          <mc:Choice Requires="wpg">
            <w:drawing>
              <wp:anchor distT="0" distB="0" distL="114300" distR="114300" simplePos="0" relativeHeight="251650048" behindDoc="0" locked="0" layoutInCell="1" allowOverlap="1" wp14:anchorId="4C063A65" wp14:editId="25FB1F77">
                <wp:simplePos x="0" y="0"/>
                <wp:positionH relativeFrom="page">
                  <wp:align>right</wp:align>
                </wp:positionH>
                <wp:positionV relativeFrom="page">
                  <wp:align>bottom</wp:align>
                </wp:positionV>
                <wp:extent cx="3417570" cy="10686415"/>
                <wp:effectExtent l="0" t="0" r="0" b="0"/>
                <wp:wrapNone/>
                <wp:docPr id="40"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17570" cy="10686415"/>
                          <a:chOff x="5531" y="1258"/>
                          <a:chExt cx="5291" cy="13813"/>
                        </a:xfrm>
                      </wpg:grpSpPr>
                      <wps:wsp>
                        <wps:cNvPr id="41" name="AutoShape 9"/>
                        <wps:cNvCnPr>
                          <a:cxnSpLocks noChangeShapeType="1"/>
                        </wps:cNvCnPr>
                        <wps:spPr bwMode="auto">
                          <a:xfrm flipH="1">
                            <a:off x="6519" y="1258"/>
                            <a:ext cx="4303" cy="10040"/>
                          </a:xfrm>
                          <a:prstGeom prst="straightConnector1">
                            <a:avLst/>
                          </a:prstGeom>
                          <a:noFill/>
                          <a:ln w="9525">
                            <a:solidFill>
                              <a:srgbClr val="A7BFDE"/>
                            </a:solidFill>
                            <a:round/>
                            <a:headEnd/>
                            <a:tailEnd/>
                          </a:ln>
                          <a:extLst>
                            <a:ext uri="{909E8E84-426E-40DD-AFC4-6F175D3DCCD1}">
                              <a14:hiddenFill xmlns:a14="http://schemas.microsoft.com/office/drawing/2010/main">
                                <a:noFill/>
                              </a14:hiddenFill>
                            </a:ext>
                          </a:extLst>
                        </wps:spPr>
                        <wps:bodyPr/>
                      </wps:wsp>
                      <wpg:grpSp>
                        <wpg:cNvPr id="42" name="Group 10"/>
                        <wpg:cNvGrpSpPr>
                          <a:grpSpLocks/>
                        </wpg:cNvGrpSpPr>
                        <wpg:grpSpPr bwMode="auto">
                          <a:xfrm>
                            <a:off x="5531" y="9226"/>
                            <a:ext cx="5291" cy="5845"/>
                            <a:chOff x="5531" y="9226"/>
                            <a:chExt cx="5291" cy="5845"/>
                          </a:xfrm>
                        </wpg:grpSpPr>
                        <wps:wsp>
                          <wps:cNvPr id="43" name="Freeform 11"/>
                          <wps:cNvSpPr>
                            <a:spLocks/>
                          </wps:cNvSpPr>
                          <wps:spPr bwMode="auto">
                            <a:xfrm>
                              <a:off x="5531" y="9226"/>
                              <a:ext cx="5291" cy="5845"/>
                            </a:xfrm>
                            <a:custGeom>
                              <a:avLst/>
                              <a:gdLst>
                                <a:gd name="T0" fmla="*/ 6418 w 6418"/>
                                <a:gd name="T1" fmla="*/ 1185 h 6670"/>
                                <a:gd name="T2" fmla="*/ 6418 w 6418"/>
                                <a:gd name="T3" fmla="*/ 6670 h 6670"/>
                                <a:gd name="T4" fmla="*/ 1809 w 6418"/>
                                <a:gd name="T5" fmla="*/ 6669 h 6670"/>
                                <a:gd name="T6" fmla="*/ 1407 w 6418"/>
                                <a:gd name="T7" fmla="*/ 1987 h 6670"/>
                                <a:gd name="T8" fmla="*/ 6418 w 6418"/>
                                <a:gd name="T9" fmla="*/ 1185 h 6670"/>
                              </a:gdLst>
                              <a:ahLst/>
                              <a:cxnLst>
                                <a:cxn ang="0">
                                  <a:pos x="T0" y="T1"/>
                                </a:cxn>
                                <a:cxn ang="0">
                                  <a:pos x="T2" y="T3"/>
                                </a:cxn>
                                <a:cxn ang="0">
                                  <a:pos x="T4" y="T5"/>
                                </a:cxn>
                                <a:cxn ang="0">
                                  <a:pos x="T6" y="T7"/>
                                </a:cxn>
                                <a:cxn ang="0">
                                  <a:pos x="T8" y="T9"/>
                                </a:cxn>
                              </a:cxnLst>
                              <a:rect l="0" t="0" r="r" b="b"/>
                              <a:pathLst>
                                <a:path w="6418" h="6670">
                                  <a:moveTo>
                                    <a:pt x="6418" y="1185"/>
                                  </a:moveTo>
                                  <a:lnTo>
                                    <a:pt x="6418" y="6670"/>
                                  </a:lnTo>
                                  <a:lnTo>
                                    <a:pt x="1809" y="6669"/>
                                  </a:lnTo>
                                  <a:cubicBezTo>
                                    <a:pt x="974" y="5889"/>
                                    <a:pt x="0" y="3958"/>
                                    <a:pt x="1407" y="1987"/>
                                  </a:cubicBezTo>
                                  <a:cubicBezTo>
                                    <a:pt x="2830" y="0"/>
                                    <a:pt x="5591" y="411"/>
                                    <a:pt x="6418" y="1185"/>
                                  </a:cubicBezTo>
                                  <a:close/>
                                </a:path>
                              </a:pathLst>
                            </a:custGeom>
                            <a:solidFill>
                              <a:srgbClr val="A7BF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 name="Oval 12"/>
                          <wps:cNvSpPr>
                            <a:spLocks noChangeArrowheads="1"/>
                          </wps:cNvSpPr>
                          <wps:spPr bwMode="auto">
                            <a:xfrm rot="5327714" flipV="1">
                              <a:off x="6117" y="10212"/>
                              <a:ext cx="4526" cy="4258"/>
                            </a:xfrm>
                            <a:prstGeom prst="ellipse">
                              <a:avLst/>
                            </a:prstGeom>
                            <a:solidFill>
                              <a:srgbClr val="D3DFEE"/>
                            </a:solidFill>
                            <a:ln>
                              <a:noFill/>
                            </a:ln>
                            <a:extLst>
                              <a:ext uri="{91240B29-F687-4F45-9708-019B960494DF}">
                                <a14:hiddenLine xmlns:a14="http://schemas.microsoft.com/office/drawing/2010/main" w="9525">
                                  <a:solidFill>
                                    <a:srgbClr val="A7BFDE"/>
                                  </a:solidFill>
                                  <a:round/>
                                  <a:headEnd/>
                                  <a:tailEnd/>
                                </a14:hiddenLine>
                              </a:ext>
                            </a:extLst>
                          </wps:spPr>
                          <wps:bodyPr rot="0" vert="horz" wrap="square" lIns="91440" tIns="45720" rIns="91440" bIns="45720" anchor="t" anchorCtr="0" upright="1">
                            <a:noAutofit/>
                          </wps:bodyPr>
                        </wps:wsp>
                        <wps:wsp>
                          <wps:cNvPr id="49" name="Oval 13"/>
                          <wps:cNvSpPr>
                            <a:spLocks noChangeArrowheads="1"/>
                          </wps:cNvSpPr>
                          <wps:spPr bwMode="auto">
                            <a:xfrm rot="5327714" flipV="1">
                              <a:off x="6217" y="10481"/>
                              <a:ext cx="3424" cy="3221"/>
                            </a:xfrm>
                            <a:prstGeom prst="ellipse">
                              <a:avLst/>
                            </a:prstGeom>
                            <a:solidFill>
                              <a:srgbClr val="7BA0CD"/>
                            </a:solidFill>
                            <a:ln>
                              <a:noFill/>
                            </a:ln>
                            <a:extLst>
                              <a:ext uri="{91240B29-F687-4F45-9708-019B960494DF}">
                                <a14:hiddenLine xmlns:a14="http://schemas.microsoft.com/office/drawing/2010/main" w="9525">
                                  <a:solidFill>
                                    <a:srgbClr val="A7BFDE"/>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w:pict>
              <v:group w14:anchorId="55807818" id="Group 8" o:spid="_x0000_s1026" style="position:absolute;margin-left:217.9pt;margin-top:0;width:269.1pt;height:841.45pt;z-index:251650048;mso-position-horizontal:right;mso-position-horizontal-relative:page;mso-position-vertical:bottom;mso-position-vertical-relative:page" coordorigin="5531,1258" coordsize="5291,138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">
                <v:shape id="AutoShape 9" o:spid="_x0000_s1027" type="#_x0000_t32" style="position:absolute;left:6519;top:1258;width:4303;height:1004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" strokecolor="#a7bfde"/>
                <v:group id="Group 10" o:spid="_x0000_s1028" style="position:absolute;left:5531;top:9226;width:5291;height:5845" coordorigin="5531,9226" coordsize="5291,5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">
                  <v:shape id="Freeform 11" o:spid="_x0000_s1029" style="position:absolute;left:5531;top:9226;width:5291;height:5845;visibility:visible;mso-wrap-style:square;v-text-anchor:top" coordsize="6418,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" path="m6418,1185r,5485l1809,6669c974,5889,,3958,1407,1987,2830,,5591,411,6418,1185xe" fillcolor="#a7bfde" stroked="f">
                    <v:path arrowok="t" o:connecttype="custom" o:connectlocs="5291,1038;5291,5845;1491,5844;1160,1741;5291,1038" o:connectangles="0,0,0,0,0"/>
                  </v:shape>
                  <v:oval id="Oval 12" o:spid="_x0000_s1030" style="position:absolute;left:6117;top:10212;width:4526;height:4258;rotation:-5819284fd;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" fillcolor="#d3dfee" stroked="f" strokecolor="#a7bfde"/>
                  <v:oval id="Oval 13" o:spid="_x0000_s1031" style="position:absolute;left:6217;top:10481;width:3424;height:3221;rotation:-5819284fd;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" fillcolor="#7ba0cd" stroked="f" strokecolor="#a7bfde"/>
                </v:group>
                <w10:wrap anchorx="page" anchory="page"/>
              </v:group>
            </w:pict>
          </mc:Fallback>
        </mc:AlternateContent>
      </w:r>
    </w:p>
    <w:p w14:paraId="38A2F718" w14:textId="77777777" w:rsidR="00D44DE9" w:rsidRPr="00AD77E9" w:rsidRDefault="00D44DE9" w:rsidP="00FD3349">
      <w:pPr>
        <w:rPr>
          <w:lang w:val="cy-GB"/>
        </w:rPr>
      </w:pPr>
    </w:p>
    <w:p w14:paraId="5EEE331A" w14:textId="77777777" w:rsidR="00D44DE9" w:rsidRPr="00AD77E9" w:rsidRDefault="00D44DE9" w:rsidP="00FD3349">
      <w:pPr>
        <w:rPr>
          <w:lang w:val="cy-GB"/>
        </w:rPr>
      </w:pPr>
    </w:p>
    <w:p w14:paraId="732B4F0C" w14:textId="77777777" w:rsidR="00D44DE9" w:rsidRPr="00AD77E9" w:rsidRDefault="00D44DE9" w:rsidP="00FD3349">
      <w:pPr>
        <w:rPr>
          <w:lang w:val="cy-GB"/>
        </w:rPr>
      </w:pPr>
    </w:p>
    <w:p w14:paraId="5F84810F" w14:textId="77777777" w:rsidR="00D44DE9" w:rsidRPr="00AD77E9" w:rsidRDefault="001B5228" w:rsidP="00FD3349">
      <w:pPr>
        <w:rPr>
          <w:lang w:val="cy-GB"/>
        </w:rPr>
      </w:pPr>
      <w:r w:rsidRPr="00AD77E9">
        <w:rPr>
          <w:noProof/>
          <w:lang w:eastAsia="en-GB"/>
        </w:rPr>
        <mc:AlternateContent>
          <mc:Choice Requires="wps">
            <w:drawing>
              <wp:anchor distT="0" distB="0" distL="114300" distR="114300" simplePos="0" relativeHeight="251653120" behindDoc="0" locked="0" layoutInCell="1" allowOverlap="1" wp14:anchorId="2DF2EBDA" wp14:editId="5B4ED8F2">
                <wp:simplePos x="0" y="0"/>
                <wp:positionH relativeFrom="column">
                  <wp:posOffset>-64135</wp:posOffset>
                </wp:positionH>
                <wp:positionV relativeFrom="paragraph">
                  <wp:posOffset>18415</wp:posOffset>
                </wp:positionV>
                <wp:extent cx="3274695" cy="417195"/>
                <wp:effectExtent l="0" t="0" r="0" b="0"/>
                <wp:wrapSquare wrapText="bothSides"/>
                <wp:docPr id="3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74695" cy="4171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1535500" w14:textId="01306CCB" w:rsidR="00A604ED" w:rsidRPr="008176C7" w:rsidRDefault="00A604ED" w:rsidP="00FD3349">
                            <w:pPr>
                              <w:rPr>
                                <w:b/>
                                <w:color w:val="365F91" w:themeColor="accent1" w:themeShade="BF"/>
                                <w:sz w:val="28"/>
                                <w:szCs w:val="28"/>
                              </w:rPr>
                            </w:pPr>
                            <w:r>
                              <w:rPr>
                                <w:b/>
                                <w:color w:val="365F91" w:themeColor="accent1" w:themeShade="BF"/>
                                <w:sz w:val="28"/>
                                <w:szCs w:val="28"/>
                              </w:rPr>
                              <w:t>RHAGLEN CAMDDEFNYDDIO SYLWEDDAU</w: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DF2EBDA" id="_x0000_t202" coordsize="21600,21600" o:spt="202" path="m,l,21600r21600,l21600,xe">
                <v:stroke joinstyle="miter"/>
                <v:path gradientshapeok="t" o:connecttype="rect"/>
              </v:shapetype>
              <v:shape id="Text Box 19" o:spid="_x0000_s1026" type="#_x0000_t202" style="position:absolute;margin-left:-5.05pt;margin-top:1.45pt;width:257.85pt;height:32.85pt;z-index:25165312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" stroked="f">
                <v:textbox style="mso-fit-shape-to-text:t">
                  <w:txbxContent>
                    <w:p w14:paraId="11535500" w14:textId="01306CCB" w:rsidR="00A604ED" w:rsidRPr="008176C7" w:rsidRDefault="00A604ED" w:rsidP="00FD3349">
                      <w:pPr>
                        <w:rPr>
                          <w:b/>
                          <w:color w:val="365F91" w:themeColor="accent1" w:themeShade="BF"/>
                          <w:sz w:val="28"/>
                          <w:szCs w:val="28"/>
                        </w:rPr>
                      </w:pPr>
                      <w:r>
                        <w:rPr>
                          <w:b/>
                          <w:color w:val="365F91" w:themeColor="accent1" w:themeShade="BF"/>
                          <w:sz w:val="28"/>
                          <w:szCs w:val="28"/>
                        </w:rPr>
                        <w:t>RHAGLEN CAMDDEFNYDDIO SYLWEDDAU</w:t>
                      </w:r>
                    </w:p>
                  </w:txbxContent>
                </v:textbox>
                <w10:wrap type="square"/>
              </v:shape>
            </w:pict>
          </mc:Fallback>
        </mc:AlternateContent>
      </w:r>
    </w:p>
    <w:p w14:paraId="79580678" w14:textId="77777777" w:rsidR="00D44DE9" w:rsidRPr="00AD77E9" w:rsidRDefault="00610412" w:rsidP="00FD3349">
      <w:pPr>
        <w:rPr>
          <w:lang w:val="cy-GB"/>
        </w:rPr>
      </w:pPr>
      <w:r w:rsidRPr="00AD77E9">
        <w:rPr>
          <w:lang w:val="cy-GB"/>
        </w:rPr>
        <w:t xml:space="preserve">          </w:t>
      </w:r>
    </w:p>
    <w:p w14:paraId="40FD2A9F" w14:textId="77777777" w:rsidR="00D44DE9" w:rsidRPr="00AD77E9" w:rsidRDefault="00D44DE9" w:rsidP="00FD3349">
      <w:pPr>
        <w:rPr>
          <w:lang w:val="cy-GB"/>
        </w:rPr>
      </w:pPr>
    </w:p>
    <w:p w14:paraId="4B58E782" w14:textId="77777777" w:rsidR="00D44DE9" w:rsidRPr="00AD77E9" w:rsidRDefault="00FD3349" w:rsidP="00FD3349">
      <w:pPr>
        <w:rPr>
          <w:lang w:val="cy-GB"/>
        </w:rPr>
      </w:pPr>
      <w:r w:rsidRPr="00AD77E9">
        <w:rPr>
          <w:noProof/>
          <w:lang w:eastAsia="en-GB"/>
        </w:rPr>
        <mc:AlternateContent>
          <mc:Choice Requires="wps">
            <w:drawing>
              <wp:anchor distT="0" distB="0" distL="114300" distR="114300" simplePos="0" relativeHeight="251655168" behindDoc="0" locked="0" layoutInCell="1" allowOverlap="1" wp14:anchorId="7AE59214" wp14:editId="5422051F">
                <wp:simplePos x="0" y="0"/>
                <wp:positionH relativeFrom="column">
                  <wp:posOffset>-643890</wp:posOffset>
                </wp:positionH>
                <wp:positionV relativeFrom="paragraph">
                  <wp:posOffset>300277</wp:posOffset>
                </wp:positionV>
                <wp:extent cx="5634990" cy="3680460"/>
                <wp:effectExtent l="0" t="0" r="0" b="0"/>
                <wp:wrapNone/>
                <wp:docPr id="38"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4990" cy="36804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E4B05B" w14:textId="59A37E29" w:rsidR="00A604ED" w:rsidRPr="00283233" w:rsidRDefault="00A604ED" w:rsidP="00FD3349">
                            <w:pPr>
                              <w:rPr>
                                <w:rStyle w:val="BookTitle"/>
                                <w:lang w:val="cy-GB"/>
                              </w:rPr>
                            </w:pPr>
                            <w:r>
                              <w:rPr>
                                <w:rStyle w:val="BookTitle"/>
                                <w:lang w:val="cy-GB"/>
                              </w:rPr>
                              <w:t>Bas Data Lleihau Niwed Cymru</w:t>
                            </w:r>
                            <w:r w:rsidRPr="00283233">
                              <w:rPr>
                                <w:rStyle w:val="BookTitle"/>
                                <w:lang w:val="cy-GB"/>
                              </w:rPr>
                              <w:t xml:space="preserve">: </w:t>
                            </w:r>
                            <w:r>
                              <w:rPr>
                                <w:rStyle w:val="BookTitle"/>
                                <w:lang w:val="cy-GB"/>
                              </w:rPr>
                              <w:t xml:space="preserve">Atal a chanfod </w:t>
                            </w:r>
                            <w:r w:rsidRPr="00283233">
                              <w:rPr>
                                <w:rStyle w:val="BookTitle"/>
                                <w:lang w:val="cy-GB"/>
                              </w:rPr>
                              <w:t>afiechyd</w:t>
                            </w:r>
                            <w:r>
                              <w:rPr>
                                <w:rStyle w:val="BookTitle"/>
                                <w:lang w:val="cy-GB"/>
                              </w:rPr>
                              <w:t>on</w:t>
                            </w:r>
                            <w:r w:rsidRPr="00283233">
                              <w:rPr>
                                <w:rStyle w:val="BookTitle"/>
                                <w:lang w:val="cy-GB"/>
                              </w:rPr>
                              <w:t xml:space="preserve"> heintus </w:t>
                            </w:r>
                            <w:r>
                              <w:rPr>
                                <w:rStyle w:val="BookTitle"/>
                                <w:lang w:val="cy-GB"/>
                              </w:rPr>
                              <w:t>ymhlith pobl sy’n defnyddio</w:t>
                            </w:r>
                            <w:r w:rsidRPr="00283233">
                              <w:rPr>
                                <w:rStyle w:val="BookTitle"/>
                                <w:lang w:val="cy-GB"/>
                              </w:rPr>
                              <w:t xml:space="preserve"> </w:t>
                            </w:r>
                            <w:r>
                              <w:rPr>
                                <w:rStyle w:val="BookTitle"/>
                                <w:lang w:val="cy-GB"/>
                              </w:rPr>
                              <w:t>gwasanaethau camddefnyddio sylweddau</w:t>
                            </w:r>
                            <w:r w:rsidRPr="00283233">
                              <w:rPr>
                                <w:rStyle w:val="BookTitle"/>
                                <w:lang w:val="cy-GB"/>
                              </w:rPr>
                              <w:t xml:space="preserve"> </w:t>
                            </w:r>
                          </w:p>
                          <w:p w14:paraId="124E7631" w14:textId="4FAC8E25" w:rsidR="00A604ED" w:rsidRPr="00283233" w:rsidRDefault="00A604ED" w:rsidP="00FD3349">
                            <w:pPr>
                              <w:rPr>
                                <w:rStyle w:val="BookTitle"/>
                                <w:lang w:val="cy-GB"/>
                              </w:rPr>
                            </w:pPr>
                            <w:r w:rsidRPr="00283233">
                              <w:rPr>
                                <w:rStyle w:val="BookTitle"/>
                                <w:lang w:val="cy-GB"/>
                              </w:rPr>
                              <w:t>A</w:t>
                            </w:r>
                            <w:r>
                              <w:rPr>
                                <w:rStyle w:val="BookTitle"/>
                                <w:lang w:val="cy-GB"/>
                              </w:rPr>
                              <w:t>droddiad Blynyddol</w:t>
                            </w:r>
                            <w:r w:rsidRPr="00283233">
                              <w:rPr>
                                <w:rStyle w:val="BookTitle"/>
                                <w:lang w:val="cy-GB"/>
                              </w:rPr>
                              <w:t xml:space="preserve"> 2019-20</w:t>
                            </w:r>
                          </w:p>
                          <w:p w14:paraId="6718F530" w14:textId="77777777" w:rsidR="00A604ED" w:rsidRPr="008621F5" w:rsidRDefault="00A604ED" w:rsidP="00FD3349"/>
                          <w:p w14:paraId="438325E7" w14:textId="77777777" w:rsidR="00A604ED" w:rsidRPr="00031C8F" w:rsidRDefault="00A604ED" w:rsidP="00FD3349"/>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AE59214" id="Text Box 21" o:spid="_x0000_s1027" type="#_x0000_t202" style="position:absolute;margin-left:-50.7pt;margin-top:23.65pt;width:443.7pt;height:289.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" filled="f" stroked="f">
                <v:textbox>
                  <w:txbxContent>
                    <w:p w14:paraId="5AE4B05B" w14:textId="59A37E29" w:rsidR="00A604ED" w:rsidRPr="00283233" w:rsidRDefault="00A604ED" w:rsidP="00FD3349">
                      <w:pPr>
                        <w:rPr>
                          <w:rStyle w:val="BookTitle"/>
                          <w:lang w:val="cy-GB"/>
                        </w:rPr>
                      </w:pPr>
                      <w:r>
                        <w:rPr>
                          <w:rStyle w:val="BookTitle"/>
                          <w:lang w:val="cy-GB"/>
                        </w:rPr>
                        <w:t>Bas Data Lleihau Niwed Cymru</w:t>
                      </w:r>
                      <w:r w:rsidRPr="00283233">
                        <w:rPr>
                          <w:rStyle w:val="BookTitle"/>
                          <w:lang w:val="cy-GB"/>
                        </w:rPr>
                        <w:t xml:space="preserve">: </w:t>
                      </w:r>
                      <w:r>
                        <w:rPr>
                          <w:rStyle w:val="BookTitle"/>
                          <w:lang w:val="cy-GB"/>
                        </w:rPr>
                        <w:t xml:space="preserve">Atal a chanfod </w:t>
                      </w:r>
                      <w:r w:rsidRPr="00283233">
                        <w:rPr>
                          <w:rStyle w:val="BookTitle"/>
                          <w:lang w:val="cy-GB"/>
                        </w:rPr>
                        <w:t>afiechyd</w:t>
                      </w:r>
                      <w:r>
                        <w:rPr>
                          <w:rStyle w:val="BookTitle"/>
                          <w:lang w:val="cy-GB"/>
                        </w:rPr>
                        <w:t>on</w:t>
                      </w:r>
                      <w:r w:rsidRPr="00283233">
                        <w:rPr>
                          <w:rStyle w:val="BookTitle"/>
                          <w:lang w:val="cy-GB"/>
                        </w:rPr>
                        <w:t xml:space="preserve"> heintus </w:t>
                      </w:r>
                      <w:r>
                        <w:rPr>
                          <w:rStyle w:val="BookTitle"/>
                          <w:lang w:val="cy-GB"/>
                        </w:rPr>
                        <w:t>ymhlith pobl sy’n defnyddio</w:t>
                      </w:r>
                      <w:r w:rsidRPr="00283233">
                        <w:rPr>
                          <w:rStyle w:val="BookTitle"/>
                          <w:lang w:val="cy-GB"/>
                        </w:rPr>
                        <w:t xml:space="preserve"> </w:t>
                      </w:r>
                      <w:r>
                        <w:rPr>
                          <w:rStyle w:val="BookTitle"/>
                          <w:lang w:val="cy-GB"/>
                        </w:rPr>
                        <w:t>gwasanaethau camddefnyddio sylweddau</w:t>
                      </w:r>
                      <w:r w:rsidRPr="00283233">
                        <w:rPr>
                          <w:rStyle w:val="BookTitle"/>
                          <w:lang w:val="cy-GB"/>
                        </w:rPr>
                        <w:t xml:space="preserve"> </w:t>
                      </w:r>
                    </w:p>
                    <w:p w14:paraId="124E7631" w14:textId="4FAC8E25" w:rsidR="00A604ED" w:rsidRPr="00283233" w:rsidRDefault="00A604ED" w:rsidP="00FD3349">
                      <w:pPr>
                        <w:rPr>
                          <w:rStyle w:val="BookTitle"/>
                          <w:lang w:val="cy-GB"/>
                        </w:rPr>
                      </w:pPr>
                      <w:r w:rsidRPr="00283233">
                        <w:rPr>
                          <w:rStyle w:val="BookTitle"/>
                          <w:lang w:val="cy-GB"/>
                        </w:rPr>
                        <w:t>A</w:t>
                      </w:r>
                      <w:r>
                        <w:rPr>
                          <w:rStyle w:val="BookTitle"/>
                          <w:lang w:val="cy-GB"/>
                        </w:rPr>
                        <w:t>droddiad Blynyddol</w:t>
                      </w:r>
                      <w:r w:rsidRPr="00283233">
                        <w:rPr>
                          <w:rStyle w:val="BookTitle"/>
                          <w:lang w:val="cy-GB"/>
                        </w:rPr>
                        <w:t xml:space="preserve"> 2019-20</w:t>
                      </w:r>
                    </w:p>
                    <w:p w14:paraId="6718F530" w14:textId="77777777" w:rsidR="00A604ED" w:rsidRPr="008621F5" w:rsidRDefault="00A604ED" w:rsidP="00FD3349"/>
                    <w:p w14:paraId="438325E7" w14:textId="77777777" w:rsidR="00A604ED" w:rsidRPr="00031C8F" w:rsidRDefault="00A604ED" w:rsidP="00FD3349"/>
                  </w:txbxContent>
                </v:textbox>
              </v:shape>
            </w:pict>
          </mc:Fallback>
        </mc:AlternateContent>
      </w:r>
    </w:p>
    <w:p w14:paraId="2CB64696" w14:textId="77777777" w:rsidR="00D44DE9" w:rsidRPr="00AD77E9" w:rsidRDefault="00D44DE9" w:rsidP="00FD3349">
      <w:pPr>
        <w:rPr>
          <w:lang w:val="cy-GB"/>
        </w:rPr>
      </w:pPr>
    </w:p>
    <w:p w14:paraId="67BEB298" w14:textId="77777777" w:rsidR="00D44DE9" w:rsidRPr="00AD77E9" w:rsidRDefault="00D44DE9" w:rsidP="00FD3349">
      <w:pPr>
        <w:rPr>
          <w:lang w:val="cy-GB"/>
        </w:rPr>
      </w:pPr>
    </w:p>
    <w:p w14:paraId="19D663B6" w14:textId="77777777" w:rsidR="00D44DE9" w:rsidRPr="00AD77E9" w:rsidRDefault="00D44DE9" w:rsidP="00FD3349">
      <w:pPr>
        <w:rPr>
          <w:lang w:val="cy-GB"/>
        </w:rPr>
      </w:pPr>
    </w:p>
    <w:p w14:paraId="50BC0592" w14:textId="77777777" w:rsidR="00031C8F" w:rsidRPr="00AD77E9" w:rsidRDefault="00D44DE9" w:rsidP="00FD3349">
      <w:pPr>
        <w:rPr>
          <w:lang w:val="cy-GB"/>
        </w:rPr>
      </w:pPr>
      <w:r w:rsidRPr="00AD77E9">
        <w:rPr>
          <w:lang w:val="cy-GB"/>
        </w:rPr>
        <w:tab/>
      </w:r>
    </w:p>
    <w:p w14:paraId="582EA4AE" w14:textId="77777777" w:rsidR="00D44DE9" w:rsidRPr="00AD77E9" w:rsidRDefault="00D44DE9" w:rsidP="00FD3349">
      <w:pPr>
        <w:rPr>
          <w:lang w:val="cy-GB"/>
        </w:rPr>
      </w:pPr>
    </w:p>
    <w:p w14:paraId="10707D9B" w14:textId="77777777" w:rsidR="00D44DE9" w:rsidRPr="00AD77E9" w:rsidRDefault="00D44DE9" w:rsidP="00FD3349">
      <w:pPr>
        <w:rPr>
          <w:lang w:val="cy-GB"/>
        </w:rPr>
      </w:pPr>
    </w:p>
    <w:p w14:paraId="468F6758" w14:textId="77777777" w:rsidR="00D44DE9" w:rsidRPr="00AD77E9" w:rsidRDefault="00D44DE9" w:rsidP="00FD3349">
      <w:pPr>
        <w:rPr>
          <w:lang w:val="cy-GB"/>
        </w:rPr>
      </w:pPr>
    </w:p>
    <w:p w14:paraId="067C721D" w14:textId="77777777" w:rsidR="00D44DE9" w:rsidRPr="00AD77E9" w:rsidRDefault="00D44DE9" w:rsidP="00FD3349">
      <w:pPr>
        <w:rPr>
          <w:lang w:val="cy-GB"/>
        </w:rPr>
      </w:pPr>
    </w:p>
    <w:p w14:paraId="6F327F86" w14:textId="77777777" w:rsidR="00D44DE9" w:rsidRPr="00AD77E9" w:rsidRDefault="00D44DE9" w:rsidP="00FD3349">
      <w:pPr>
        <w:rPr>
          <w:lang w:val="cy-GB"/>
        </w:rPr>
      </w:pPr>
    </w:p>
    <w:p w14:paraId="7F533255" w14:textId="77777777" w:rsidR="004C4D4F" w:rsidRPr="00AD77E9" w:rsidRDefault="004C4D4F" w:rsidP="00FD3349">
      <w:pPr>
        <w:rPr>
          <w:lang w:val="cy-GB"/>
        </w:rPr>
      </w:pPr>
    </w:p>
    <w:p w14:paraId="35BEF46B" w14:textId="77777777" w:rsidR="004C4D4F" w:rsidRPr="00AD77E9" w:rsidRDefault="004C4D4F" w:rsidP="00FD3349">
      <w:pPr>
        <w:rPr>
          <w:lang w:val="cy-GB"/>
        </w:rPr>
      </w:pPr>
    </w:p>
    <w:p w14:paraId="79B38B5A" w14:textId="77777777" w:rsidR="005E066C" w:rsidRPr="00AD77E9" w:rsidRDefault="005E066C" w:rsidP="00FD3349">
      <w:pPr>
        <w:rPr>
          <w:lang w:val="cy-GB"/>
        </w:rPr>
      </w:pPr>
    </w:p>
    <w:p w14:paraId="77F5FDC5" w14:textId="77777777" w:rsidR="004C4D4F" w:rsidRPr="00AD77E9" w:rsidRDefault="004C4D4F" w:rsidP="00FD3349">
      <w:pPr>
        <w:rPr>
          <w:lang w:val="cy-GB"/>
        </w:rPr>
      </w:pPr>
    </w:p>
    <w:p w14:paraId="331554FF" w14:textId="77777777" w:rsidR="004C4D4F" w:rsidRPr="00AD77E9" w:rsidRDefault="004C4D4F" w:rsidP="00FD3349">
      <w:pPr>
        <w:rPr>
          <w:lang w:val="cy-GB"/>
        </w:rPr>
      </w:pPr>
    </w:p>
    <w:p w14:paraId="546A79CD" w14:textId="77777777" w:rsidR="004C4D4F" w:rsidRPr="00AD77E9" w:rsidRDefault="004C4D4F" w:rsidP="00FD3349">
      <w:pPr>
        <w:rPr>
          <w:lang w:val="cy-GB"/>
        </w:rPr>
      </w:pPr>
    </w:p>
    <w:p w14:paraId="13CF8C09" w14:textId="77777777" w:rsidR="008621F5" w:rsidRPr="00AD77E9" w:rsidRDefault="008621F5" w:rsidP="00FD3349">
      <w:pPr>
        <w:rPr>
          <w:lang w:val="cy-GB"/>
        </w:rPr>
      </w:pPr>
    </w:p>
    <w:p w14:paraId="1C3BF197" w14:textId="77777777" w:rsidR="008621F5" w:rsidRPr="00AD77E9" w:rsidRDefault="008621F5" w:rsidP="00FD3349">
      <w:pPr>
        <w:rPr>
          <w:lang w:val="cy-GB"/>
        </w:rPr>
      </w:pPr>
    </w:p>
    <w:p w14:paraId="42AFE9CC" w14:textId="77777777" w:rsidR="008621F5" w:rsidRPr="00AD77E9" w:rsidRDefault="008621F5" w:rsidP="00FD3349">
      <w:pPr>
        <w:rPr>
          <w:lang w:val="cy-GB"/>
        </w:rPr>
      </w:pPr>
    </w:p>
    <w:p w14:paraId="71A91CEF" w14:textId="77777777" w:rsidR="007A566D" w:rsidRPr="00AD77E9" w:rsidRDefault="007A566D" w:rsidP="00FD3349">
      <w:pPr>
        <w:rPr>
          <w:lang w:val="cy-GB"/>
        </w:rPr>
      </w:pPr>
    </w:p>
    <w:p w14:paraId="7FC7F741" w14:textId="77777777" w:rsidR="007A566D" w:rsidRPr="00AD77E9" w:rsidRDefault="007A566D" w:rsidP="00FD3349">
      <w:pPr>
        <w:rPr>
          <w:lang w:val="cy-GB"/>
        </w:rPr>
      </w:pPr>
    </w:p>
    <w:p w14:paraId="35657153" w14:textId="77777777" w:rsidR="007A566D" w:rsidRPr="00AD77E9" w:rsidRDefault="007A566D" w:rsidP="00FD3349">
      <w:pPr>
        <w:rPr>
          <w:lang w:val="cy-GB"/>
        </w:rPr>
      </w:pPr>
    </w:p>
    <w:p w14:paraId="0FB9489C" w14:textId="77777777" w:rsidR="007A566D" w:rsidRPr="00AD77E9" w:rsidRDefault="007A566D" w:rsidP="00FD3349">
      <w:pPr>
        <w:rPr>
          <w:lang w:val="cy-GB"/>
        </w:rPr>
      </w:pPr>
    </w:p>
    <w:p w14:paraId="522338C6" w14:textId="77777777" w:rsidR="007A566D" w:rsidRPr="00AD77E9" w:rsidRDefault="007A566D" w:rsidP="00FD3349">
      <w:pPr>
        <w:rPr>
          <w:lang w:val="cy-GB"/>
        </w:rPr>
      </w:pPr>
    </w:p>
    <w:p w14:paraId="2C45F54C" w14:textId="77777777" w:rsidR="007A566D" w:rsidRPr="00AD77E9" w:rsidRDefault="007A566D" w:rsidP="00FD3349">
      <w:pPr>
        <w:rPr>
          <w:lang w:val="cy-GB"/>
        </w:rPr>
      </w:pPr>
    </w:p>
    <w:p w14:paraId="12E037A2" w14:textId="5AA18D95" w:rsidR="007A566D" w:rsidRPr="00AD77E9" w:rsidRDefault="00071069" w:rsidP="00071069">
      <w:pPr>
        <w:tabs>
          <w:tab w:val="left" w:pos="1908"/>
        </w:tabs>
        <w:rPr>
          <w:color w:val="365F91"/>
          <w:lang w:val="cy-GB"/>
        </w:rPr>
      </w:pPr>
      <w:r w:rsidRPr="00AD77E9">
        <w:rPr>
          <w:color w:val="365F91"/>
          <w:sz w:val="72"/>
          <w:szCs w:val="72"/>
          <w:lang w:val="cy-GB"/>
        </w:rPr>
        <w:lastRenderedPageBreak/>
        <w:t>A</w:t>
      </w:r>
      <w:r w:rsidR="00F724CA" w:rsidRPr="00AD77E9">
        <w:rPr>
          <w:color w:val="365F91"/>
          <w:sz w:val="72"/>
          <w:szCs w:val="72"/>
          <w:lang w:val="cy-GB"/>
        </w:rPr>
        <w:t>m</w:t>
      </w:r>
      <w:r w:rsidRPr="00AD77E9">
        <w:rPr>
          <w:color w:val="365F91"/>
          <w:sz w:val="72"/>
          <w:szCs w:val="72"/>
          <w:lang w:val="cy-GB"/>
        </w:rPr>
        <w:t xml:space="preserve"> </w:t>
      </w:r>
      <w:r w:rsidR="00283233" w:rsidRPr="00AD77E9">
        <w:rPr>
          <w:color w:val="365F91"/>
          <w:sz w:val="72"/>
          <w:szCs w:val="72"/>
          <w:lang w:val="cy-GB"/>
        </w:rPr>
        <w:t>Iechyd Cyhoeddus Cymru</w:t>
      </w:r>
      <w:r w:rsidRPr="00AD77E9">
        <w:rPr>
          <w:noProof/>
          <w:color w:val="365F91"/>
          <w:lang w:val="cy-GB" w:eastAsia="en-GB"/>
        </w:rPr>
        <w:t xml:space="preserve"> </w:t>
      </w:r>
      <w:r w:rsidRPr="00AD77E9">
        <w:rPr>
          <w:noProof/>
          <w:color w:val="365F91"/>
          <w:lang w:eastAsia="en-GB"/>
        </w:rPr>
        <mc:AlternateContent>
          <mc:Choice Requires="wps">
            <w:drawing>
              <wp:anchor distT="0" distB="0" distL="114300" distR="114300" simplePos="0" relativeHeight="251667456" behindDoc="1" locked="0" layoutInCell="1" allowOverlap="1" wp14:anchorId="382B59D8" wp14:editId="7222764D">
                <wp:simplePos x="0" y="0"/>
                <wp:positionH relativeFrom="page">
                  <wp:align>right</wp:align>
                </wp:positionH>
                <wp:positionV relativeFrom="paragraph">
                  <wp:posOffset>-899160</wp:posOffset>
                </wp:positionV>
                <wp:extent cx="7551420" cy="1573530"/>
                <wp:effectExtent l="0" t="0" r="0" b="762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1420" cy="1573530"/>
                        </a:xfrm>
                        <a:prstGeom prst="rect">
                          <a:avLst/>
                        </a:prstGeom>
                        <a:solidFill>
                          <a:srgbClr val="DBE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w:pict>
              <v:rect w14:anchorId="5B957959" id="Rectangle 9" o:spid="_x0000_s1026" style="position:absolute;margin-left:543.4pt;margin-top:-70.8pt;width:594.6pt;height:123.9pt;z-index:-251649024;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" fillcolor="#dbe5f1" stroked="f">
                <w10:wrap anchorx="page"/>
              </v:rect>
            </w:pict>
          </mc:Fallback>
        </mc:AlternateContent>
      </w:r>
      <w:r w:rsidRPr="00AD77E9">
        <w:rPr>
          <w:color w:val="365F91"/>
          <w:lang w:val="cy-GB"/>
        </w:rPr>
        <w:tab/>
      </w:r>
    </w:p>
    <w:p w14:paraId="3EC2FF38" w14:textId="77777777" w:rsidR="007A566D" w:rsidRPr="00AD77E9" w:rsidRDefault="007A566D" w:rsidP="00FD3349">
      <w:pPr>
        <w:rPr>
          <w:lang w:val="cy-GB"/>
        </w:rPr>
      </w:pPr>
    </w:p>
    <w:p w14:paraId="59C5D81D" w14:textId="74553992" w:rsidR="00071069" w:rsidRPr="00AD77E9" w:rsidRDefault="00F724CA" w:rsidP="00071069">
      <w:pPr>
        <w:rPr>
          <w:color w:val="365F91"/>
          <w:sz w:val="24"/>
          <w:szCs w:val="24"/>
          <w:lang w:val="cy-GB"/>
        </w:rPr>
      </w:pPr>
      <w:r w:rsidRPr="00AD77E9">
        <w:rPr>
          <w:color w:val="365F91"/>
          <w:sz w:val="24"/>
          <w:szCs w:val="24"/>
          <w:lang w:val="cy-GB"/>
        </w:rPr>
        <w:t xml:space="preserve">Mae </w:t>
      </w:r>
      <w:r w:rsidR="00283233" w:rsidRPr="00AD77E9">
        <w:rPr>
          <w:color w:val="365F91"/>
          <w:sz w:val="24"/>
          <w:szCs w:val="24"/>
          <w:lang w:val="cy-GB"/>
        </w:rPr>
        <w:t>Iechyd Cyhoeddus Cymru</w:t>
      </w:r>
      <w:r w:rsidR="00071069" w:rsidRPr="00AD77E9">
        <w:rPr>
          <w:color w:val="365F91"/>
          <w:sz w:val="24"/>
          <w:szCs w:val="24"/>
          <w:lang w:val="cy-GB"/>
        </w:rPr>
        <w:t xml:space="preserve"> </w:t>
      </w:r>
      <w:r w:rsidRPr="00AD77E9">
        <w:rPr>
          <w:color w:val="365F91"/>
          <w:sz w:val="24"/>
          <w:szCs w:val="24"/>
          <w:lang w:val="cy-GB"/>
        </w:rPr>
        <w:t>yn bodoli i warchod a gwella iechyd a lles a lleihau anghydraddoldeb ar gyfer</w:t>
      </w:r>
      <w:r w:rsidR="00B337AC" w:rsidRPr="00AD77E9">
        <w:rPr>
          <w:color w:val="365F91"/>
          <w:sz w:val="24"/>
          <w:szCs w:val="24"/>
          <w:lang w:val="cy-GB"/>
        </w:rPr>
        <w:t xml:space="preserve"> pobl</w:t>
      </w:r>
      <w:r w:rsidRPr="00AD77E9">
        <w:rPr>
          <w:color w:val="365F91"/>
          <w:sz w:val="24"/>
          <w:szCs w:val="24"/>
          <w:lang w:val="cy-GB"/>
        </w:rPr>
        <w:t xml:space="preserve"> </w:t>
      </w:r>
      <w:r w:rsidR="00283233" w:rsidRPr="00AD77E9">
        <w:rPr>
          <w:color w:val="365F91"/>
          <w:sz w:val="24"/>
          <w:szCs w:val="24"/>
          <w:lang w:val="cy-GB"/>
        </w:rPr>
        <w:t>yng Nghymru</w:t>
      </w:r>
      <w:r w:rsidR="00071069" w:rsidRPr="00AD77E9">
        <w:rPr>
          <w:color w:val="365F91"/>
          <w:sz w:val="24"/>
          <w:szCs w:val="24"/>
          <w:lang w:val="cy-GB"/>
        </w:rPr>
        <w:t xml:space="preserve">. </w:t>
      </w:r>
      <w:r w:rsidRPr="00AD77E9">
        <w:rPr>
          <w:color w:val="365F91"/>
          <w:sz w:val="24"/>
          <w:szCs w:val="24"/>
          <w:lang w:val="cy-GB"/>
        </w:rPr>
        <w:t>Rydym yn gweithio yn lleol, yn genedlaethol ac yn rhyngwladol gyda’n</w:t>
      </w:r>
      <w:r w:rsidR="00071069" w:rsidRPr="00AD77E9">
        <w:rPr>
          <w:color w:val="365F91"/>
          <w:sz w:val="24"/>
          <w:szCs w:val="24"/>
          <w:lang w:val="cy-GB"/>
        </w:rPr>
        <w:t xml:space="preserve"> partner</w:t>
      </w:r>
      <w:r w:rsidRPr="00AD77E9">
        <w:rPr>
          <w:color w:val="365F91"/>
          <w:sz w:val="24"/>
          <w:szCs w:val="24"/>
          <w:lang w:val="cy-GB"/>
        </w:rPr>
        <w:t xml:space="preserve">iaid a’n cymunedau. </w:t>
      </w:r>
    </w:p>
    <w:p w14:paraId="1600C966" w14:textId="0675E024" w:rsidR="00A20BBB" w:rsidRPr="00AD77E9" w:rsidRDefault="00F724CA" w:rsidP="00071069">
      <w:pPr>
        <w:rPr>
          <w:sz w:val="32"/>
          <w:szCs w:val="32"/>
          <w:lang w:val="cy-GB"/>
        </w:rPr>
      </w:pPr>
      <w:r w:rsidRPr="00AD77E9">
        <w:rPr>
          <w:color w:val="365F91"/>
          <w:sz w:val="24"/>
          <w:szCs w:val="24"/>
          <w:lang w:val="cy-GB"/>
        </w:rPr>
        <w:t>Mae’r Rhaglen Camddefnyddio Sylweddau yn gweithio i r</w:t>
      </w:r>
      <w:r w:rsidR="00071069" w:rsidRPr="00AD77E9">
        <w:rPr>
          <w:rFonts w:cs="Arial"/>
          <w:color w:val="365F91"/>
          <w:sz w:val="24"/>
          <w:szCs w:val="24"/>
          <w:lang w:val="cy-GB"/>
        </w:rPr>
        <w:t>o</w:t>
      </w:r>
      <w:r w:rsidRPr="00AD77E9">
        <w:rPr>
          <w:rFonts w:cs="Arial"/>
          <w:color w:val="365F91"/>
          <w:sz w:val="24"/>
          <w:szCs w:val="24"/>
          <w:lang w:val="cy-GB"/>
        </w:rPr>
        <w:t>i sylw i fygythiadau iechyd cyhoeddus cyfredol a newydd</w:t>
      </w:r>
      <w:r w:rsidR="00071069" w:rsidRPr="00AD77E9">
        <w:rPr>
          <w:rFonts w:cs="Arial"/>
          <w:color w:val="365F91"/>
          <w:sz w:val="24"/>
          <w:szCs w:val="24"/>
          <w:lang w:val="cy-GB"/>
        </w:rPr>
        <w:t xml:space="preserve"> </w:t>
      </w:r>
      <w:r w:rsidR="00283233" w:rsidRPr="00AD77E9">
        <w:rPr>
          <w:rFonts w:cs="Arial"/>
          <w:color w:val="365F91"/>
          <w:sz w:val="24"/>
          <w:szCs w:val="24"/>
          <w:lang w:val="cy-GB"/>
        </w:rPr>
        <w:t>yng Nghymru</w:t>
      </w:r>
      <w:r w:rsidR="00071069" w:rsidRPr="00AD77E9">
        <w:rPr>
          <w:rFonts w:cs="Arial"/>
          <w:color w:val="365F91"/>
          <w:sz w:val="24"/>
          <w:szCs w:val="24"/>
          <w:lang w:val="cy-GB"/>
        </w:rPr>
        <w:t xml:space="preserve"> a</w:t>
      </w:r>
      <w:r w:rsidRPr="00AD77E9">
        <w:rPr>
          <w:rFonts w:cs="Arial"/>
          <w:color w:val="365F91"/>
          <w:sz w:val="24"/>
          <w:szCs w:val="24"/>
          <w:lang w:val="cy-GB"/>
        </w:rPr>
        <w:t>c y</w:t>
      </w:r>
      <w:r w:rsidR="00071069" w:rsidRPr="00AD77E9">
        <w:rPr>
          <w:rFonts w:cs="Arial"/>
          <w:color w:val="365F91"/>
          <w:sz w:val="24"/>
          <w:szCs w:val="24"/>
          <w:lang w:val="cy-GB"/>
        </w:rPr>
        <w:t>n</w:t>
      </w:r>
      <w:r w:rsidRPr="00AD77E9">
        <w:rPr>
          <w:rFonts w:cs="Arial"/>
          <w:color w:val="365F91"/>
          <w:sz w:val="24"/>
          <w:szCs w:val="24"/>
          <w:lang w:val="cy-GB"/>
        </w:rPr>
        <w:t xml:space="preserve"> unol â’r amcan strategol cyffredinol o</w:t>
      </w:r>
      <w:r w:rsidR="00071069" w:rsidRPr="00AD77E9">
        <w:rPr>
          <w:rFonts w:cs="Arial"/>
          <w:color w:val="365F91"/>
          <w:sz w:val="24"/>
          <w:szCs w:val="24"/>
          <w:lang w:val="cy-GB"/>
        </w:rPr>
        <w:t xml:space="preserve"> ‘</w:t>
      </w:r>
      <w:r w:rsidRPr="00AD77E9">
        <w:rPr>
          <w:rFonts w:cs="Arial"/>
          <w:b/>
          <w:color w:val="365F91"/>
          <w:sz w:val="24"/>
          <w:szCs w:val="24"/>
          <w:lang w:val="cy-GB"/>
        </w:rPr>
        <w:t>leihau anghydraddoldeb iechyd, ac atal neu leihau afiechydon trosglwyddadwy ac anhrosglwyddadwy, niweidiau ehangach a marwolaeth gynamserol yn gysylltie</w:t>
      </w:r>
      <w:r w:rsidR="00071069" w:rsidRPr="00AD77E9">
        <w:rPr>
          <w:rFonts w:cs="Arial"/>
          <w:b/>
          <w:color w:val="365F91"/>
          <w:sz w:val="24"/>
          <w:szCs w:val="24"/>
          <w:lang w:val="cy-GB"/>
        </w:rPr>
        <w:t>d</w:t>
      </w:r>
      <w:r w:rsidRPr="00AD77E9">
        <w:rPr>
          <w:rFonts w:cs="Arial"/>
          <w:b/>
          <w:color w:val="365F91"/>
          <w:sz w:val="24"/>
          <w:szCs w:val="24"/>
          <w:lang w:val="cy-GB"/>
        </w:rPr>
        <w:t xml:space="preserve">ig â defnydd o gyffuriau ac </w:t>
      </w:r>
      <w:r w:rsidR="00071069" w:rsidRPr="00AD77E9">
        <w:rPr>
          <w:rFonts w:cs="Arial"/>
          <w:b/>
          <w:color w:val="365F91"/>
          <w:sz w:val="24"/>
          <w:szCs w:val="24"/>
          <w:lang w:val="cy-GB"/>
        </w:rPr>
        <w:t>alcohol</w:t>
      </w:r>
      <w:r w:rsidR="008176C7" w:rsidRPr="00AD77E9">
        <w:rPr>
          <w:rFonts w:cs="Arial"/>
          <w:b/>
          <w:color w:val="365F91"/>
          <w:sz w:val="24"/>
          <w:szCs w:val="24"/>
          <w:lang w:val="cy-GB"/>
        </w:rPr>
        <w:t xml:space="preserve"> </w:t>
      </w:r>
      <w:r w:rsidRPr="00AD77E9">
        <w:rPr>
          <w:rFonts w:cs="Arial"/>
          <w:b/>
          <w:color w:val="365F91"/>
          <w:sz w:val="24"/>
          <w:szCs w:val="24"/>
          <w:lang w:val="cy-GB"/>
        </w:rPr>
        <w:t>ac ymddygiadau cysylltiedig â risg</w:t>
      </w:r>
      <w:r w:rsidR="00071069" w:rsidRPr="00AD77E9">
        <w:rPr>
          <w:rFonts w:cs="Arial"/>
          <w:color w:val="365F91"/>
          <w:sz w:val="24"/>
          <w:szCs w:val="24"/>
          <w:lang w:val="cy-GB"/>
        </w:rPr>
        <w:t>’.</w:t>
      </w:r>
    </w:p>
    <w:p w14:paraId="373B0102" w14:textId="77777777" w:rsidR="007A566D" w:rsidRPr="00AD77E9" w:rsidRDefault="00A20BBB" w:rsidP="00FD3349">
      <w:pPr>
        <w:rPr>
          <w:lang w:val="cy-GB"/>
        </w:rPr>
      </w:pPr>
      <w:r w:rsidRPr="00AD77E9">
        <w:rPr>
          <w:lang w:val="cy-GB"/>
        </w:rPr>
        <w:tab/>
      </w:r>
    </w:p>
    <w:p w14:paraId="6DA270FB" w14:textId="591D9229" w:rsidR="00071069" w:rsidRPr="00AD77E9" w:rsidRDefault="00F724CA" w:rsidP="00071069">
      <w:pPr>
        <w:spacing w:after="0"/>
        <w:rPr>
          <w:color w:val="365F91"/>
          <w:sz w:val="32"/>
          <w:szCs w:val="32"/>
          <w:lang w:val="cy-GB"/>
        </w:rPr>
      </w:pPr>
      <w:r w:rsidRPr="00AD77E9">
        <w:rPr>
          <w:color w:val="365F91"/>
          <w:sz w:val="32"/>
          <w:szCs w:val="32"/>
          <w:lang w:val="cy-GB"/>
        </w:rPr>
        <w:t>Y Rhaglen Camddefnyddio Sylweddau</w:t>
      </w:r>
    </w:p>
    <w:p w14:paraId="0BD5436D" w14:textId="2F5EA26F" w:rsidR="00071069" w:rsidRPr="00AD77E9" w:rsidRDefault="00283233" w:rsidP="00071069">
      <w:pPr>
        <w:spacing w:after="0" w:line="240" w:lineRule="auto"/>
        <w:rPr>
          <w:color w:val="365F91"/>
          <w:sz w:val="32"/>
          <w:szCs w:val="32"/>
          <w:lang w:val="cy-GB"/>
        </w:rPr>
      </w:pPr>
      <w:r w:rsidRPr="00AD77E9">
        <w:rPr>
          <w:color w:val="365F91"/>
          <w:sz w:val="32"/>
          <w:szCs w:val="32"/>
          <w:lang w:val="cy-GB"/>
        </w:rPr>
        <w:t>Iechyd Cyhoeddus Cymru</w:t>
      </w:r>
    </w:p>
    <w:p w14:paraId="0F8851FD" w14:textId="480BD9CF" w:rsidR="00071069" w:rsidRPr="00AD77E9" w:rsidRDefault="00071069" w:rsidP="00071069">
      <w:pPr>
        <w:spacing w:after="0" w:line="240" w:lineRule="auto"/>
        <w:ind w:hanging="1134"/>
        <w:rPr>
          <w:color w:val="365F91"/>
          <w:sz w:val="32"/>
          <w:szCs w:val="32"/>
          <w:lang w:val="cy-GB"/>
        </w:rPr>
      </w:pPr>
      <w:r w:rsidRPr="00AD77E9">
        <w:rPr>
          <w:color w:val="365F91"/>
          <w:sz w:val="32"/>
          <w:szCs w:val="32"/>
          <w:lang w:val="cy-GB"/>
        </w:rPr>
        <w:tab/>
      </w:r>
      <w:r w:rsidR="00F724CA" w:rsidRPr="00AD77E9">
        <w:rPr>
          <w:color w:val="365F91"/>
          <w:sz w:val="32"/>
          <w:szCs w:val="32"/>
          <w:lang w:val="cy-GB"/>
        </w:rPr>
        <w:t>Rhif</w:t>
      </w:r>
      <w:r w:rsidRPr="00AD77E9">
        <w:rPr>
          <w:color w:val="365F91"/>
          <w:sz w:val="32"/>
          <w:szCs w:val="32"/>
          <w:lang w:val="cy-GB"/>
        </w:rPr>
        <w:t xml:space="preserve"> 2 Capital Quarter</w:t>
      </w:r>
    </w:p>
    <w:p w14:paraId="7BBE22E2" w14:textId="2BE81695" w:rsidR="00071069" w:rsidRPr="00AD77E9" w:rsidRDefault="00071069" w:rsidP="00071069">
      <w:pPr>
        <w:spacing w:after="0" w:line="240" w:lineRule="auto"/>
        <w:ind w:hanging="1134"/>
        <w:rPr>
          <w:color w:val="365F91"/>
          <w:sz w:val="32"/>
          <w:szCs w:val="32"/>
          <w:lang w:val="cy-GB"/>
        </w:rPr>
      </w:pPr>
      <w:r w:rsidRPr="00AD77E9">
        <w:rPr>
          <w:color w:val="365F91"/>
          <w:sz w:val="32"/>
          <w:szCs w:val="32"/>
          <w:lang w:val="cy-GB"/>
        </w:rPr>
        <w:tab/>
      </w:r>
      <w:r w:rsidR="00F724CA" w:rsidRPr="00AD77E9">
        <w:rPr>
          <w:color w:val="365F91"/>
          <w:sz w:val="32"/>
          <w:szCs w:val="32"/>
          <w:lang w:val="cy-GB"/>
        </w:rPr>
        <w:t xml:space="preserve">Stryd </w:t>
      </w:r>
      <w:r w:rsidRPr="00AD77E9">
        <w:rPr>
          <w:color w:val="365F91"/>
          <w:sz w:val="32"/>
          <w:szCs w:val="32"/>
          <w:lang w:val="cy-GB"/>
        </w:rPr>
        <w:t xml:space="preserve">Tyndall </w:t>
      </w:r>
    </w:p>
    <w:p w14:paraId="484D3F59" w14:textId="78EE4D90" w:rsidR="00071069" w:rsidRPr="00AD77E9" w:rsidRDefault="00071069" w:rsidP="00071069">
      <w:pPr>
        <w:spacing w:after="0" w:line="240" w:lineRule="auto"/>
        <w:rPr>
          <w:color w:val="365F91"/>
          <w:sz w:val="32"/>
          <w:szCs w:val="32"/>
          <w:lang w:val="cy-GB"/>
        </w:rPr>
      </w:pPr>
      <w:r w:rsidRPr="00AD77E9">
        <w:rPr>
          <w:color w:val="365F91"/>
          <w:sz w:val="32"/>
          <w:szCs w:val="32"/>
          <w:lang w:val="cy-GB"/>
        </w:rPr>
        <w:t>Ca</w:t>
      </w:r>
      <w:r w:rsidR="00F724CA" w:rsidRPr="00AD77E9">
        <w:rPr>
          <w:color w:val="365F91"/>
          <w:sz w:val="32"/>
          <w:szCs w:val="32"/>
          <w:lang w:val="cy-GB"/>
        </w:rPr>
        <w:t xml:space="preserve">erdydd </w:t>
      </w:r>
    </w:p>
    <w:p w14:paraId="56840DED" w14:textId="77777777" w:rsidR="00071069" w:rsidRPr="00AD77E9" w:rsidRDefault="00071069" w:rsidP="00071069">
      <w:pPr>
        <w:spacing w:after="0" w:line="240" w:lineRule="auto"/>
        <w:ind w:hanging="1134"/>
        <w:rPr>
          <w:color w:val="365F91"/>
          <w:lang w:val="cy-GB"/>
        </w:rPr>
      </w:pPr>
      <w:r w:rsidRPr="00AD77E9">
        <w:rPr>
          <w:color w:val="365F91"/>
          <w:sz w:val="32"/>
          <w:szCs w:val="32"/>
          <w:lang w:val="cy-GB"/>
        </w:rPr>
        <w:tab/>
        <w:t>CF10 4BZ</w:t>
      </w:r>
    </w:p>
    <w:p w14:paraId="231719B6" w14:textId="77777777" w:rsidR="00071069" w:rsidRPr="00AD77E9" w:rsidRDefault="00071069" w:rsidP="00071069">
      <w:pPr>
        <w:spacing w:after="0" w:line="240" w:lineRule="auto"/>
        <w:ind w:hanging="1134"/>
        <w:rPr>
          <w:color w:val="365F91"/>
          <w:lang w:val="cy-GB"/>
        </w:rPr>
      </w:pPr>
      <w:r w:rsidRPr="00AD77E9">
        <w:rPr>
          <w:color w:val="365F91"/>
          <w:lang w:val="cy-GB"/>
        </w:rPr>
        <w:tab/>
      </w:r>
    </w:p>
    <w:p w14:paraId="48422213" w14:textId="5FF8EE9E" w:rsidR="00071069" w:rsidRPr="00AD77E9" w:rsidRDefault="00F724CA" w:rsidP="00071069">
      <w:pPr>
        <w:spacing w:after="0" w:line="240" w:lineRule="auto"/>
        <w:rPr>
          <w:color w:val="365F91"/>
          <w:sz w:val="32"/>
          <w:szCs w:val="32"/>
          <w:lang w:val="cy-GB"/>
        </w:rPr>
      </w:pPr>
      <w:r w:rsidRPr="00AD77E9">
        <w:rPr>
          <w:color w:val="365F91"/>
          <w:sz w:val="32"/>
          <w:szCs w:val="32"/>
          <w:lang w:val="cy-GB"/>
        </w:rPr>
        <w:t>Rhif Ffôn</w:t>
      </w:r>
      <w:r w:rsidR="00071069" w:rsidRPr="00AD77E9">
        <w:rPr>
          <w:color w:val="365F91"/>
          <w:sz w:val="32"/>
          <w:szCs w:val="32"/>
          <w:lang w:val="cy-GB"/>
        </w:rPr>
        <w:t>: 02920104496</w:t>
      </w:r>
    </w:p>
    <w:p w14:paraId="2C220D44" w14:textId="77777777" w:rsidR="00071069" w:rsidRPr="00AD77E9" w:rsidRDefault="00071069" w:rsidP="00071069">
      <w:pPr>
        <w:spacing w:after="0" w:line="240" w:lineRule="auto"/>
        <w:ind w:hanging="1134"/>
        <w:rPr>
          <w:color w:val="365F91"/>
          <w:sz w:val="32"/>
          <w:szCs w:val="32"/>
          <w:lang w:val="cy-GB"/>
        </w:rPr>
      </w:pPr>
    </w:p>
    <w:p w14:paraId="3163C5CB" w14:textId="77777777" w:rsidR="00A20BBB" w:rsidRPr="00AD77E9" w:rsidRDefault="00710F0D" w:rsidP="00071069">
      <w:pPr>
        <w:rPr>
          <w:lang w:val="cy-GB"/>
        </w:rPr>
      </w:pPr>
      <w:hyperlink r:id="rId9" w:history="1">
        <w:r w:rsidR="00071069" w:rsidRPr="00AD77E9">
          <w:rPr>
            <w:rStyle w:val="Hyperlink"/>
            <w:sz w:val="32"/>
            <w:szCs w:val="32"/>
            <w:lang w:val="cy-GB"/>
          </w:rPr>
          <w:t>www.publichealthwales.org/substancemisuse</w:t>
        </w:r>
      </w:hyperlink>
    </w:p>
    <w:p w14:paraId="5BA7B949" w14:textId="77777777" w:rsidR="00071069" w:rsidRPr="00AD77E9" w:rsidRDefault="00071069" w:rsidP="00FD3349">
      <w:pPr>
        <w:rPr>
          <w:lang w:val="cy-GB"/>
        </w:rPr>
      </w:pPr>
    </w:p>
    <w:p w14:paraId="4C7C1CBB" w14:textId="77777777" w:rsidR="00071069" w:rsidRPr="00AD77E9" w:rsidRDefault="00071069" w:rsidP="00FD3349">
      <w:pPr>
        <w:rPr>
          <w:lang w:val="cy-GB"/>
        </w:rPr>
      </w:pPr>
    </w:p>
    <w:p w14:paraId="50670B66" w14:textId="77777777" w:rsidR="00071069" w:rsidRPr="00AD77E9" w:rsidRDefault="00071069" w:rsidP="00FD3349">
      <w:pPr>
        <w:rPr>
          <w:lang w:val="cy-GB"/>
        </w:rPr>
      </w:pPr>
    </w:p>
    <w:p w14:paraId="1C2D1D40" w14:textId="77777777" w:rsidR="00071069" w:rsidRPr="00AD77E9" w:rsidRDefault="00071069" w:rsidP="00FD3349">
      <w:pPr>
        <w:rPr>
          <w:lang w:val="cy-GB"/>
        </w:rPr>
      </w:pPr>
    </w:p>
    <w:p w14:paraId="09C7E7E3" w14:textId="77777777" w:rsidR="00071069" w:rsidRPr="00AD77E9" w:rsidRDefault="00071069" w:rsidP="00071069">
      <w:pPr>
        <w:spacing w:after="0" w:line="240" w:lineRule="auto"/>
        <w:rPr>
          <w:rFonts w:ascii="Calibri" w:hAnsi="Calibri"/>
          <w:color w:val="365F91"/>
          <w:sz w:val="24"/>
          <w:szCs w:val="24"/>
          <w:lang w:val="cy-GB"/>
        </w:rPr>
      </w:pPr>
    </w:p>
    <w:p w14:paraId="55179574" w14:textId="77777777" w:rsidR="00071069" w:rsidRPr="00AD77E9" w:rsidRDefault="00071069" w:rsidP="00071069">
      <w:pPr>
        <w:spacing w:after="0" w:line="240" w:lineRule="auto"/>
        <w:rPr>
          <w:rFonts w:ascii="Calibri" w:hAnsi="Calibri"/>
          <w:color w:val="365F91"/>
          <w:sz w:val="24"/>
          <w:szCs w:val="24"/>
          <w:lang w:val="cy-GB"/>
        </w:rPr>
      </w:pPr>
    </w:p>
    <w:p w14:paraId="04CD6081" w14:textId="77777777" w:rsidR="00071069" w:rsidRPr="00AD77E9" w:rsidRDefault="00071069" w:rsidP="00071069">
      <w:pPr>
        <w:spacing w:after="0" w:line="240" w:lineRule="auto"/>
        <w:rPr>
          <w:rFonts w:ascii="Calibri" w:hAnsi="Calibri"/>
          <w:color w:val="365F91"/>
          <w:sz w:val="24"/>
          <w:szCs w:val="24"/>
          <w:lang w:val="cy-GB"/>
        </w:rPr>
      </w:pPr>
    </w:p>
    <w:p w14:paraId="55FBF4C7" w14:textId="6067D7C1" w:rsidR="00A20BBB" w:rsidRPr="00AD77E9" w:rsidRDefault="00F724CA" w:rsidP="00071069">
      <w:pPr>
        <w:spacing w:after="0" w:line="240" w:lineRule="auto"/>
        <w:rPr>
          <w:rFonts w:ascii="Calibri" w:hAnsi="Calibri"/>
          <w:color w:val="365F91"/>
          <w:sz w:val="24"/>
          <w:szCs w:val="24"/>
          <w:lang w:val="cy-GB"/>
        </w:rPr>
      </w:pPr>
      <w:r w:rsidRPr="00AD77E9">
        <w:rPr>
          <w:rFonts w:ascii="Calibri" w:hAnsi="Calibri"/>
          <w:color w:val="365F91"/>
          <w:sz w:val="24"/>
          <w:szCs w:val="24"/>
          <w:lang w:val="cy-GB"/>
        </w:rPr>
        <w:t>Cydnabyddiaeth: Hoffai Ie</w:t>
      </w:r>
      <w:r w:rsidR="00283233" w:rsidRPr="00AD77E9">
        <w:rPr>
          <w:rFonts w:ascii="Calibri" w:hAnsi="Calibri"/>
          <w:color w:val="365F91"/>
          <w:sz w:val="24"/>
          <w:szCs w:val="24"/>
          <w:lang w:val="cy-GB"/>
        </w:rPr>
        <w:t>chyd Cyhoeddus Cymru</w:t>
      </w:r>
      <w:r w:rsidR="00321E93" w:rsidRPr="00AD77E9">
        <w:rPr>
          <w:rFonts w:ascii="Calibri" w:hAnsi="Calibri"/>
          <w:color w:val="365F91"/>
          <w:sz w:val="24"/>
          <w:szCs w:val="24"/>
          <w:lang w:val="cy-GB"/>
        </w:rPr>
        <w:t xml:space="preserve"> </w:t>
      </w:r>
      <w:r w:rsidRPr="00AD77E9">
        <w:rPr>
          <w:rFonts w:ascii="Calibri" w:hAnsi="Calibri"/>
          <w:color w:val="365F91"/>
          <w:sz w:val="24"/>
          <w:szCs w:val="24"/>
          <w:lang w:val="cy-GB"/>
        </w:rPr>
        <w:t xml:space="preserve">ddiolch i bawb sydd wedi cyfrannu at Fas Data Lleihau Niwed Cymru, gan gynnwys defnyddwyr gwasanaeth, staff a’r holl sefydliadau darparu, gan gynnwys y </w:t>
      </w:r>
      <w:r w:rsidR="00283233" w:rsidRPr="00AD77E9">
        <w:rPr>
          <w:rFonts w:ascii="Calibri" w:hAnsi="Calibri"/>
          <w:color w:val="365F91"/>
          <w:sz w:val="24"/>
          <w:szCs w:val="24"/>
          <w:lang w:val="cy-GB"/>
        </w:rPr>
        <w:t>gwasanaethau camddefnyddio sylweddau</w:t>
      </w:r>
      <w:r w:rsidRPr="00AD77E9">
        <w:rPr>
          <w:rFonts w:ascii="Calibri" w:hAnsi="Calibri"/>
          <w:color w:val="365F91"/>
          <w:sz w:val="24"/>
          <w:szCs w:val="24"/>
          <w:lang w:val="cy-GB"/>
        </w:rPr>
        <w:t xml:space="preserve"> arbenigol</w:t>
      </w:r>
      <w:r w:rsidR="00321E93" w:rsidRPr="00AD77E9">
        <w:rPr>
          <w:rFonts w:ascii="Calibri" w:hAnsi="Calibri"/>
          <w:color w:val="365F91"/>
          <w:sz w:val="24"/>
          <w:szCs w:val="24"/>
          <w:lang w:val="cy-GB"/>
        </w:rPr>
        <w:t xml:space="preserve">, </w:t>
      </w:r>
      <w:r w:rsidRPr="00AD77E9">
        <w:rPr>
          <w:rFonts w:ascii="Calibri" w:hAnsi="Calibri"/>
          <w:color w:val="365F91"/>
          <w:sz w:val="24"/>
          <w:szCs w:val="24"/>
          <w:lang w:val="cy-GB"/>
        </w:rPr>
        <w:t>y gwasanaethau Cyfiawnder Troseddol gan gynnwys</w:t>
      </w:r>
      <w:r w:rsidR="0095627C" w:rsidRPr="00AD77E9">
        <w:rPr>
          <w:rFonts w:ascii="Calibri" w:hAnsi="Calibri"/>
          <w:color w:val="365F91"/>
          <w:sz w:val="24"/>
          <w:szCs w:val="24"/>
          <w:lang w:val="cy-GB"/>
        </w:rPr>
        <w:t xml:space="preserve"> </w:t>
      </w:r>
      <w:r w:rsidR="00321E93" w:rsidRPr="00AD77E9">
        <w:rPr>
          <w:rFonts w:ascii="Calibri" w:hAnsi="Calibri"/>
          <w:color w:val="365F91"/>
          <w:sz w:val="24"/>
          <w:szCs w:val="24"/>
          <w:lang w:val="cy-GB"/>
        </w:rPr>
        <w:t>OIS</w:t>
      </w:r>
      <w:r w:rsidR="003631DE" w:rsidRPr="00AD77E9">
        <w:rPr>
          <w:rFonts w:ascii="Calibri" w:hAnsi="Calibri"/>
          <w:color w:val="365F91"/>
          <w:sz w:val="24"/>
          <w:szCs w:val="24"/>
          <w:lang w:val="cy-GB"/>
        </w:rPr>
        <w:t>,</w:t>
      </w:r>
      <w:r w:rsidRPr="00AD77E9">
        <w:rPr>
          <w:rFonts w:ascii="Calibri" w:hAnsi="Calibri"/>
          <w:color w:val="365F91"/>
          <w:sz w:val="24"/>
          <w:szCs w:val="24"/>
          <w:lang w:val="cy-GB"/>
        </w:rPr>
        <w:t xml:space="preserve"> a darparwyr triniaethau clinigol arbenigol.                </w:t>
      </w:r>
    </w:p>
    <w:p w14:paraId="3DEA4DCF" w14:textId="77777777" w:rsidR="007A566D" w:rsidRPr="00AD77E9" w:rsidRDefault="007A566D" w:rsidP="00071069">
      <w:pPr>
        <w:spacing w:after="0" w:line="240" w:lineRule="auto"/>
        <w:rPr>
          <w:rFonts w:ascii="Calibri" w:hAnsi="Calibri"/>
          <w:color w:val="365F91"/>
          <w:sz w:val="24"/>
          <w:szCs w:val="24"/>
          <w:lang w:val="cy-GB"/>
        </w:rPr>
      </w:pPr>
    </w:p>
    <w:p w14:paraId="60B7DE08" w14:textId="75E0C8A1" w:rsidR="00A20BBB" w:rsidRPr="00AD77E9" w:rsidRDefault="00F724CA" w:rsidP="00071069">
      <w:pPr>
        <w:spacing w:after="0" w:line="240" w:lineRule="auto"/>
        <w:rPr>
          <w:rFonts w:ascii="Calibri" w:hAnsi="Calibri"/>
          <w:color w:val="365F91"/>
          <w:sz w:val="24"/>
          <w:szCs w:val="24"/>
          <w:lang w:val="cy-GB"/>
        </w:rPr>
      </w:pPr>
      <w:r w:rsidRPr="00AD77E9">
        <w:rPr>
          <w:rFonts w:ascii="Calibri" w:hAnsi="Calibri"/>
          <w:color w:val="365F91"/>
          <w:sz w:val="24"/>
          <w:szCs w:val="24"/>
          <w:lang w:val="cy-GB"/>
        </w:rPr>
        <w:t>Cyhoeddwyd</w:t>
      </w:r>
      <w:r w:rsidR="00A20BBB" w:rsidRPr="00AD77E9">
        <w:rPr>
          <w:rFonts w:ascii="Calibri" w:hAnsi="Calibri"/>
          <w:color w:val="365F91"/>
          <w:sz w:val="24"/>
          <w:szCs w:val="24"/>
          <w:lang w:val="cy-GB"/>
        </w:rPr>
        <w:t xml:space="preserve">: </w:t>
      </w:r>
      <w:r w:rsidR="00FA1F6B" w:rsidRPr="00AD77E9">
        <w:rPr>
          <w:rFonts w:ascii="Calibri" w:hAnsi="Calibri"/>
          <w:color w:val="365F91"/>
          <w:sz w:val="24"/>
          <w:szCs w:val="24"/>
          <w:lang w:val="cy-GB"/>
        </w:rPr>
        <w:t>Drew Turner</w:t>
      </w:r>
      <w:r w:rsidR="004A7060" w:rsidRPr="00AD77E9">
        <w:rPr>
          <w:rFonts w:ascii="Calibri" w:hAnsi="Calibri"/>
          <w:color w:val="365F91"/>
          <w:sz w:val="24"/>
          <w:szCs w:val="24"/>
          <w:lang w:val="cy-GB"/>
        </w:rPr>
        <w:t xml:space="preserve"> </w:t>
      </w:r>
      <w:r w:rsidRPr="00AD77E9">
        <w:rPr>
          <w:rFonts w:ascii="Calibri" w:hAnsi="Calibri"/>
          <w:color w:val="365F91"/>
          <w:sz w:val="24"/>
          <w:szCs w:val="24"/>
          <w:lang w:val="cy-GB"/>
        </w:rPr>
        <w:t>a</w:t>
      </w:r>
      <w:r w:rsidR="004A7060" w:rsidRPr="00AD77E9">
        <w:rPr>
          <w:rFonts w:ascii="Calibri" w:hAnsi="Calibri"/>
          <w:color w:val="365F91"/>
          <w:sz w:val="24"/>
          <w:szCs w:val="24"/>
          <w:lang w:val="cy-GB"/>
        </w:rPr>
        <w:t xml:space="preserve"> </w:t>
      </w:r>
      <w:r w:rsidR="00FA1F6B" w:rsidRPr="00AD77E9">
        <w:rPr>
          <w:rFonts w:ascii="Calibri" w:hAnsi="Calibri"/>
          <w:color w:val="365F91"/>
          <w:sz w:val="24"/>
          <w:szCs w:val="24"/>
          <w:lang w:val="cy-GB"/>
        </w:rPr>
        <w:t>Josie Smith</w:t>
      </w:r>
      <w:r w:rsidR="008176C7" w:rsidRPr="00AD77E9">
        <w:rPr>
          <w:rFonts w:ascii="Calibri" w:hAnsi="Calibri"/>
          <w:color w:val="365F91"/>
          <w:sz w:val="24"/>
          <w:szCs w:val="24"/>
          <w:lang w:val="cy-GB"/>
        </w:rPr>
        <w:t xml:space="preserve">, </w:t>
      </w:r>
      <w:r w:rsidR="003631DE" w:rsidRPr="00AD77E9">
        <w:rPr>
          <w:rFonts w:ascii="Calibri" w:hAnsi="Calibri"/>
          <w:color w:val="365F91"/>
          <w:sz w:val="24"/>
          <w:szCs w:val="24"/>
          <w:lang w:val="cy-GB"/>
        </w:rPr>
        <w:t xml:space="preserve">Y Rhaglen </w:t>
      </w:r>
      <w:r w:rsidR="0084402A" w:rsidRPr="00AD77E9">
        <w:rPr>
          <w:rFonts w:ascii="Calibri" w:hAnsi="Calibri"/>
          <w:color w:val="365F91"/>
          <w:sz w:val="24"/>
          <w:szCs w:val="24"/>
          <w:lang w:val="cy-GB"/>
        </w:rPr>
        <w:t>Camddefnyddio Sylweddau</w:t>
      </w:r>
      <w:r w:rsidR="00321E93" w:rsidRPr="00AD77E9">
        <w:rPr>
          <w:rFonts w:ascii="Calibri" w:hAnsi="Calibri"/>
          <w:color w:val="365F91"/>
          <w:sz w:val="24"/>
          <w:szCs w:val="24"/>
          <w:lang w:val="cy-GB"/>
        </w:rPr>
        <w:t xml:space="preserve">, </w:t>
      </w:r>
      <w:r w:rsidR="0084402A" w:rsidRPr="00AD77E9">
        <w:rPr>
          <w:rFonts w:ascii="Calibri" w:hAnsi="Calibri"/>
          <w:color w:val="365F91"/>
          <w:sz w:val="24"/>
          <w:szCs w:val="24"/>
          <w:lang w:val="cy-GB"/>
        </w:rPr>
        <w:t>Yr Adran Amddiffyn Iechyd</w:t>
      </w:r>
      <w:r w:rsidR="00321E93" w:rsidRPr="00AD77E9">
        <w:rPr>
          <w:rFonts w:ascii="Calibri" w:hAnsi="Calibri"/>
          <w:color w:val="365F91"/>
          <w:sz w:val="24"/>
          <w:szCs w:val="24"/>
          <w:lang w:val="cy-GB"/>
        </w:rPr>
        <w:t xml:space="preserve">, </w:t>
      </w:r>
      <w:r w:rsidR="00283233" w:rsidRPr="00AD77E9">
        <w:rPr>
          <w:rFonts w:ascii="Calibri" w:hAnsi="Calibri"/>
          <w:color w:val="365F91"/>
          <w:sz w:val="24"/>
          <w:szCs w:val="24"/>
          <w:lang w:val="cy-GB"/>
        </w:rPr>
        <w:t>Iechyd Cyhoeddus Cymru</w:t>
      </w:r>
      <w:r w:rsidR="00321E93" w:rsidRPr="00AD77E9">
        <w:rPr>
          <w:rFonts w:ascii="Calibri" w:hAnsi="Calibri"/>
          <w:color w:val="365F91"/>
          <w:sz w:val="24"/>
          <w:szCs w:val="24"/>
          <w:lang w:val="cy-GB"/>
        </w:rPr>
        <w:t xml:space="preserve">, </w:t>
      </w:r>
      <w:r w:rsidR="006409E7" w:rsidRPr="00AD77E9">
        <w:rPr>
          <w:rFonts w:ascii="Calibri" w:hAnsi="Calibri"/>
          <w:color w:val="365F91"/>
          <w:sz w:val="24"/>
          <w:szCs w:val="24"/>
          <w:lang w:val="cy-GB"/>
        </w:rPr>
        <w:t>2020</w:t>
      </w:r>
      <w:r w:rsidR="00321E93" w:rsidRPr="00AD77E9">
        <w:rPr>
          <w:rFonts w:ascii="Calibri" w:hAnsi="Calibri"/>
          <w:color w:val="365F91"/>
          <w:sz w:val="24"/>
          <w:szCs w:val="24"/>
          <w:lang w:val="cy-GB"/>
        </w:rPr>
        <w:t>.</w:t>
      </w:r>
    </w:p>
    <w:p w14:paraId="08CDBEF6" w14:textId="77777777" w:rsidR="00071069" w:rsidRPr="00AD77E9" w:rsidRDefault="00071069" w:rsidP="00FD3349">
      <w:pPr>
        <w:spacing w:line="240" w:lineRule="auto"/>
        <w:rPr>
          <w:b/>
          <w:bCs/>
          <w:lang w:val="cy-GB"/>
        </w:rPr>
      </w:pPr>
    </w:p>
    <w:p w14:paraId="5823A5FA" w14:textId="77777777" w:rsidR="00071069" w:rsidRPr="00AD77E9" w:rsidRDefault="00071069" w:rsidP="00FD3349">
      <w:pPr>
        <w:spacing w:line="240" w:lineRule="auto"/>
        <w:rPr>
          <w:b/>
          <w:bCs/>
          <w:lang w:val="cy-GB"/>
        </w:rPr>
      </w:pPr>
    </w:p>
    <w:p w14:paraId="6AA35404" w14:textId="168193B1" w:rsidR="00F23719" w:rsidRPr="00AD77E9" w:rsidRDefault="007A566D">
      <w:pPr>
        <w:pStyle w:val="TOC1"/>
        <w:tabs>
          <w:tab w:val="right" w:leader="dot" w:pos="9182"/>
        </w:tabs>
        <w:rPr>
          <w:b w:val="0"/>
          <w:color w:val="002060"/>
          <w:sz w:val="32"/>
          <w:szCs w:val="32"/>
          <w:lang w:val="cy-GB"/>
        </w:rPr>
      </w:pPr>
      <w:bookmarkStart w:id="0" w:name="_Toc12798425"/>
      <w:bookmarkStart w:id="1" w:name="_Toc12799807"/>
      <w:bookmarkStart w:id="2" w:name="_Ref12888873"/>
      <w:r w:rsidRPr="00AD77E9">
        <w:rPr>
          <w:b w:val="0"/>
          <w:color w:val="002060"/>
          <w:sz w:val="32"/>
          <w:szCs w:val="32"/>
          <w:lang w:val="cy-GB"/>
        </w:rPr>
        <w:t>C</w:t>
      </w:r>
      <w:r w:rsidR="00283233" w:rsidRPr="00AD77E9">
        <w:rPr>
          <w:b w:val="0"/>
          <w:color w:val="002060"/>
          <w:sz w:val="32"/>
          <w:szCs w:val="32"/>
          <w:lang w:val="cy-GB"/>
        </w:rPr>
        <w:t>ynnwys</w:t>
      </w:r>
      <w:bookmarkEnd w:id="0"/>
      <w:bookmarkEnd w:id="1"/>
      <w:bookmarkEnd w:id="2"/>
    </w:p>
    <w:p w14:paraId="1B5C3CF1" w14:textId="546DB5FB" w:rsidR="009427D5" w:rsidRPr="00AD77E9" w:rsidRDefault="007F6B50">
      <w:pPr>
        <w:pStyle w:val="TOC1"/>
        <w:tabs>
          <w:tab w:val="right" w:leader="dot" w:pos="9016"/>
        </w:tabs>
        <w:rPr>
          <w:rFonts w:eastAsiaTheme="minorEastAsia" w:cstheme="minorBidi"/>
          <w:b w:val="0"/>
          <w:bCs w:val="0"/>
          <w:noProof/>
          <w:szCs w:val="22"/>
          <w:lang w:val="cy-GB" w:eastAsia="en-GB"/>
        </w:rPr>
      </w:pPr>
      <w:r w:rsidRPr="00AD77E9">
        <w:rPr>
          <w:b w:val="0"/>
          <w:sz w:val="32"/>
          <w:szCs w:val="32"/>
          <w:lang w:val="cy-GB"/>
        </w:rPr>
        <w:fldChar w:fldCharType="begin"/>
      </w:r>
      <w:r w:rsidRPr="00AD77E9">
        <w:rPr>
          <w:b w:val="0"/>
          <w:sz w:val="32"/>
          <w:szCs w:val="32"/>
          <w:lang w:val="cy-GB"/>
        </w:rPr>
        <w:instrText xml:space="preserve"> TOC \o "1-2" \h \z \u </w:instrText>
      </w:r>
      <w:r w:rsidRPr="00AD77E9">
        <w:rPr>
          <w:b w:val="0"/>
          <w:sz w:val="32"/>
          <w:szCs w:val="32"/>
          <w:lang w:val="cy-GB"/>
        </w:rPr>
        <w:fldChar w:fldCharType="separate"/>
      </w:r>
      <w:hyperlink w:anchor="_Toc49414830" w:history="1">
        <w:r w:rsidR="009427D5" w:rsidRPr="00AD77E9">
          <w:rPr>
            <w:rStyle w:val="Hyperlink"/>
            <w:noProof/>
            <w:lang w:val="cy-GB"/>
          </w:rPr>
          <w:t>G</w:t>
        </w:r>
        <w:r w:rsidR="0084402A" w:rsidRPr="00AD77E9">
          <w:rPr>
            <w:rStyle w:val="Hyperlink"/>
            <w:noProof/>
            <w:lang w:val="cy-GB"/>
          </w:rPr>
          <w:t>eirfa o fyrfoddau allweddol</w:t>
        </w:r>
        <w:r w:rsidR="009427D5" w:rsidRPr="00AD77E9">
          <w:rPr>
            <w:noProof/>
            <w:webHidden/>
            <w:lang w:val="cy-GB"/>
          </w:rPr>
          <w:tab/>
        </w:r>
        <w:r w:rsidR="009427D5" w:rsidRPr="00AD77E9">
          <w:rPr>
            <w:noProof/>
            <w:webHidden/>
            <w:lang w:val="cy-GB"/>
          </w:rPr>
          <w:fldChar w:fldCharType="begin"/>
        </w:r>
        <w:r w:rsidR="009427D5" w:rsidRPr="00AD77E9">
          <w:rPr>
            <w:noProof/>
            <w:webHidden/>
            <w:lang w:val="cy-GB"/>
          </w:rPr>
          <w:instrText xml:space="preserve"> PAGEREF _Toc49414830 \h </w:instrText>
        </w:r>
        <w:r w:rsidR="009427D5" w:rsidRPr="00AD77E9">
          <w:rPr>
            <w:noProof/>
            <w:webHidden/>
            <w:lang w:val="cy-GB"/>
          </w:rPr>
        </w:r>
        <w:r w:rsidR="009427D5" w:rsidRPr="00AD77E9">
          <w:rPr>
            <w:noProof/>
            <w:webHidden/>
            <w:lang w:val="cy-GB"/>
          </w:rPr>
          <w:fldChar w:fldCharType="separate"/>
        </w:r>
        <w:r w:rsidR="009427D5" w:rsidRPr="00AD77E9">
          <w:rPr>
            <w:noProof/>
            <w:webHidden/>
            <w:lang w:val="cy-GB"/>
          </w:rPr>
          <w:t>4</w:t>
        </w:r>
        <w:r w:rsidR="009427D5" w:rsidRPr="00AD77E9">
          <w:rPr>
            <w:noProof/>
            <w:webHidden/>
            <w:lang w:val="cy-GB"/>
          </w:rPr>
          <w:fldChar w:fldCharType="end"/>
        </w:r>
      </w:hyperlink>
    </w:p>
    <w:p w14:paraId="3C9AA678" w14:textId="4F641A09" w:rsidR="009427D5" w:rsidRPr="00AD77E9" w:rsidRDefault="00710F0D">
      <w:pPr>
        <w:pStyle w:val="TOC1"/>
        <w:tabs>
          <w:tab w:val="left" w:pos="440"/>
          <w:tab w:val="right" w:leader="dot" w:pos="9016"/>
        </w:tabs>
        <w:rPr>
          <w:rFonts w:eastAsiaTheme="minorEastAsia" w:cstheme="minorBidi"/>
          <w:b w:val="0"/>
          <w:bCs w:val="0"/>
          <w:noProof/>
          <w:szCs w:val="22"/>
          <w:lang w:val="cy-GB" w:eastAsia="en-GB"/>
        </w:rPr>
      </w:pPr>
      <w:hyperlink w:anchor="_Toc49414831" w:history="1">
        <w:r w:rsidR="009427D5" w:rsidRPr="00AD77E9">
          <w:rPr>
            <w:rStyle w:val="Hyperlink"/>
            <w:noProof/>
            <w:lang w:val="cy-GB"/>
          </w:rPr>
          <w:t>1</w:t>
        </w:r>
        <w:r w:rsidR="009427D5" w:rsidRPr="00AD77E9">
          <w:rPr>
            <w:rFonts w:eastAsiaTheme="minorEastAsia" w:cstheme="minorBidi"/>
            <w:b w:val="0"/>
            <w:bCs w:val="0"/>
            <w:noProof/>
            <w:szCs w:val="22"/>
            <w:lang w:val="cy-GB" w:eastAsia="en-GB"/>
          </w:rPr>
          <w:tab/>
        </w:r>
        <w:r w:rsidR="00283233" w:rsidRPr="00AD77E9">
          <w:rPr>
            <w:rStyle w:val="Hyperlink"/>
            <w:noProof/>
            <w:lang w:val="cy-GB"/>
          </w:rPr>
          <w:t>Rhagair</w:t>
        </w:r>
        <w:r w:rsidR="009427D5" w:rsidRPr="00AD77E9">
          <w:rPr>
            <w:noProof/>
            <w:webHidden/>
            <w:lang w:val="cy-GB"/>
          </w:rPr>
          <w:tab/>
        </w:r>
        <w:r w:rsidR="009427D5" w:rsidRPr="00AD77E9">
          <w:rPr>
            <w:noProof/>
            <w:webHidden/>
            <w:lang w:val="cy-GB"/>
          </w:rPr>
          <w:fldChar w:fldCharType="begin"/>
        </w:r>
        <w:r w:rsidR="009427D5" w:rsidRPr="00AD77E9">
          <w:rPr>
            <w:noProof/>
            <w:webHidden/>
            <w:lang w:val="cy-GB"/>
          </w:rPr>
          <w:instrText xml:space="preserve"> PAGEREF _Toc49414831 \h </w:instrText>
        </w:r>
        <w:r w:rsidR="009427D5" w:rsidRPr="00AD77E9">
          <w:rPr>
            <w:noProof/>
            <w:webHidden/>
            <w:lang w:val="cy-GB"/>
          </w:rPr>
        </w:r>
        <w:r w:rsidR="009427D5" w:rsidRPr="00AD77E9">
          <w:rPr>
            <w:noProof/>
            <w:webHidden/>
            <w:lang w:val="cy-GB"/>
          </w:rPr>
          <w:fldChar w:fldCharType="separate"/>
        </w:r>
        <w:r w:rsidR="009427D5" w:rsidRPr="00AD77E9">
          <w:rPr>
            <w:noProof/>
            <w:webHidden/>
            <w:lang w:val="cy-GB"/>
          </w:rPr>
          <w:t>5</w:t>
        </w:r>
        <w:r w:rsidR="009427D5" w:rsidRPr="00AD77E9">
          <w:rPr>
            <w:noProof/>
            <w:webHidden/>
            <w:lang w:val="cy-GB"/>
          </w:rPr>
          <w:fldChar w:fldCharType="end"/>
        </w:r>
      </w:hyperlink>
    </w:p>
    <w:p w14:paraId="13F116EC" w14:textId="67277C52" w:rsidR="009427D5" w:rsidRPr="00AD77E9" w:rsidRDefault="00710F0D">
      <w:pPr>
        <w:pStyle w:val="TOC1"/>
        <w:tabs>
          <w:tab w:val="left" w:pos="440"/>
          <w:tab w:val="right" w:leader="dot" w:pos="9016"/>
        </w:tabs>
        <w:rPr>
          <w:rFonts w:eastAsiaTheme="minorEastAsia" w:cstheme="minorBidi"/>
          <w:b w:val="0"/>
          <w:bCs w:val="0"/>
          <w:noProof/>
          <w:szCs w:val="22"/>
          <w:lang w:val="cy-GB" w:eastAsia="en-GB"/>
        </w:rPr>
      </w:pPr>
      <w:hyperlink w:anchor="_Toc49414832" w:history="1">
        <w:r w:rsidR="009427D5" w:rsidRPr="00AD77E9">
          <w:rPr>
            <w:rStyle w:val="Hyperlink"/>
            <w:noProof/>
            <w:lang w:val="cy-GB"/>
          </w:rPr>
          <w:t>2</w:t>
        </w:r>
        <w:r w:rsidR="009427D5" w:rsidRPr="00AD77E9">
          <w:rPr>
            <w:rFonts w:eastAsiaTheme="minorEastAsia" w:cstheme="minorBidi"/>
            <w:b w:val="0"/>
            <w:bCs w:val="0"/>
            <w:noProof/>
            <w:szCs w:val="22"/>
            <w:lang w:val="cy-GB" w:eastAsia="en-GB"/>
          </w:rPr>
          <w:tab/>
        </w:r>
        <w:r w:rsidR="0084402A" w:rsidRPr="00AD77E9">
          <w:rPr>
            <w:rStyle w:val="Hyperlink"/>
            <w:noProof/>
            <w:lang w:val="cy-GB"/>
          </w:rPr>
          <w:t xml:space="preserve">Crynodeb Gweithredol </w:t>
        </w:r>
        <w:r w:rsidR="009427D5" w:rsidRPr="00AD77E9">
          <w:rPr>
            <w:noProof/>
            <w:webHidden/>
            <w:lang w:val="cy-GB"/>
          </w:rPr>
          <w:tab/>
        </w:r>
        <w:r w:rsidR="009427D5" w:rsidRPr="00AD77E9">
          <w:rPr>
            <w:noProof/>
            <w:webHidden/>
            <w:lang w:val="cy-GB"/>
          </w:rPr>
          <w:fldChar w:fldCharType="begin"/>
        </w:r>
        <w:r w:rsidR="009427D5" w:rsidRPr="00AD77E9">
          <w:rPr>
            <w:noProof/>
            <w:webHidden/>
            <w:lang w:val="cy-GB"/>
          </w:rPr>
          <w:instrText xml:space="preserve"> PAGEREF _Toc49414832 \h </w:instrText>
        </w:r>
        <w:r w:rsidR="009427D5" w:rsidRPr="00AD77E9">
          <w:rPr>
            <w:noProof/>
            <w:webHidden/>
            <w:lang w:val="cy-GB"/>
          </w:rPr>
        </w:r>
        <w:r w:rsidR="009427D5" w:rsidRPr="00AD77E9">
          <w:rPr>
            <w:noProof/>
            <w:webHidden/>
            <w:lang w:val="cy-GB"/>
          </w:rPr>
          <w:fldChar w:fldCharType="separate"/>
        </w:r>
        <w:r w:rsidR="009427D5" w:rsidRPr="00AD77E9">
          <w:rPr>
            <w:noProof/>
            <w:webHidden/>
            <w:lang w:val="cy-GB"/>
          </w:rPr>
          <w:t>6</w:t>
        </w:r>
        <w:r w:rsidR="009427D5" w:rsidRPr="00AD77E9">
          <w:rPr>
            <w:noProof/>
            <w:webHidden/>
            <w:lang w:val="cy-GB"/>
          </w:rPr>
          <w:fldChar w:fldCharType="end"/>
        </w:r>
      </w:hyperlink>
    </w:p>
    <w:p w14:paraId="23092098" w14:textId="7C88CA05" w:rsidR="009427D5" w:rsidRPr="00AD77E9" w:rsidRDefault="00710F0D">
      <w:pPr>
        <w:pStyle w:val="TOC2"/>
        <w:tabs>
          <w:tab w:val="left" w:pos="880"/>
          <w:tab w:val="right" w:leader="dot" w:pos="9016"/>
        </w:tabs>
        <w:rPr>
          <w:rFonts w:eastAsiaTheme="minorEastAsia" w:cstheme="minorBidi"/>
          <w:noProof/>
          <w:szCs w:val="22"/>
          <w:lang w:val="cy-GB" w:eastAsia="en-GB"/>
        </w:rPr>
      </w:pPr>
      <w:hyperlink w:anchor="_Toc49414833" w:history="1">
        <w:r w:rsidR="009427D5" w:rsidRPr="00AD77E9">
          <w:rPr>
            <w:rStyle w:val="Hyperlink"/>
            <w:noProof/>
            <w:lang w:val="cy-GB" w:eastAsia="en-GB"/>
          </w:rPr>
          <w:t>2.1</w:t>
        </w:r>
        <w:r w:rsidR="009427D5" w:rsidRPr="00AD77E9">
          <w:rPr>
            <w:rFonts w:eastAsiaTheme="minorEastAsia" w:cstheme="minorBidi"/>
            <w:noProof/>
            <w:szCs w:val="22"/>
            <w:lang w:val="cy-GB" w:eastAsia="en-GB"/>
          </w:rPr>
          <w:tab/>
        </w:r>
        <w:r w:rsidR="0084402A" w:rsidRPr="00AD77E9">
          <w:rPr>
            <w:rStyle w:val="Hyperlink"/>
            <w:noProof/>
            <w:lang w:val="cy-GB" w:eastAsia="en-GB"/>
          </w:rPr>
          <w:t xml:space="preserve">Canfyddiadau a thueddiadau allweddol </w:t>
        </w:r>
        <w:r w:rsidR="009427D5" w:rsidRPr="00AD77E9">
          <w:rPr>
            <w:noProof/>
            <w:webHidden/>
            <w:lang w:val="cy-GB"/>
          </w:rPr>
          <w:tab/>
        </w:r>
        <w:r w:rsidR="009427D5" w:rsidRPr="00AD77E9">
          <w:rPr>
            <w:noProof/>
            <w:webHidden/>
            <w:lang w:val="cy-GB"/>
          </w:rPr>
          <w:fldChar w:fldCharType="begin"/>
        </w:r>
        <w:r w:rsidR="009427D5" w:rsidRPr="00AD77E9">
          <w:rPr>
            <w:noProof/>
            <w:webHidden/>
            <w:lang w:val="cy-GB"/>
          </w:rPr>
          <w:instrText xml:space="preserve"> PAGEREF _Toc49414833 \h </w:instrText>
        </w:r>
        <w:r w:rsidR="009427D5" w:rsidRPr="00AD77E9">
          <w:rPr>
            <w:noProof/>
            <w:webHidden/>
            <w:lang w:val="cy-GB"/>
          </w:rPr>
        </w:r>
        <w:r w:rsidR="009427D5" w:rsidRPr="00AD77E9">
          <w:rPr>
            <w:noProof/>
            <w:webHidden/>
            <w:lang w:val="cy-GB"/>
          </w:rPr>
          <w:fldChar w:fldCharType="separate"/>
        </w:r>
        <w:r w:rsidR="009427D5" w:rsidRPr="00AD77E9">
          <w:rPr>
            <w:noProof/>
            <w:webHidden/>
            <w:lang w:val="cy-GB"/>
          </w:rPr>
          <w:t>6</w:t>
        </w:r>
        <w:r w:rsidR="009427D5" w:rsidRPr="00AD77E9">
          <w:rPr>
            <w:noProof/>
            <w:webHidden/>
            <w:lang w:val="cy-GB"/>
          </w:rPr>
          <w:fldChar w:fldCharType="end"/>
        </w:r>
      </w:hyperlink>
    </w:p>
    <w:p w14:paraId="30343E49" w14:textId="3AF9CCAC" w:rsidR="009427D5" w:rsidRPr="00AD77E9" w:rsidRDefault="00710F0D">
      <w:pPr>
        <w:pStyle w:val="TOC2"/>
        <w:tabs>
          <w:tab w:val="left" w:pos="880"/>
          <w:tab w:val="right" w:leader="dot" w:pos="9016"/>
        </w:tabs>
        <w:rPr>
          <w:rFonts w:eastAsiaTheme="minorEastAsia" w:cstheme="minorBidi"/>
          <w:noProof/>
          <w:szCs w:val="22"/>
          <w:lang w:val="cy-GB" w:eastAsia="en-GB"/>
        </w:rPr>
      </w:pPr>
      <w:hyperlink w:anchor="_Toc49414834" w:history="1">
        <w:r w:rsidR="009427D5" w:rsidRPr="00AD77E9">
          <w:rPr>
            <w:rStyle w:val="Hyperlink"/>
            <w:noProof/>
            <w:lang w:val="cy-GB"/>
          </w:rPr>
          <w:t>2.2</w:t>
        </w:r>
        <w:r w:rsidR="009427D5" w:rsidRPr="00AD77E9">
          <w:rPr>
            <w:rFonts w:eastAsiaTheme="minorEastAsia" w:cstheme="minorBidi"/>
            <w:noProof/>
            <w:szCs w:val="22"/>
            <w:lang w:val="cy-GB" w:eastAsia="en-GB"/>
          </w:rPr>
          <w:tab/>
        </w:r>
        <w:r w:rsidR="0084402A" w:rsidRPr="00AD77E9">
          <w:rPr>
            <w:rStyle w:val="Hyperlink"/>
            <w:noProof/>
            <w:lang w:val="cy-GB"/>
          </w:rPr>
          <w:t>Argymh</w:t>
        </w:r>
        <w:r w:rsidR="009427D5" w:rsidRPr="00AD77E9">
          <w:rPr>
            <w:rStyle w:val="Hyperlink"/>
            <w:noProof/>
            <w:lang w:val="cy-GB"/>
          </w:rPr>
          <w:t>e</w:t>
        </w:r>
        <w:r w:rsidR="0084402A" w:rsidRPr="00AD77E9">
          <w:rPr>
            <w:rStyle w:val="Hyperlink"/>
            <w:noProof/>
            <w:lang w:val="cy-GB"/>
          </w:rPr>
          <w:t xml:space="preserve">llion </w:t>
        </w:r>
        <w:r w:rsidR="009427D5" w:rsidRPr="00AD77E9">
          <w:rPr>
            <w:noProof/>
            <w:webHidden/>
            <w:lang w:val="cy-GB"/>
          </w:rPr>
          <w:tab/>
        </w:r>
        <w:r w:rsidR="009427D5" w:rsidRPr="00AD77E9">
          <w:rPr>
            <w:noProof/>
            <w:webHidden/>
            <w:lang w:val="cy-GB"/>
          </w:rPr>
          <w:fldChar w:fldCharType="begin"/>
        </w:r>
        <w:r w:rsidR="009427D5" w:rsidRPr="00AD77E9">
          <w:rPr>
            <w:noProof/>
            <w:webHidden/>
            <w:lang w:val="cy-GB"/>
          </w:rPr>
          <w:instrText xml:space="preserve"> PAGEREF _Toc49414834 \h </w:instrText>
        </w:r>
        <w:r w:rsidR="009427D5" w:rsidRPr="00AD77E9">
          <w:rPr>
            <w:noProof/>
            <w:webHidden/>
            <w:lang w:val="cy-GB"/>
          </w:rPr>
        </w:r>
        <w:r w:rsidR="009427D5" w:rsidRPr="00AD77E9">
          <w:rPr>
            <w:noProof/>
            <w:webHidden/>
            <w:lang w:val="cy-GB"/>
          </w:rPr>
          <w:fldChar w:fldCharType="separate"/>
        </w:r>
        <w:r w:rsidR="009427D5" w:rsidRPr="00AD77E9">
          <w:rPr>
            <w:noProof/>
            <w:webHidden/>
            <w:lang w:val="cy-GB"/>
          </w:rPr>
          <w:t>8</w:t>
        </w:r>
        <w:r w:rsidR="009427D5" w:rsidRPr="00AD77E9">
          <w:rPr>
            <w:noProof/>
            <w:webHidden/>
            <w:lang w:val="cy-GB"/>
          </w:rPr>
          <w:fldChar w:fldCharType="end"/>
        </w:r>
      </w:hyperlink>
    </w:p>
    <w:p w14:paraId="5F4652E8" w14:textId="2DC03BFB" w:rsidR="009427D5" w:rsidRPr="00AD77E9" w:rsidRDefault="00710F0D">
      <w:pPr>
        <w:pStyle w:val="TOC1"/>
        <w:tabs>
          <w:tab w:val="left" w:pos="440"/>
          <w:tab w:val="right" w:leader="dot" w:pos="9016"/>
        </w:tabs>
        <w:rPr>
          <w:rFonts w:eastAsiaTheme="minorEastAsia" w:cstheme="minorBidi"/>
          <w:b w:val="0"/>
          <w:bCs w:val="0"/>
          <w:noProof/>
          <w:szCs w:val="22"/>
          <w:lang w:val="cy-GB" w:eastAsia="en-GB"/>
        </w:rPr>
      </w:pPr>
      <w:hyperlink w:anchor="_Toc49414835" w:history="1">
        <w:r w:rsidR="009427D5" w:rsidRPr="00AD77E9">
          <w:rPr>
            <w:rStyle w:val="Hyperlink"/>
            <w:noProof/>
            <w:lang w:val="cy-GB"/>
          </w:rPr>
          <w:t>3</w:t>
        </w:r>
        <w:r w:rsidR="009427D5" w:rsidRPr="00AD77E9">
          <w:rPr>
            <w:rFonts w:eastAsiaTheme="minorEastAsia" w:cstheme="minorBidi"/>
            <w:b w:val="0"/>
            <w:bCs w:val="0"/>
            <w:noProof/>
            <w:szCs w:val="22"/>
            <w:lang w:val="cy-GB" w:eastAsia="en-GB"/>
          </w:rPr>
          <w:tab/>
        </w:r>
        <w:r w:rsidR="0084402A" w:rsidRPr="00AD77E9">
          <w:rPr>
            <w:rStyle w:val="Hyperlink"/>
            <w:noProof/>
            <w:lang w:val="cy-GB"/>
          </w:rPr>
          <w:t xml:space="preserve">Atal heintiau ymhlith pobl sy’n chwistrellu cyffuriau drwy raglenni nodwyddau a chwistrellau effeithiol </w:t>
        </w:r>
        <w:r w:rsidR="009427D5" w:rsidRPr="00AD77E9">
          <w:rPr>
            <w:noProof/>
            <w:webHidden/>
            <w:lang w:val="cy-GB"/>
          </w:rPr>
          <w:tab/>
        </w:r>
        <w:r w:rsidR="009427D5" w:rsidRPr="00AD77E9">
          <w:rPr>
            <w:noProof/>
            <w:webHidden/>
            <w:lang w:val="cy-GB"/>
          </w:rPr>
          <w:fldChar w:fldCharType="begin"/>
        </w:r>
        <w:r w:rsidR="009427D5" w:rsidRPr="00AD77E9">
          <w:rPr>
            <w:noProof/>
            <w:webHidden/>
            <w:lang w:val="cy-GB"/>
          </w:rPr>
          <w:instrText xml:space="preserve"> PAGEREF _Toc49414835 \h </w:instrText>
        </w:r>
        <w:r w:rsidR="009427D5" w:rsidRPr="00AD77E9">
          <w:rPr>
            <w:noProof/>
            <w:webHidden/>
            <w:lang w:val="cy-GB"/>
          </w:rPr>
        </w:r>
        <w:r w:rsidR="009427D5" w:rsidRPr="00AD77E9">
          <w:rPr>
            <w:noProof/>
            <w:webHidden/>
            <w:lang w:val="cy-GB"/>
          </w:rPr>
          <w:fldChar w:fldCharType="separate"/>
        </w:r>
        <w:r w:rsidR="009427D5" w:rsidRPr="00AD77E9">
          <w:rPr>
            <w:noProof/>
            <w:webHidden/>
            <w:lang w:val="cy-GB"/>
          </w:rPr>
          <w:t>10</w:t>
        </w:r>
        <w:r w:rsidR="009427D5" w:rsidRPr="00AD77E9">
          <w:rPr>
            <w:noProof/>
            <w:webHidden/>
            <w:lang w:val="cy-GB"/>
          </w:rPr>
          <w:fldChar w:fldCharType="end"/>
        </w:r>
      </w:hyperlink>
    </w:p>
    <w:p w14:paraId="27E766B3" w14:textId="64727E4E" w:rsidR="009427D5" w:rsidRPr="00AD77E9" w:rsidRDefault="00710F0D">
      <w:pPr>
        <w:pStyle w:val="TOC2"/>
        <w:tabs>
          <w:tab w:val="left" w:pos="880"/>
          <w:tab w:val="right" w:leader="dot" w:pos="9016"/>
        </w:tabs>
        <w:rPr>
          <w:rFonts w:eastAsiaTheme="minorEastAsia" w:cstheme="minorBidi"/>
          <w:noProof/>
          <w:szCs w:val="22"/>
          <w:lang w:val="cy-GB" w:eastAsia="en-GB"/>
        </w:rPr>
      </w:pPr>
      <w:hyperlink w:anchor="_Toc49414836" w:history="1">
        <w:r w:rsidR="009427D5" w:rsidRPr="00AD77E9">
          <w:rPr>
            <w:rStyle w:val="Hyperlink"/>
            <w:noProof/>
            <w:lang w:val="cy-GB"/>
          </w:rPr>
          <w:t>3.1</w:t>
        </w:r>
        <w:r w:rsidR="009427D5" w:rsidRPr="00AD77E9">
          <w:rPr>
            <w:rFonts w:eastAsiaTheme="minorEastAsia" w:cstheme="minorBidi"/>
            <w:noProof/>
            <w:szCs w:val="22"/>
            <w:lang w:val="cy-GB" w:eastAsia="en-GB"/>
          </w:rPr>
          <w:tab/>
        </w:r>
        <w:r w:rsidR="009427D5" w:rsidRPr="00AD77E9">
          <w:rPr>
            <w:rStyle w:val="Hyperlink"/>
            <w:noProof/>
            <w:lang w:val="cy-GB"/>
          </w:rPr>
          <w:t>L</w:t>
        </w:r>
        <w:r w:rsidR="00D95920" w:rsidRPr="00AD77E9">
          <w:rPr>
            <w:rStyle w:val="Hyperlink"/>
            <w:noProof/>
            <w:lang w:val="cy-GB"/>
          </w:rPr>
          <w:t>leoliad a math y Rhaglenni Nodwyddau a Chwistrellau (NSPs)</w:t>
        </w:r>
        <w:r w:rsidR="009427D5" w:rsidRPr="00AD77E9">
          <w:rPr>
            <w:rStyle w:val="Hyperlink"/>
            <w:noProof/>
            <w:lang w:val="cy-GB"/>
          </w:rPr>
          <w:t xml:space="preserve"> </w:t>
        </w:r>
        <w:r w:rsidR="00D95920" w:rsidRPr="00AD77E9">
          <w:rPr>
            <w:rStyle w:val="Hyperlink"/>
            <w:noProof/>
            <w:lang w:val="cy-GB"/>
          </w:rPr>
          <w:t>ledled Cymru</w:t>
        </w:r>
        <w:r w:rsidR="009427D5" w:rsidRPr="00AD77E9">
          <w:rPr>
            <w:noProof/>
            <w:webHidden/>
            <w:lang w:val="cy-GB"/>
          </w:rPr>
          <w:tab/>
        </w:r>
        <w:r w:rsidR="009427D5" w:rsidRPr="00AD77E9">
          <w:rPr>
            <w:noProof/>
            <w:webHidden/>
            <w:lang w:val="cy-GB"/>
          </w:rPr>
          <w:fldChar w:fldCharType="begin"/>
        </w:r>
        <w:r w:rsidR="009427D5" w:rsidRPr="00AD77E9">
          <w:rPr>
            <w:noProof/>
            <w:webHidden/>
            <w:lang w:val="cy-GB"/>
          </w:rPr>
          <w:instrText xml:space="preserve"> PAGEREF _Toc49414836 \h </w:instrText>
        </w:r>
        <w:r w:rsidR="009427D5" w:rsidRPr="00AD77E9">
          <w:rPr>
            <w:noProof/>
            <w:webHidden/>
            <w:lang w:val="cy-GB"/>
          </w:rPr>
        </w:r>
        <w:r w:rsidR="009427D5" w:rsidRPr="00AD77E9">
          <w:rPr>
            <w:noProof/>
            <w:webHidden/>
            <w:lang w:val="cy-GB"/>
          </w:rPr>
          <w:fldChar w:fldCharType="separate"/>
        </w:r>
        <w:r w:rsidR="009427D5" w:rsidRPr="00AD77E9">
          <w:rPr>
            <w:noProof/>
            <w:webHidden/>
            <w:lang w:val="cy-GB"/>
          </w:rPr>
          <w:t>10</w:t>
        </w:r>
        <w:r w:rsidR="009427D5" w:rsidRPr="00AD77E9">
          <w:rPr>
            <w:noProof/>
            <w:webHidden/>
            <w:lang w:val="cy-GB"/>
          </w:rPr>
          <w:fldChar w:fldCharType="end"/>
        </w:r>
      </w:hyperlink>
    </w:p>
    <w:p w14:paraId="735BA163" w14:textId="2E248E77" w:rsidR="009427D5" w:rsidRPr="00AD77E9" w:rsidRDefault="00710F0D">
      <w:pPr>
        <w:pStyle w:val="TOC2"/>
        <w:tabs>
          <w:tab w:val="left" w:pos="880"/>
          <w:tab w:val="right" w:leader="dot" w:pos="9016"/>
        </w:tabs>
        <w:rPr>
          <w:rFonts w:eastAsiaTheme="minorEastAsia" w:cstheme="minorBidi"/>
          <w:noProof/>
          <w:szCs w:val="22"/>
          <w:lang w:val="cy-GB" w:eastAsia="en-GB"/>
        </w:rPr>
      </w:pPr>
      <w:hyperlink w:anchor="_Toc49414837" w:history="1">
        <w:r w:rsidR="009427D5" w:rsidRPr="00AD77E9">
          <w:rPr>
            <w:rStyle w:val="Hyperlink"/>
            <w:noProof/>
            <w:lang w:val="cy-GB"/>
          </w:rPr>
          <w:t>3.2</w:t>
        </w:r>
        <w:r w:rsidR="009427D5" w:rsidRPr="00AD77E9">
          <w:rPr>
            <w:rFonts w:eastAsiaTheme="minorEastAsia" w:cstheme="minorBidi"/>
            <w:noProof/>
            <w:szCs w:val="22"/>
            <w:lang w:val="cy-GB" w:eastAsia="en-GB"/>
          </w:rPr>
          <w:tab/>
        </w:r>
        <w:r w:rsidR="00D95920" w:rsidRPr="00AD77E9">
          <w:rPr>
            <w:rFonts w:eastAsiaTheme="minorEastAsia" w:cstheme="minorBidi"/>
            <w:noProof/>
            <w:szCs w:val="22"/>
            <w:lang w:val="cy-GB" w:eastAsia="en-GB"/>
          </w:rPr>
          <w:t>Trosolwg o weithgarwch NSP</w:t>
        </w:r>
        <w:r w:rsidR="009427D5" w:rsidRPr="00AD77E9">
          <w:rPr>
            <w:noProof/>
            <w:webHidden/>
            <w:lang w:val="cy-GB"/>
          </w:rPr>
          <w:tab/>
        </w:r>
        <w:r w:rsidR="009427D5" w:rsidRPr="00AD77E9">
          <w:rPr>
            <w:noProof/>
            <w:webHidden/>
            <w:lang w:val="cy-GB"/>
          </w:rPr>
          <w:fldChar w:fldCharType="begin"/>
        </w:r>
        <w:r w:rsidR="009427D5" w:rsidRPr="00AD77E9">
          <w:rPr>
            <w:noProof/>
            <w:webHidden/>
            <w:lang w:val="cy-GB"/>
          </w:rPr>
          <w:instrText xml:space="preserve"> PAGEREF _Toc49414837 \h </w:instrText>
        </w:r>
        <w:r w:rsidR="009427D5" w:rsidRPr="00AD77E9">
          <w:rPr>
            <w:noProof/>
            <w:webHidden/>
            <w:lang w:val="cy-GB"/>
          </w:rPr>
        </w:r>
        <w:r w:rsidR="009427D5" w:rsidRPr="00AD77E9">
          <w:rPr>
            <w:noProof/>
            <w:webHidden/>
            <w:lang w:val="cy-GB"/>
          </w:rPr>
          <w:fldChar w:fldCharType="separate"/>
        </w:r>
        <w:r w:rsidR="009427D5" w:rsidRPr="00AD77E9">
          <w:rPr>
            <w:noProof/>
            <w:webHidden/>
            <w:lang w:val="cy-GB"/>
          </w:rPr>
          <w:t>11</w:t>
        </w:r>
        <w:r w:rsidR="009427D5" w:rsidRPr="00AD77E9">
          <w:rPr>
            <w:noProof/>
            <w:webHidden/>
            <w:lang w:val="cy-GB"/>
          </w:rPr>
          <w:fldChar w:fldCharType="end"/>
        </w:r>
      </w:hyperlink>
    </w:p>
    <w:p w14:paraId="1D4B544B" w14:textId="69FBDD49" w:rsidR="009427D5" w:rsidRPr="00AD77E9" w:rsidRDefault="00710F0D">
      <w:pPr>
        <w:pStyle w:val="TOC2"/>
        <w:tabs>
          <w:tab w:val="left" w:pos="880"/>
          <w:tab w:val="right" w:leader="dot" w:pos="9016"/>
        </w:tabs>
        <w:rPr>
          <w:rFonts w:eastAsiaTheme="minorEastAsia" w:cstheme="minorBidi"/>
          <w:noProof/>
          <w:szCs w:val="22"/>
          <w:lang w:val="cy-GB" w:eastAsia="en-GB"/>
        </w:rPr>
      </w:pPr>
      <w:hyperlink w:anchor="_Toc49414838" w:history="1">
        <w:r w:rsidR="009427D5" w:rsidRPr="00AD77E9">
          <w:rPr>
            <w:rStyle w:val="Hyperlink"/>
            <w:noProof/>
            <w:lang w:val="cy-GB"/>
          </w:rPr>
          <w:t>3.3</w:t>
        </w:r>
        <w:r w:rsidR="009427D5" w:rsidRPr="00AD77E9">
          <w:rPr>
            <w:rFonts w:eastAsiaTheme="minorEastAsia" w:cstheme="minorBidi"/>
            <w:noProof/>
            <w:szCs w:val="22"/>
            <w:lang w:val="cy-GB" w:eastAsia="en-GB"/>
          </w:rPr>
          <w:tab/>
        </w:r>
        <w:r w:rsidR="00D95920" w:rsidRPr="00AD77E9">
          <w:rPr>
            <w:rFonts w:eastAsiaTheme="minorEastAsia" w:cstheme="minorBidi"/>
            <w:noProof/>
            <w:szCs w:val="22"/>
            <w:lang w:val="cy-GB" w:eastAsia="en-GB"/>
          </w:rPr>
          <w:t>Cymariaethau daearyddol o’r unigolion sy’n defnyddio gwasanaethau</w:t>
        </w:r>
        <w:r w:rsidR="009427D5" w:rsidRPr="00AD77E9">
          <w:rPr>
            <w:rStyle w:val="Hyperlink"/>
            <w:noProof/>
            <w:lang w:val="cy-GB"/>
          </w:rPr>
          <w:t xml:space="preserve"> </w:t>
        </w:r>
        <w:r w:rsidR="00D95920" w:rsidRPr="00AD77E9">
          <w:rPr>
            <w:rStyle w:val="Hyperlink"/>
            <w:noProof/>
            <w:lang w:val="cy-GB"/>
          </w:rPr>
          <w:t>NSP</w:t>
        </w:r>
        <w:r w:rsidR="009427D5" w:rsidRPr="00AD77E9">
          <w:rPr>
            <w:rStyle w:val="Hyperlink"/>
            <w:noProof/>
            <w:lang w:val="cy-GB"/>
          </w:rPr>
          <w:t xml:space="preserve"> </w:t>
        </w:r>
        <w:r w:rsidR="00D95920" w:rsidRPr="00AD77E9">
          <w:rPr>
            <w:rStyle w:val="Hyperlink"/>
            <w:noProof/>
            <w:lang w:val="cy-GB"/>
          </w:rPr>
          <w:t>ledled</w:t>
        </w:r>
        <w:r w:rsidR="009427D5" w:rsidRPr="00AD77E9">
          <w:rPr>
            <w:rStyle w:val="Hyperlink"/>
            <w:noProof/>
            <w:lang w:val="cy-GB"/>
          </w:rPr>
          <w:t xml:space="preserve"> </w:t>
        </w:r>
        <w:r w:rsidR="0084402A" w:rsidRPr="00AD77E9">
          <w:rPr>
            <w:rStyle w:val="Hyperlink"/>
            <w:noProof/>
            <w:lang w:val="cy-GB"/>
          </w:rPr>
          <w:t>Cymru</w:t>
        </w:r>
        <w:r w:rsidR="009427D5" w:rsidRPr="00AD77E9">
          <w:rPr>
            <w:noProof/>
            <w:webHidden/>
            <w:lang w:val="cy-GB"/>
          </w:rPr>
          <w:tab/>
        </w:r>
        <w:r w:rsidR="009427D5" w:rsidRPr="00AD77E9">
          <w:rPr>
            <w:noProof/>
            <w:webHidden/>
            <w:lang w:val="cy-GB"/>
          </w:rPr>
          <w:fldChar w:fldCharType="begin"/>
        </w:r>
        <w:r w:rsidR="009427D5" w:rsidRPr="00AD77E9">
          <w:rPr>
            <w:noProof/>
            <w:webHidden/>
            <w:lang w:val="cy-GB"/>
          </w:rPr>
          <w:instrText xml:space="preserve"> PAGEREF _Toc49414838 \h </w:instrText>
        </w:r>
        <w:r w:rsidR="009427D5" w:rsidRPr="00AD77E9">
          <w:rPr>
            <w:noProof/>
            <w:webHidden/>
            <w:lang w:val="cy-GB"/>
          </w:rPr>
        </w:r>
        <w:r w:rsidR="009427D5" w:rsidRPr="00AD77E9">
          <w:rPr>
            <w:noProof/>
            <w:webHidden/>
            <w:lang w:val="cy-GB"/>
          </w:rPr>
          <w:fldChar w:fldCharType="separate"/>
        </w:r>
        <w:r w:rsidR="009427D5" w:rsidRPr="00AD77E9">
          <w:rPr>
            <w:noProof/>
            <w:webHidden/>
            <w:lang w:val="cy-GB"/>
          </w:rPr>
          <w:t>14</w:t>
        </w:r>
        <w:r w:rsidR="009427D5" w:rsidRPr="00AD77E9">
          <w:rPr>
            <w:noProof/>
            <w:webHidden/>
            <w:lang w:val="cy-GB"/>
          </w:rPr>
          <w:fldChar w:fldCharType="end"/>
        </w:r>
      </w:hyperlink>
    </w:p>
    <w:p w14:paraId="6DED8880" w14:textId="1285CC12" w:rsidR="009427D5" w:rsidRPr="00AD77E9" w:rsidRDefault="00710F0D">
      <w:pPr>
        <w:pStyle w:val="TOC2"/>
        <w:tabs>
          <w:tab w:val="left" w:pos="880"/>
          <w:tab w:val="right" w:leader="dot" w:pos="9016"/>
        </w:tabs>
        <w:rPr>
          <w:rFonts w:eastAsiaTheme="minorEastAsia" w:cstheme="minorBidi"/>
          <w:noProof/>
          <w:szCs w:val="22"/>
          <w:lang w:val="cy-GB" w:eastAsia="en-GB"/>
        </w:rPr>
      </w:pPr>
      <w:hyperlink w:anchor="_Toc49414839" w:history="1">
        <w:r w:rsidR="009427D5" w:rsidRPr="00AD77E9">
          <w:rPr>
            <w:rStyle w:val="Hyperlink"/>
            <w:noProof/>
            <w:lang w:val="cy-GB"/>
          </w:rPr>
          <w:t>3.4</w:t>
        </w:r>
        <w:r w:rsidR="009427D5" w:rsidRPr="00AD77E9">
          <w:rPr>
            <w:rFonts w:eastAsiaTheme="minorEastAsia" w:cstheme="minorBidi"/>
            <w:noProof/>
            <w:szCs w:val="22"/>
            <w:lang w:val="cy-GB" w:eastAsia="en-GB"/>
          </w:rPr>
          <w:tab/>
        </w:r>
        <w:r w:rsidR="00D95920" w:rsidRPr="00AD77E9">
          <w:rPr>
            <w:rFonts w:eastAsiaTheme="minorEastAsia" w:cstheme="minorBidi"/>
            <w:noProof/>
            <w:szCs w:val="22"/>
            <w:lang w:val="cy-GB" w:eastAsia="en-GB"/>
          </w:rPr>
          <w:t xml:space="preserve">Cleientiaid </w:t>
        </w:r>
        <w:r w:rsidR="00D95920" w:rsidRPr="00AD77E9">
          <w:rPr>
            <w:rStyle w:val="Hyperlink"/>
            <w:noProof/>
            <w:lang w:val="cy-GB"/>
          </w:rPr>
          <w:t>NSP</w:t>
        </w:r>
        <w:r w:rsidR="009427D5" w:rsidRPr="00AD77E9">
          <w:rPr>
            <w:rStyle w:val="Hyperlink"/>
            <w:noProof/>
            <w:lang w:val="cy-GB"/>
          </w:rPr>
          <w:t xml:space="preserve"> </w:t>
        </w:r>
        <w:r w:rsidR="00D95920" w:rsidRPr="00AD77E9">
          <w:rPr>
            <w:rStyle w:val="Hyperlink"/>
            <w:noProof/>
            <w:lang w:val="cy-GB"/>
          </w:rPr>
          <w:t>–</w:t>
        </w:r>
        <w:r w:rsidR="009427D5" w:rsidRPr="00AD77E9">
          <w:rPr>
            <w:rStyle w:val="Hyperlink"/>
            <w:noProof/>
            <w:lang w:val="cy-GB"/>
          </w:rPr>
          <w:t xml:space="preserve"> Pro</w:t>
        </w:r>
        <w:r w:rsidR="00D95920" w:rsidRPr="00AD77E9">
          <w:rPr>
            <w:rStyle w:val="Hyperlink"/>
            <w:noProof/>
            <w:lang w:val="cy-GB"/>
          </w:rPr>
          <w:t>f</w:t>
        </w:r>
        <w:r w:rsidR="009427D5" w:rsidRPr="00AD77E9">
          <w:rPr>
            <w:rStyle w:val="Hyperlink"/>
            <w:noProof/>
            <w:lang w:val="cy-GB"/>
          </w:rPr>
          <w:t>fil</w:t>
        </w:r>
        <w:r w:rsidR="00D95920" w:rsidRPr="00AD77E9">
          <w:rPr>
            <w:rStyle w:val="Hyperlink"/>
            <w:noProof/>
            <w:lang w:val="cy-GB"/>
          </w:rPr>
          <w:t xml:space="preserve"> yr unigolion unigryw sy’n defnyddio’r</w:t>
        </w:r>
        <w:r w:rsidR="009427D5" w:rsidRPr="00AD77E9">
          <w:rPr>
            <w:rStyle w:val="Hyperlink"/>
            <w:noProof/>
            <w:lang w:val="cy-GB"/>
          </w:rPr>
          <w:t xml:space="preserve"> </w:t>
        </w:r>
        <w:r w:rsidR="00D95920" w:rsidRPr="00AD77E9">
          <w:rPr>
            <w:rStyle w:val="Hyperlink"/>
            <w:noProof/>
            <w:lang w:val="cy-GB"/>
          </w:rPr>
          <w:t>gwasanaethau</w:t>
        </w:r>
        <w:r w:rsidR="009427D5" w:rsidRPr="00AD77E9">
          <w:rPr>
            <w:noProof/>
            <w:webHidden/>
            <w:lang w:val="cy-GB"/>
          </w:rPr>
          <w:tab/>
        </w:r>
        <w:r w:rsidR="009427D5" w:rsidRPr="00AD77E9">
          <w:rPr>
            <w:noProof/>
            <w:webHidden/>
            <w:lang w:val="cy-GB"/>
          </w:rPr>
          <w:fldChar w:fldCharType="begin"/>
        </w:r>
        <w:r w:rsidR="009427D5" w:rsidRPr="00AD77E9">
          <w:rPr>
            <w:noProof/>
            <w:webHidden/>
            <w:lang w:val="cy-GB"/>
          </w:rPr>
          <w:instrText xml:space="preserve"> PAGEREF _Toc49414839 \h </w:instrText>
        </w:r>
        <w:r w:rsidR="009427D5" w:rsidRPr="00AD77E9">
          <w:rPr>
            <w:noProof/>
            <w:webHidden/>
            <w:lang w:val="cy-GB"/>
          </w:rPr>
        </w:r>
        <w:r w:rsidR="009427D5" w:rsidRPr="00AD77E9">
          <w:rPr>
            <w:noProof/>
            <w:webHidden/>
            <w:lang w:val="cy-GB"/>
          </w:rPr>
          <w:fldChar w:fldCharType="separate"/>
        </w:r>
        <w:r w:rsidR="009427D5" w:rsidRPr="00AD77E9">
          <w:rPr>
            <w:noProof/>
            <w:webHidden/>
            <w:lang w:val="cy-GB"/>
          </w:rPr>
          <w:t>17</w:t>
        </w:r>
        <w:r w:rsidR="009427D5" w:rsidRPr="00AD77E9">
          <w:rPr>
            <w:noProof/>
            <w:webHidden/>
            <w:lang w:val="cy-GB"/>
          </w:rPr>
          <w:fldChar w:fldCharType="end"/>
        </w:r>
      </w:hyperlink>
    </w:p>
    <w:p w14:paraId="4C9A8CBD" w14:textId="1BC7A33F" w:rsidR="009427D5" w:rsidRPr="00AD77E9" w:rsidRDefault="00710F0D">
      <w:pPr>
        <w:pStyle w:val="TOC2"/>
        <w:tabs>
          <w:tab w:val="left" w:pos="880"/>
          <w:tab w:val="right" w:leader="dot" w:pos="9016"/>
        </w:tabs>
        <w:rPr>
          <w:rFonts w:eastAsiaTheme="minorEastAsia" w:cstheme="minorBidi"/>
          <w:noProof/>
          <w:szCs w:val="22"/>
          <w:lang w:val="cy-GB" w:eastAsia="en-GB"/>
        </w:rPr>
      </w:pPr>
      <w:hyperlink w:anchor="_Toc49414840" w:history="1">
        <w:r w:rsidR="009427D5" w:rsidRPr="00AD77E9">
          <w:rPr>
            <w:rStyle w:val="Hyperlink"/>
            <w:noProof/>
            <w:lang w:val="cy-GB"/>
          </w:rPr>
          <w:t>3.5</w:t>
        </w:r>
        <w:r w:rsidR="009427D5" w:rsidRPr="00AD77E9">
          <w:rPr>
            <w:rFonts w:eastAsiaTheme="minorEastAsia" w:cstheme="minorBidi"/>
            <w:noProof/>
            <w:szCs w:val="22"/>
            <w:lang w:val="cy-GB" w:eastAsia="en-GB"/>
          </w:rPr>
          <w:tab/>
        </w:r>
        <w:r w:rsidR="009427D5" w:rsidRPr="00AD77E9">
          <w:rPr>
            <w:rStyle w:val="Hyperlink"/>
            <w:noProof/>
            <w:lang w:val="cy-GB"/>
          </w:rPr>
          <w:t>C</w:t>
        </w:r>
        <w:r w:rsidR="00D95920" w:rsidRPr="00AD77E9">
          <w:rPr>
            <w:rStyle w:val="Hyperlink"/>
            <w:noProof/>
            <w:lang w:val="cy-GB"/>
          </w:rPr>
          <w:t>ym</w:t>
        </w:r>
        <w:r w:rsidR="00617CE1" w:rsidRPr="00AD77E9">
          <w:rPr>
            <w:rStyle w:val="Hyperlink"/>
            <w:noProof/>
            <w:lang w:val="cy-GB"/>
          </w:rPr>
          <w:t>haru c</w:t>
        </w:r>
        <w:r w:rsidR="00D95920" w:rsidRPr="00AD77E9">
          <w:rPr>
            <w:rStyle w:val="Hyperlink"/>
            <w:noProof/>
            <w:lang w:val="cy-GB"/>
          </w:rPr>
          <w:t>leientiaid sy’n mynychu gwasanaethau NSP arbenigol yn erbyn gwasanaethau Fferyllfeydd Cymunedol</w:t>
        </w:r>
        <w:r w:rsidR="009427D5" w:rsidRPr="00AD77E9">
          <w:rPr>
            <w:noProof/>
            <w:webHidden/>
            <w:lang w:val="cy-GB"/>
          </w:rPr>
          <w:tab/>
        </w:r>
        <w:r w:rsidR="009427D5" w:rsidRPr="00AD77E9">
          <w:rPr>
            <w:noProof/>
            <w:webHidden/>
            <w:lang w:val="cy-GB"/>
          </w:rPr>
          <w:tab/>
        </w:r>
        <w:r w:rsidR="009427D5" w:rsidRPr="00AD77E9">
          <w:rPr>
            <w:noProof/>
            <w:webHidden/>
            <w:lang w:val="cy-GB"/>
          </w:rPr>
          <w:tab/>
        </w:r>
        <w:r w:rsidR="009427D5" w:rsidRPr="00AD77E9">
          <w:rPr>
            <w:noProof/>
            <w:webHidden/>
            <w:lang w:val="cy-GB"/>
          </w:rPr>
          <w:fldChar w:fldCharType="begin"/>
        </w:r>
        <w:r w:rsidR="009427D5" w:rsidRPr="00AD77E9">
          <w:rPr>
            <w:noProof/>
            <w:webHidden/>
            <w:lang w:val="cy-GB"/>
          </w:rPr>
          <w:instrText xml:space="preserve"> PAGEREF _Toc49414840 \h </w:instrText>
        </w:r>
        <w:r w:rsidR="009427D5" w:rsidRPr="00AD77E9">
          <w:rPr>
            <w:noProof/>
            <w:webHidden/>
            <w:lang w:val="cy-GB"/>
          </w:rPr>
        </w:r>
        <w:r w:rsidR="009427D5" w:rsidRPr="00AD77E9">
          <w:rPr>
            <w:noProof/>
            <w:webHidden/>
            <w:lang w:val="cy-GB"/>
          </w:rPr>
          <w:fldChar w:fldCharType="separate"/>
        </w:r>
        <w:r w:rsidR="009427D5" w:rsidRPr="00AD77E9">
          <w:rPr>
            <w:noProof/>
            <w:webHidden/>
            <w:lang w:val="cy-GB"/>
          </w:rPr>
          <w:t>24</w:t>
        </w:r>
        <w:r w:rsidR="009427D5" w:rsidRPr="00AD77E9">
          <w:rPr>
            <w:noProof/>
            <w:webHidden/>
            <w:lang w:val="cy-GB"/>
          </w:rPr>
          <w:fldChar w:fldCharType="end"/>
        </w:r>
      </w:hyperlink>
    </w:p>
    <w:p w14:paraId="6015FA69" w14:textId="4418FA40" w:rsidR="009427D5" w:rsidRPr="00AD77E9" w:rsidRDefault="00710F0D">
      <w:pPr>
        <w:pStyle w:val="TOC1"/>
        <w:tabs>
          <w:tab w:val="left" w:pos="440"/>
          <w:tab w:val="right" w:leader="dot" w:pos="9016"/>
        </w:tabs>
        <w:rPr>
          <w:rFonts w:eastAsiaTheme="minorEastAsia" w:cstheme="minorBidi"/>
          <w:b w:val="0"/>
          <w:bCs w:val="0"/>
          <w:noProof/>
          <w:szCs w:val="22"/>
          <w:lang w:val="cy-GB" w:eastAsia="en-GB"/>
        </w:rPr>
      </w:pPr>
      <w:hyperlink w:anchor="_Toc49414841" w:history="1">
        <w:r w:rsidR="009427D5" w:rsidRPr="00AD77E9">
          <w:rPr>
            <w:rStyle w:val="Hyperlink"/>
            <w:noProof/>
            <w:lang w:val="cy-GB"/>
          </w:rPr>
          <w:t>4</w:t>
        </w:r>
        <w:r w:rsidR="009427D5" w:rsidRPr="00AD77E9">
          <w:rPr>
            <w:rFonts w:eastAsiaTheme="minorEastAsia" w:cstheme="minorBidi"/>
            <w:b w:val="0"/>
            <w:bCs w:val="0"/>
            <w:noProof/>
            <w:szCs w:val="22"/>
            <w:lang w:val="cy-GB" w:eastAsia="en-GB"/>
          </w:rPr>
          <w:tab/>
        </w:r>
        <w:r w:rsidR="00D95920" w:rsidRPr="00AD77E9">
          <w:rPr>
            <w:rFonts w:eastAsiaTheme="minorEastAsia" w:cstheme="minorBidi"/>
            <w:bCs w:val="0"/>
            <w:noProof/>
            <w:szCs w:val="22"/>
            <w:lang w:val="cy-GB" w:eastAsia="en-GB"/>
          </w:rPr>
          <w:t>Sgrinio, diagnosis a thriniaeth ar gyfer Feirysau a Gludir yn y Gwaed</w:t>
        </w:r>
        <w:r w:rsidR="009427D5" w:rsidRPr="00AD77E9">
          <w:rPr>
            <w:noProof/>
            <w:webHidden/>
            <w:lang w:val="cy-GB"/>
          </w:rPr>
          <w:tab/>
        </w:r>
        <w:r w:rsidR="009427D5" w:rsidRPr="00AD77E9">
          <w:rPr>
            <w:noProof/>
            <w:webHidden/>
            <w:lang w:val="cy-GB"/>
          </w:rPr>
          <w:fldChar w:fldCharType="begin"/>
        </w:r>
        <w:r w:rsidR="009427D5" w:rsidRPr="00AD77E9">
          <w:rPr>
            <w:noProof/>
            <w:webHidden/>
            <w:lang w:val="cy-GB"/>
          </w:rPr>
          <w:instrText xml:space="preserve"> PAGEREF _Toc49414841 \h </w:instrText>
        </w:r>
        <w:r w:rsidR="009427D5" w:rsidRPr="00AD77E9">
          <w:rPr>
            <w:noProof/>
            <w:webHidden/>
            <w:lang w:val="cy-GB"/>
          </w:rPr>
        </w:r>
        <w:r w:rsidR="009427D5" w:rsidRPr="00AD77E9">
          <w:rPr>
            <w:noProof/>
            <w:webHidden/>
            <w:lang w:val="cy-GB"/>
          </w:rPr>
          <w:fldChar w:fldCharType="separate"/>
        </w:r>
        <w:r w:rsidR="009427D5" w:rsidRPr="00AD77E9">
          <w:rPr>
            <w:noProof/>
            <w:webHidden/>
            <w:lang w:val="cy-GB"/>
          </w:rPr>
          <w:t>27</w:t>
        </w:r>
        <w:r w:rsidR="009427D5" w:rsidRPr="00AD77E9">
          <w:rPr>
            <w:noProof/>
            <w:webHidden/>
            <w:lang w:val="cy-GB"/>
          </w:rPr>
          <w:fldChar w:fldCharType="end"/>
        </w:r>
      </w:hyperlink>
    </w:p>
    <w:p w14:paraId="4634807C" w14:textId="4E70A8F0" w:rsidR="009427D5" w:rsidRPr="00AD77E9" w:rsidRDefault="00710F0D">
      <w:pPr>
        <w:pStyle w:val="TOC2"/>
        <w:tabs>
          <w:tab w:val="left" w:pos="880"/>
          <w:tab w:val="right" w:leader="dot" w:pos="9016"/>
        </w:tabs>
        <w:rPr>
          <w:rFonts w:eastAsiaTheme="minorEastAsia" w:cstheme="minorBidi"/>
          <w:noProof/>
          <w:szCs w:val="22"/>
          <w:lang w:val="cy-GB" w:eastAsia="en-GB"/>
        </w:rPr>
      </w:pPr>
      <w:hyperlink w:anchor="_Toc49414842" w:history="1">
        <w:r w:rsidR="009427D5" w:rsidRPr="00AD77E9">
          <w:rPr>
            <w:rStyle w:val="Hyperlink"/>
            <w:noProof/>
            <w:lang w:val="cy-GB"/>
          </w:rPr>
          <w:t>4.1</w:t>
        </w:r>
        <w:r w:rsidR="009427D5" w:rsidRPr="00AD77E9">
          <w:rPr>
            <w:rFonts w:eastAsiaTheme="minorEastAsia" w:cstheme="minorBidi"/>
            <w:noProof/>
            <w:szCs w:val="22"/>
            <w:lang w:val="cy-GB" w:eastAsia="en-GB"/>
          </w:rPr>
          <w:tab/>
        </w:r>
        <w:r w:rsidR="00D95920" w:rsidRPr="00AD77E9">
          <w:rPr>
            <w:rFonts w:eastAsiaTheme="minorEastAsia" w:cstheme="minorBidi"/>
            <w:noProof/>
            <w:szCs w:val="22"/>
            <w:lang w:val="cy-GB" w:eastAsia="en-GB"/>
          </w:rPr>
          <w:t xml:space="preserve">Sgrinio </w:t>
        </w:r>
        <w:r w:rsidR="009427D5" w:rsidRPr="00AD77E9">
          <w:rPr>
            <w:rStyle w:val="Hyperlink"/>
            <w:noProof/>
            <w:lang w:val="cy-GB"/>
          </w:rPr>
          <w:t xml:space="preserve">BBV </w:t>
        </w:r>
        <w:r w:rsidR="00D95920" w:rsidRPr="00AD77E9">
          <w:rPr>
            <w:rStyle w:val="Hyperlink"/>
            <w:noProof/>
            <w:lang w:val="cy-GB"/>
          </w:rPr>
          <w:t xml:space="preserve">mewn lleoliadau cymunedol </w:t>
        </w:r>
        <w:r w:rsidR="00283233" w:rsidRPr="00AD77E9">
          <w:rPr>
            <w:rStyle w:val="Hyperlink"/>
            <w:noProof/>
            <w:lang w:val="cy-GB"/>
          </w:rPr>
          <w:t>yng Nghymru</w:t>
        </w:r>
        <w:r w:rsidR="009427D5" w:rsidRPr="00AD77E9">
          <w:rPr>
            <w:noProof/>
            <w:webHidden/>
            <w:lang w:val="cy-GB"/>
          </w:rPr>
          <w:tab/>
        </w:r>
        <w:r w:rsidR="009427D5" w:rsidRPr="00AD77E9">
          <w:rPr>
            <w:noProof/>
            <w:webHidden/>
            <w:lang w:val="cy-GB"/>
          </w:rPr>
          <w:fldChar w:fldCharType="begin"/>
        </w:r>
        <w:r w:rsidR="009427D5" w:rsidRPr="00AD77E9">
          <w:rPr>
            <w:noProof/>
            <w:webHidden/>
            <w:lang w:val="cy-GB"/>
          </w:rPr>
          <w:instrText xml:space="preserve"> PAGEREF _Toc49414842 \h </w:instrText>
        </w:r>
        <w:r w:rsidR="009427D5" w:rsidRPr="00AD77E9">
          <w:rPr>
            <w:noProof/>
            <w:webHidden/>
            <w:lang w:val="cy-GB"/>
          </w:rPr>
        </w:r>
        <w:r w:rsidR="009427D5" w:rsidRPr="00AD77E9">
          <w:rPr>
            <w:noProof/>
            <w:webHidden/>
            <w:lang w:val="cy-GB"/>
          </w:rPr>
          <w:fldChar w:fldCharType="separate"/>
        </w:r>
        <w:r w:rsidR="009427D5" w:rsidRPr="00AD77E9">
          <w:rPr>
            <w:noProof/>
            <w:webHidden/>
            <w:lang w:val="cy-GB"/>
          </w:rPr>
          <w:t>28</w:t>
        </w:r>
        <w:r w:rsidR="009427D5" w:rsidRPr="00AD77E9">
          <w:rPr>
            <w:noProof/>
            <w:webHidden/>
            <w:lang w:val="cy-GB"/>
          </w:rPr>
          <w:fldChar w:fldCharType="end"/>
        </w:r>
      </w:hyperlink>
    </w:p>
    <w:p w14:paraId="6731F5ED" w14:textId="244ED4F6" w:rsidR="009427D5" w:rsidRPr="00AD77E9" w:rsidRDefault="00710F0D">
      <w:pPr>
        <w:pStyle w:val="TOC2"/>
        <w:tabs>
          <w:tab w:val="left" w:pos="880"/>
          <w:tab w:val="right" w:leader="dot" w:pos="9016"/>
        </w:tabs>
        <w:rPr>
          <w:rFonts w:eastAsiaTheme="minorEastAsia" w:cstheme="minorBidi"/>
          <w:noProof/>
          <w:szCs w:val="22"/>
          <w:lang w:val="cy-GB" w:eastAsia="en-GB"/>
        </w:rPr>
      </w:pPr>
      <w:hyperlink w:anchor="_Toc49414843" w:history="1">
        <w:r w:rsidR="009427D5" w:rsidRPr="00AD77E9">
          <w:rPr>
            <w:rStyle w:val="Hyperlink"/>
            <w:noProof/>
            <w:lang w:val="cy-GB"/>
          </w:rPr>
          <w:t>4.2</w:t>
        </w:r>
        <w:r w:rsidR="009427D5" w:rsidRPr="00AD77E9">
          <w:rPr>
            <w:rFonts w:eastAsiaTheme="minorEastAsia" w:cstheme="minorBidi"/>
            <w:noProof/>
            <w:szCs w:val="22"/>
            <w:lang w:val="cy-GB" w:eastAsia="en-GB"/>
          </w:rPr>
          <w:tab/>
        </w:r>
        <w:r w:rsidR="00D95920" w:rsidRPr="00AD77E9">
          <w:rPr>
            <w:rFonts w:eastAsiaTheme="minorEastAsia" w:cstheme="minorBidi"/>
            <w:noProof/>
            <w:szCs w:val="22"/>
            <w:lang w:val="cy-GB" w:eastAsia="en-GB"/>
          </w:rPr>
          <w:t xml:space="preserve">Trosolwg o sgrinio </w:t>
        </w:r>
        <w:r w:rsidR="009427D5" w:rsidRPr="00AD77E9">
          <w:rPr>
            <w:rStyle w:val="Hyperlink"/>
            <w:noProof/>
            <w:lang w:val="cy-GB"/>
          </w:rPr>
          <w:t>BBV</w:t>
        </w:r>
        <w:r w:rsidR="009427D5" w:rsidRPr="00AD77E9">
          <w:rPr>
            <w:noProof/>
            <w:webHidden/>
            <w:lang w:val="cy-GB"/>
          </w:rPr>
          <w:tab/>
        </w:r>
        <w:r w:rsidR="009427D5" w:rsidRPr="00AD77E9">
          <w:rPr>
            <w:noProof/>
            <w:webHidden/>
            <w:lang w:val="cy-GB"/>
          </w:rPr>
          <w:fldChar w:fldCharType="begin"/>
        </w:r>
        <w:r w:rsidR="009427D5" w:rsidRPr="00AD77E9">
          <w:rPr>
            <w:noProof/>
            <w:webHidden/>
            <w:lang w:val="cy-GB"/>
          </w:rPr>
          <w:instrText xml:space="preserve"> PAGEREF _Toc49414843 \h </w:instrText>
        </w:r>
        <w:r w:rsidR="009427D5" w:rsidRPr="00AD77E9">
          <w:rPr>
            <w:noProof/>
            <w:webHidden/>
            <w:lang w:val="cy-GB"/>
          </w:rPr>
        </w:r>
        <w:r w:rsidR="009427D5" w:rsidRPr="00AD77E9">
          <w:rPr>
            <w:noProof/>
            <w:webHidden/>
            <w:lang w:val="cy-GB"/>
          </w:rPr>
          <w:fldChar w:fldCharType="separate"/>
        </w:r>
        <w:r w:rsidR="009427D5" w:rsidRPr="00AD77E9">
          <w:rPr>
            <w:noProof/>
            <w:webHidden/>
            <w:lang w:val="cy-GB"/>
          </w:rPr>
          <w:t>28</w:t>
        </w:r>
        <w:r w:rsidR="009427D5" w:rsidRPr="00AD77E9">
          <w:rPr>
            <w:noProof/>
            <w:webHidden/>
            <w:lang w:val="cy-GB"/>
          </w:rPr>
          <w:fldChar w:fldCharType="end"/>
        </w:r>
      </w:hyperlink>
    </w:p>
    <w:p w14:paraId="02B47FFC" w14:textId="214FC361" w:rsidR="009427D5" w:rsidRPr="00AD77E9" w:rsidRDefault="00710F0D">
      <w:pPr>
        <w:pStyle w:val="TOC2"/>
        <w:tabs>
          <w:tab w:val="left" w:pos="880"/>
          <w:tab w:val="right" w:leader="dot" w:pos="9016"/>
        </w:tabs>
        <w:rPr>
          <w:rFonts w:eastAsiaTheme="minorEastAsia" w:cstheme="minorBidi"/>
          <w:noProof/>
          <w:szCs w:val="22"/>
          <w:lang w:val="cy-GB" w:eastAsia="en-GB"/>
        </w:rPr>
      </w:pPr>
      <w:hyperlink w:anchor="_Toc49414844" w:history="1">
        <w:r w:rsidR="009427D5" w:rsidRPr="00AD77E9">
          <w:rPr>
            <w:rStyle w:val="Hyperlink"/>
            <w:noProof/>
            <w:lang w:val="cy-GB"/>
          </w:rPr>
          <w:t>4.3</w:t>
        </w:r>
        <w:r w:rsidR="009427D5" w:rsidRPr="00AD77E9">
          <w:rPr>
            <w:rFonts w:eastAsiaTheme="minorEastAsia" w:cstheme="minorBidi"/>
            <w:noProof/>
            <w:szCs w:val="22"/>
            <w:lang w:val="cy-GB" w:eastAsia="en-GB"/>
          </w:rPr>
          <w:tab/>
        </w:r>
        <w:r w:rsidR="00D95920" w:rsidRPr="00AD77E9">
          <w:rPr>
            <w:rFonts w:eastAsiaTheme="minorEastAsia" w:cstheme="minorBidi"/>
            <w:noProof/>
            <w:szCs w:val="22"/>
            <w:lang w:val="cy-GB" w:eastAsia="en-GB"/>
          </w:rPr>
          <w:t>Nodweddion d</w:t>
        </w:r>
        <w:r w:rsidR="009427D5" w:rsidRPr="00AD77E9">
          <w:rPr>
            <w:rStyle w:val="Hyperlink"/>
            <w:noProof/>
            <w:lang w:val="cy-GB"/>
          </w:rPr>
          <w:t>emogra</w:t>
        </w:r>
        <w:r w:rsidR="00D95920" w:rsidRPr="00AD77E9">
          <w:rPr>
            <w:rStyle w:val="Hyperlink"/>
            <w:noProof/>
            <w:lang w:val="cy-GB"/>
          </w:rPr>
          <w:t xml:space="preserve">ffeg a ffactorau </w:t>
        </w:r>
        <w:r w:rsidR="009427D5" w:rsidRPr="00AD77E9">
          <w:rPr>
            <w:rStyle w:val="Hyperlink"/>
            <w:noProof/>
            <w:lang w:val="cy-GB"/>
          </w:rPr>
          <w:t>ris</w:t>
        </w:r>
        <w:r w:rsidR="00D95920" w:rsidRPr="00AD77E9">
          <w:rPr>
            <w:rStyle w:val="Hyperlink"/>
            <w:noProof/>
            <w:lang w:val="cy-GB"/>
          </w:rPr>
          <w:t>g yr holl unigolion sy’n cael eu sgrinio am</w:t>
        </w:r>
        <w:r w:rsidR="009427D5" w:rsidRPr="00AD77E9">
          <w:rPr>
            <w:rStyle w:val="Hyperlink"/>
            <w:noProof/>
            <w:lang w:val="cy-GB"/>
          </w:rPr>
          <w:t xml:space="preserve"> BBV</w:t>
        </w:r>
        <w:r w:rsidR="009427D5" w:rsidRPr="00AD77E9">
          <w:rPr>
            <w:noProof/>
            <w:webHidden/>
            <w:lang w:val="cy-GB"/>
          </w:rPr>
          <w:tab/>
        </w:r>
        <w:r w:rsidR="009427D5" w:rsidRPr="00AD77E9">
          <w:rPr>
            <w:noProof/>
            <w:webHidden/>
            <w:lang w:val="cy-GB"/>
          </w:rPr>
          <w:fldChar w:fldCharType="begin"/>
        </w:r>
        <w:r w:rsidR="009427D5" w:rsidRPr="00AD77E9">
          <w:rPr>
            <w:noProof/>
            <w:webHidden/>
            <w:lang w:val="cy-GB"/>
          </w:rPr>
          <w:instrText xml:space="preserve"> PAGEREF _Toc49414844 \h </w:instrText>
        </w:r>
        <w:r w:rsidR="009427D5" w:rsidRPr="00AD77E9">
          <w:rPr>
            <w:noProof/>
            <w:webHidden/>
            <w:lang w:val="cy-GB"/>
          </w:rPr>
        </w:r>
        <w:r w:rsidR="009427D5" w:rsidRPr="00AD77E9">
          <w:rPr>
            <w:noProof/>
            <w:webHidden/>
            <w:lang w:val="cy-GB"/>
          </w:rPr>
          <w:fldChar w:fldCharType="separate"/>
        </w:r>
        <w:r w:rsidR="009427D5" w:rsidRPr="00AD77E9">
          <w:rPr>
            <w:noProof/>
            <w:webHidden/>
            <w:lang w:val="cy-GB"/>
          </w:rPr>
          <w:t>30</w:t>
        </w:r>
        <w:r w:rsidR="009427D5" w:rsidRPr="00AD77E9">
          <w:rPr>
            <w:noProof/>
            <w:webHidden/>
            <w:lang w:val="cy-GB"/>
          </w:rPr>
          <w:fldChar w:fldCharType="end"/>
        </w:r>
      </w:hyperlink>
    </w:p>
    <w:p w14:paraId="619E95D3" w14:textId="3845E5F1" w:rsidR="009427D5" w:rsidRPr="00AD77E9" w:rsidRDefault="00710F0D">
      <w:pPr>
        <w:pStyle w:val="TOC2"/>
        <w:tabs>
          <w:tab w:val="left" w:pos="880"/>
          <w:tab w:val="right" w:leader="dot" w:pos="9016"/>
        </w:tabs>
        <w:rPr>
          <w:rFonts w:eastAsiaTheme="minorEastAsia" w:cstheme="minorBidi"/>
          <w:noProof/>
          <w:szCs w:val="22"/>
          <w:lang w:val="cy-GB" w:eastAsia="en-GB"/>
        </w:rPr>
      </w:pPr>
      <w:hyperlink w:anchor="_Toc49414845" w:history="1">
        <w:r w:rsidR="009427D5" w:rsidRPr="00AD77E9">
          <w:rPr>
            <w:rStyle w:val="Hyperlink"/>
            <w:noProof/>
            <w:lang w:val="cy-GB"/>
          </w:rPr>
          <w:t>4.4</w:t>
        </w:r>
        <w:r w:rsidR="009427D5" w:rsidRPr="00AD77E9">
          <w:rPr>
            <w:rFonts w:eastAsiaTheme="minorEastAsia" w:cstheme="minorBidi"/>
            <w:noProof/>
            <w:szCs w:val="22"/>
            <w:lang w:val="cy-GB" w:eastAsia="en-GB"/>
          </w:rPr>
          <w:tab/>
        </w:r>
        <w:r w:rsidR="009427D5" w:rsidRPr="00AD77E9">
          <w:rPr>
            <w:rStyle w:val="Hyperlink"/>
            <w:noProof/>
            <w:lang w:val="cy-GB"/>
          </w:rPr>
          <w:t>Diagnosis a t</w:t>
        </w:r>
        <w:r w:rsidR="00D95920" w:rsidRPr="00AD77E9">
          <w:rPr>
            <w:rStyle w:val="Hyperlink"/>
            <w:noProof/>
            <w:lang w:val="cy-GB"/>
          </w:rPr>
          <w:t>hriniaeth</w:t>
        </w:r>
        <w:r w:rsidR="009427D5" w:rsidRPr="00AD77E9">
          <w:rPr>
            <w:noProof/>
            <w:webHidden/>
            <w:lang w:val="cy-GB"/>
          </w:rPr>
          <w:tab/>
        </w:r>
        <w:r w:rsidR="009427D5" w:rsidRPr="00AD77E9">
          <w:rPr>
            <w:noProof/>
            <w:webHidden/>
            <w:lang w:val="cy-GB"/>
          </w:rPr>
          <w:fldChar w:fldCharType="begin"/>
        </w:r>
        <w:r w:rsidR="009427D5" w:rsidRPr="00AD77E9">
          <w:rPr>
            <w:noProof/>
            <w:webHidden/>
            <w:lang w:val="cy-GB"/>
          </w:rPr>
          <w:instrText xml:space="preserve"> PAGEREF _Toc49414845 \h </w:instrText>
        </w:r>
        <w:r w:rsidR="009427D5" w:rsidRPr="00AD77E9">
          <w:rPr>
            <w:noProof/>
            <w:webHidden/>
            <w:lang w:val="cy-GB"/>
          </w:rPr>
        </w:r>
        <w:r w:rsidR="009427D5" w:rsidRPr="00AD77E9">
          <w:rPr>
            <w:noProof/>
            <w:webHidden/>
            <w:lang w:val="cy-GB"/>
          </w:rPr>
          <w:fldChar w:fldCharType="separate"/>
        </w:r>
        <w:r w:rsidR="009427D5" w:rsidRPr="00AD77E9">
          <w:rPr>
            <w:noProof/>
            <w:webHidden/>
            <w:lang w:val="cy-GB"/>
          </w:rPr>
          <w:t>32</w:t>
        </w:r>
        <w:r w:rsidR="009427D5" w:rsidRPr="00AD77E9">
          <w:rPr>
            <w:noProof/>
            <w:webHidden/>
            <w:lang w:val="cy-GB"/>
          </w:rPr>
          <w:fldChar w:fldCharType="end"/>
        </w:r>
      </w:hyperlink>
    </w:p>
    <w:p w14:paraId="1BE6B119" w14:textId="67E8FC12" w:rsidR="009427D5" w:rsidRPr="00AD77E9" w:rsidRDefault="00710F0D">
      <w:pPr>
        <w:pStyle w:val="TOC2"/>
        <w:tabs>
          <w:tab w:val="left" w:pos="880"/>
          <w:tab w:val="right" w:leader="dot" w:pos="9016"/>
        </w:tabs>
        <w:rPr>
          <w:rFonts w:eastAsiaTheme="minorEastAsia" w:cstheme="minorBidi"/>
          <w:noProof/>
          <w:szCs w:val="22"/>
          <w:lang w:val="cy-GB" w:eastAsia="en-GB"/>
        </w:rPr>
      </w:pPr>
      <w:hyperlink w:anchor="_Toc49414846" w:history="1">
        <w:r w:rsidR="009427D5" w:rsidRPr="00AD77E9">
          <w:rPr>
            <w:rStyle w:val="Hyperlink"/>
            <w:noProof/>
            <w:lang w:val="cy-GB"/>
          </w:rPr>
          <w:t>4.5</w:t>
        </w:r>
        <w:r w:rsidR="009427D5" w:rsidRPr="00AD77E9">
          <w:rPr>
            <w:rFonts w:eastAsiaTheme="minorEastAsia" w:cstheme="minorBidi"/>
            <w:noProof/>
            <w:szCs w:val="22"/>
            <w:lang w:val="cy-GB" w:eastAsia="en-GB"/>
          </w:rPr>
          <w:tab/>
        </w:r>
        <w:r w:rsidR="00D95920" w:rsidRPr="00AD77E9">
          <w:rPr>
            <w:rFonts w:eastAsiaTheme="minorEastAsia" w:cstheme="minorBidi"/>
            <w:noProof/>
            <w:szCs w:val="22"/>
            <w:lang w:val="cy-GB" w:eastAsia="en-GB"/>
          </w:rPr>
          <w:t xml:space="preserve">Triniaeth </w:t>
        </w:r>
        <w:r w:rsidR="009427D5" w:rsidRPr="00AD77E9">
          <w:rPr>
            <w:rStyle w:val="Hyperlink"/>
            <w:noProof/>
            <w:lang w:val="cy-GB"/>
          </w:rPr>
          <w:t>Hepatiti</w:t>
        </w:r>
        <w:r w:rsidR="00D95920" w:rsidRPr="00AD77E9">
          <w:rPr>
            <w:rStyle w:val="Hyperlink"/>
            <w:noProof/>
            <w:lang w:val="cy-GB"/>
          </w:rPr>
          <w:t>s C</w:t>
        </w:r>
        <w:r w:rsidR="009427D5" w:rsidRPr="00AD77E9">
          <w:rPr>
            <w:noProof/>
            <w:webHidden/>
            <w:lang w:val="cy-GB"/>
          </w:rPr>
          <w:tab/>
        </w:r>
        <w:r w:rsidR="009427D5" w:rsidRPr="00AD77E9">
          <w:rPr>
            <w:noProof/>
            <w:webHidden/>
            <w:lang w:val="cy-GB"/>
          </w:rPr>
          <w:fldChar w:fldCharType="begin"/>
        </w:r>
        <w:r w:rsidR="009427D5" w:rsidRPr="00AD77E9">
          <w:rPr>
            <w:noProof/>
            <w:webHidden/>
            <w:lang w:val="cy-GB"/>
          </w:rPr>
          <w:instrText xml:space="preserve"> PAGEREF _Toc49414846 \h </w:instrText>
        </w:r>
        <w:r w:rsidR="009427D5" w:rsidRPr="00AD77E9">
          <w:rPr>
            <w:noProof/>
            <w:webHidden/>
            <w:lang w:val="cy-GB"/>
          </w:rPr>
        </w:r>
        <w:r w:rsidR="009427D5" w:rsidRPr="00AD77E9">
          <w:rPr>
            <w:noProof/>
            <w:webHidden/>
            <w:lang w:val="cy-GB"/>
          </w:rPr>
          <w:fldChar w:fldCharType="separate"/>
        </w:r>
        <w:r w:rsidR="009427D5" w:rsidRPr="00AD77E9">
          <w:rPr>
            <w:noProof/>
            <w:webHidden/>
            <w:lang w:val="cy-GB"/>
          </w:rPr>
          <w:t>37</w:t>
        </w:r>
        <w:r w:rsidR="009427D5" w:rsidRPr="00AD77E9">
          <w:rPr>
            <w:noProof/>
            <w:webHidden/>
            <w:lang w:val="cy-GB"/>
          </w:rPr>
          <w:fldChar w:fldCharType="end"/>
        </w:r>
      </w:hyperlink>
    </w:p>
    <w:p w14:paraId="7C24D6B5" w14:textId="45DE5278" w:rsidR="009427D5" w:rsidRPr="00AD77E9" w:rsidRDefault="00710F0D">
      <w:pPr>
        <w:pStyle w:val="TOC1"/>
        <w:tabs>
          <w:tab w:val="left" w:pos="440"/>
          <w:tab w:val="right" w:leader="dot" w:pos="9016"/>
        </w:tabs>
        <w:rPr>
          <w:rFonts w:eastAsiaTheme="minorEastAsia" w:cstheme="minorBidi"/>
          <w:b w:val="0"/>
          <w:bCs w:val="0"/>
          <w:noProof/>
          <w:szCs w:val="22"/>
          <w:lang w:val="cy-GB" w:eastAsia="en-GB"/>
        </w:rPr>
      </w:pPr>
      <w:hyperlink w:anchor="_Toc49414847" w:history="1">
        <w:r w:rsidR="009427D5" w:rsidRPr="00AD77E9">
          <w:rPr>
            <w:rStyle w:val="Hyperlink"/>
            <w:noProof/>
            <w:lang w:val="cy-GB"/>
          </w:rPr>
          <w:t>5</w:t>
        </w:r>
        <w:r w:rsidR="009427D5" w:rsidRPr="00AD77E9">
          <w:rPr>
            <w:rFonts w:eastAsiaTheme="minorEastAsia" w:cstheme="minorBidi"/>
            <w:b w:val="0"/>
            <w:bCs w:val="0"/>
            <w:noProof/>
            <w:szCs w:val="22"/>
            <w:lang w:val="cy-GB" w:eastAsia="en-GB"/>
          </w:rPr>
          <w:tab/>
        </w:r>
        <w:r w:rsidR="003631DE" w:rsidRPr="00AD77E9">
          <w:rPr>
            <w:rFonts w:eastAsiaTheme="minorEastAsia" w:cstheme="minorBidi"/>
            <w:bCs w:val="0"/>
            <w:noProof/>
            <w:szCs w:val="22"/>
            <w:lang w:val="cy-GB" w:eastAsia="en-GB"/>
          </w:rPr>
          <w:t>Ansawdd</w:t>
        </w:r>
        <w:r w:rsidR="003631DE" w:rsidRPr="00AD77E9">
          <w:rPr>
            <w:rFonts w:eastAsiaTheme="minorEastAsia" w:cstheme="minorBidi"/>
            <w:b w:val="0"/>
            <w:bCs w:val="0"/>
            <w:noProof/>
            <w:szCs w:val="22"/>
            <w:lang w:val="cy-GB" w:eastAsia="en-GB"/>
          </w:rPr>
          <w:t xml:space="preserve"> </w:t>
        </w:r>
        <w:r w:rsidR="009427D5" w:rsidRPr="00AD77E9">
          <w:rPr>
            <w:rStyle w:val="Hyperlink"/>
            <w:noProof/>
            <w:lang w:val="cy-GB"/>
          </w:rPr>
          <w:t>Data</w:t>
        </w:r>
        <w:r w:rsidR="009427D5" w:rsidRPr="00AD77E9">
          <w:rPr>
            <w:noProof/>
            <w:webHidden/>
            <w:lang w:val="cy-GB"/>
          </w:rPr>
          <w:tab/>
        </w:r>
        <w:r w:rsidR="009427D5" w:rsidRPr="00AD77E9">
          <w:rPr>
            <w:noProof/>
            <w:webHidden/>
            <w:lang w:val="cy-GB"/>
          </w:rPr>
          <w:fldChar w:fldCharType="begin"/>
        </w:r>
        <w:r w:rsidR="009427D5" w:rsidRPr="00AD77E9">
          <w:rPr>
            <w:noProof/>
            <w:webHidden/>
            <w:lang w:val="cy-GB"/>
          </w:rPr>
          <w:instrText xml:space="preserve"> PAGEREF _Toc49414847 \h </w:instrText>
        </w:r>
        <w:r w:rsidR="009427D5" w:rsidRPr="00AD77E9">
          <w:rPr>
            <w:noProof/>
            <w:webHidden/>
            <w:lang w:val="cy-GB"/>
          </w:rPr>
        </w:r>
        <w:r w:rsidR="009427D5" w:rsidRPr="00AD77E9">
          <w:rPr>
            <w:noProof/>
            <w:webHidden/>
            <w:lang w:val="cy-GB"/>
          </w:rPr>
          <w:fldChar w:fldCharType="separate"/>
        </w:r>
        <w:r w:rsidR="009427D5" w:rsidRPr="00AD77E9">
          <w:rPr>
            <w:noProof/>
            <w:webHidden/>
            <w:lang w:val="cy-GB"/>
          </w:rPr>
          <w:t>40</w:t>
        </w:r>
        <w:r w:rsidR="009427D5" w:rsidRPr="00AD77E9">
          <w:rPr>
            <w:noProof/>
            <w:webHidden/>
            <w:lang w:val="cy-GB"/>
          </w:rPr>
          <w:fldChar w:fldCharType="end"/>
        </w:r>
      </w:hyperlink>
    </w:p>
    <w:p w14:paraId="2C4DDAA9" w14:textId="369AD8D6" w:rsidR="009427D5" w:rsidRPr="00AD77E9" w:rsidRDefault="00710F0D">
      <w:pPr>
        <w:pStyle w:val="TOC2"/>
        <w:tabs>
          <w:tab w:val="left" w:pos="880"/>
          <w:tab w:val="right" w:leader="dot" w:pos="9016"/>
        </w:tabs>
        <w:rPr>
          <w:rFonts w:eastAsiaTheme="minorEastAsia" w:cstheme="minorBidi"/>
          <w:noProof/>
          <w:szCs w:val="22"/>
          <w:lang w:val="cy-GB" w:eastAsia="en-GB"/>
        </w:rPr>
      </w:pPr>
      <w:hyperlink w:anchor="_Toc49414848" w:history="1">
        <w:r w:rsidR="009427D5" w:rsidRPr="00AD77E9">
          <w:rPr>
            <w:rStyle w:val="Hyperlink"/>
            <w:noProof/>
            <w:lang w:val="cy-GB"/>
          </w:rPr>
          <w:t>5.1</w:t>
        </w:r>
        <w:r w:rsidR="009427D5" w:rsidRPr="00AD77E9">
          <w:rPr>
            <w:rFonts w:eastAsiaTheme="minorEastAsia" w:cstheme="minorBidi"/>
            <w:noProof/>
            <w:szCs w:val="22"/>
            <w:lang w:val="cy-GB" w:eastAsia="en-GB"/>
          </w:rPr>
          <w:tab/>
        </w:r>
        <w:r w:rsidR="00D95920" w:rsidRPr="00AD77E9">
          <w:rPr>
            <w:rFonts w:eastAsiaTheme="minorEastAsia" w:cstheme="minorBidi"/>
            <w:noProof/>
            <w:szCs w:val="22"/>
            <w:lang w:val="cy-GB" w:eastAsia="en-GB"/>
          </w:rPr>
          <w:t>Modiwl Nodwyddau a</w:t>
        </w:r>
        <w:r w:rsidR="00D95920" w:rsidRPr="00AD77E9">
          <w:rPr>
            <w:rStyle w:val="Hyperlink"/>
            <w:noProof/>
            <w:lang w:val="cy-GB"/>
          </w:rPr>
          <w:t xml:space="preserve"> Chwistrellau</w:t>
        </w:r>
        <w:r w:rsidR="009427D5" w:rsidRPr="00AD77E9">
          <w:rPr>
            <w:noProof/>
            <w:webHidden/>
            <w:lang w:val="cy-GB"/>
          </w:rPr>
          <w:tab/>
        </w:r>
        <w:r w:rsidR="009427D5" w:rsidRPr="00AD77E9">
          <w:rPr>
            <w:noProof/>
            <w:webHidden/>
            <w:lang w:val="cy-GB"/>
          </w:rPr>
          <w:fldChar w:fldCharType="begin"/>
        </w:r>
        <w:r w:rsidR="009427D5" w:rsidRPr="00AD77E9">
          <w:rPr>
            <w:noProof/>
            <w:webHidden/>
            <w:lang w:val="cy-GB"/>
          </w:rPr>
          <w:instrText xml:space="preserve"> PAGEREF _Toc49414848 \h </w:instrText>
        </w:r>
        <w:r w:rsidR="009427D5" w:rsidRPr="00AD77E9">
          <w:rPr>
            <w:noProof/>
            <w:webHidden/>
            <w:lang w:val="cy-GB"/>
          </w:rPr>
        </w:r>
        <w:r w:rsidR="009427D5" w:rsidRPr="00AD77E9">
          <w:rPr>
            <w:noProof/>
            <w:webHidden/>
            <w:lang w:val="cy-GB"/>
          </w:rPr>
          <w:fldChar w:fldCharType="separate"/>
        </w:r>
        <w:r w:rsidR="009427D5" w:rsidRPr="00AD77E9">
          <w:rPr>
            <w:noProof/>
            <w:webHidden/>
            <w:lang w:val="cy-GB"/>
          </w:rPr>
          <w:t>40</w:t>
        </w:r>
        <w:r w:rsidR="009427D5" w:rsidRPr="00AD77E9">
          <w:rPr>
            <w:noProof/>
            <w:webHidden/>
            <w:lang w:val="cy-GB"/>
          </w:rPr>
          <w:fldChar w:fldCharType="end"/>
        </w:r>
      </w:hyperlink>
    </w:p>
    <w:p w14:paraId="41CA5771" w14:textId="366A935F" w:rsidR="009427D5" w:rsidRPr="00AD77E9" w:rsidRDefault="00710F0D">
      <w:pPr>
        <w:pStyle w:val="TOC2"/>
        <w:tabs>
          <w:tab w:val="left" w:pos="880"/>
          <w:tab w:val="right" w:leader="dot" w:pos="9016"/>
        </w:tabs>
        <w:rPr>
          <w:rFonts w:eastAsiaTheme="minorEastAsia" w:cstheme="minorBidi"/>
          <w:noProof/>
          <w:szCs w:val="22"/>
          <w:lang w:val="cy-GB" w:eastAsia="en-GB"/>
        </w:rPr>
      </w:pPr>
      <w:hyperlink w:anchor="_Toc49414849" w:history="1">
        <w:r w:rsidR="009427D5" w:rsidRPr="00AD77E9">
          <w:rPr>
            <w:rStyle w:val="Hyperlink"/>
            <w:noProof/>
            <w:lang w:val="cy-GB"/>
          </w:rPr>
          <w:t>5.2</w:t>
        </w:r>
        <w:r w:rsidR="009427D5" w:rsidRPr="00AD77E9">
          <w:rPr>
            <w:rFonts w:eastAsiaTheme="minorEastAsia" w:cstheme="minorBidi"/>
            <w:noProof/>
            <w:szCs w:val="22"/>
            <w:lang w:val="cy-GB" w:eastAsia="en-GB"/>
          </w:rPr>
          <w:tab/>
        </w:r>
        <w:r w:rsidR="00D95920" w:rsidRPr="00AD77E9">
          <w:rPr>
            <w:rStyle w:val="Hyperlink"/>
            <w:noProof/>
            <w:lang w:val="cy-GB"/>
          </w:rPr>
          <w:t>Modiwl Feirysau a Gludir yn y Gwaed</w:t>
        </w:r>
        <w:r w:rsidR="009427D5" w:rsidRPr="00AD77E9">
          <w:rPr>
            <w:noProof/>
            <w:webHidden/>
            <w:lang w:val="cy-GB"/>
          </w:rPr>
          <w:tab/>
        </w:r>
        <w:r w:rsidR="009427D5" w:rsidRPr="00AD77E9">
          <w:rPr>
            <w:noProof/>
            <w:webHidden/>
            <w:lang w:val="cy-GB"/>
          </w:rPr>
          <w:fldChar w:fldCharType="begin"/>
        </w:r>
        <w:r w:rsidR="009427D5" w:rsidRPr="00AD77E9">
          <w:rPr>
            <w:noProof/>
            <w:webHidden/>
            <w:lang w:val="cy-GB"/>
          </w:rPr>
          <w:instrText xml:space="preserve"> PAGEREF _Toc49414849 \h </w:instrText>
        </w:r>
        <w:r w:rsidR="009427D5" w:rsidRPr="00AD77E9">
          <w:rPr>
            <w:noProof/>
            <w:webHidden/>
            <w:lang w:val="cy-GB"/>
          </w:rPr>
        </w:r>
        <w:r w:rsidR="009427D5" w:rsidRPr="00AD77E9">
          <w:rPr>
            <w:noProof/>
            <w:webHidden/>
            <w:lang w:val="cy-GB"/>
          </w:rPr>
          <w:fldChar w:fldCharType="separate"/>
        </w:r>
        <w:r w:rsidR="009427D5" w:rsidRPr="00AD77E9">
          <w:rPr>
            <w:noProof/>
            <w:webHidden/>
            <w:lang w:val="cy-GB"/>
          </w:rPr>
          <w:t>40</w:t>
        </w:r>
        <w:r w:rsidR="009427D5" w:rsidRPr="00AD77E9">
          <w:rPr>
            <w:noProof/>
            <w:webHidden/>
            <w:lang w:val="cy-GB"/>
          </w:rPr>
          <w:fldChar w:fldCharType="end"/>
        </w:r>
      </w:hyperlink>
    </w:p>
    <w:p w14:paraId="0A895FEC" w14:textId="28DAD2E4" w:rsidR="009427D5" w:rsidRPr="00AD77E9" w:rsidRDefault="00710F0D">
      <w:pPr>
        <w:pStyle w:val="TOC1"/>
        <w:tabs>
          <w:tab w:val="left" w:pos="440"/>
          <w:tab w:val="right" w:leader="dot" w:pos="9016"/>
        </w:tabs>
        <w:rPr>
          <w:rFonts w:eastAsiaTheme="minorEastAsia" w:cstheme="minorBidi"/>
          <w:b w:val="0"/>
          <w:bCs w:val="0"/>
          <w:noProof/>
          <w:szCs w:val="22"/>
          <w:lang w:val="cy-GB" w:eastAsia="en-GB"/>
        </w:rPr>
      </w:pPr>
      <w:hyperlink w:anchor="_Toc49414850" w:history="1">
        <w:r w:rsidR="009427D5" w:rsidRPr="00AD77E9">
          <w:rPr>
            <w:rStyle w:val="Hyperlink"/>
            <w:noProof/>
            <w:lang w:val="cy-GB"/>
          </w:rPr>
          <w:t>6</w:t>
        </w:r>
        <w:r w:rsidR="009427D5" w:rsidRPr="00AD77E9">
          <w:rPr>
            <w:rFonts w:eastAsiaTheme="minorEastAsia" w:cstheme="minorBidi"/>
            <w:b w:val="0"/>
            <w:bCs w:val="0"/>
            <w:noProof/>
            <w:szCs w:val="22"/>
            <w:lang w:val="cy-GB" w:eastAsia="en-GB"/>
          </w:rPr>
          <w:tab/>
        </w:r>
        <w:r w:rsidR="009427D5" w:rsidRPr="00AD77E9">
          <w:rPr>
            <w:rStyle w:val="Hyperlink"/>
            <w:noProof/>
            <w:lang w:val="cy-GB"/>
          </w:rPr>
          <w:t>A</w:t>
        </w:r>
        <w:r w:rsidR="00D95920" w:rsidRPr="00AD77E9">
          <w:rPr>
            <w:rStyle w:val="Hyperlink"/>
            <w:noProof/>
            <w:lang w:val="cy-GB"/>
          </w:rPr>
          <w:t>todiadau</w:t>
        </w:r>
        <w:r w:rsidR="009427D5" w:rsidRPr="00AD77E9">
          <w:rPr>
            <w:noProof/>
            <w:webHidden/>
            <w:lang w:val="cy-GB"/>
          </w:rPr>
          <w:tab/>
        </w:r>
        <w:r w:rsidR="009427D5" w:rsidRPr="00AD77E9">
          <w:rPr>
            <w:noProof/>
            <w:webHidden/>
            <w:lang w:val="cy-GB"/>
          </w:rPr>
          <w:fldChar w:fldCharType="begin"/>
        </w:r>
        <w:r w:rsidR="009427D5" w:rsidRPr="00AD77E9">
          <w:rPr>
            <w:noProof/>
            <w:webHidden/>
            <w:lang w:val="cy-GB"/>
          </w:rPr>
          <w:instrText xml:space="preserve"> PAGEREF _Toc49414850 \h </w:instrText>
        </w:r>
        <w:r w:rsidR="009427D5" w:rsidRPr="00AD77E9">
          <w:rPr>
            <w:noProof/>
            <w:webHidden/>
            <w:lang w:val="cy-GB"/>
          </w:rPr>
        </w:r>
        <w:r w:rsidR="009427D5" w:rsidRPr="00AD77E9">
          <w:rPr>
            <w:noProof/>
            <w:webHidden/>
            <w:lang w:val="cy-GB"/>
          </w:rPr>
          <w:fldChar w:fldCharType="separate"/>
        </w:r>
        <w:r w:rsidR="009427D5" w:rsidRPr="00AD77E9">
          <w:rPr>
            <w:noProof/>
            <w:webHidden/>
            <w:lang w:val="cy-GB"/>
          </w:rPr>
          <w:t>41</w:t>
        </w:r>
        <w:r w:rsidR="009427D5" w:rsidRPr="00AD77E9">
          <w:rPr>
            <w:noProof/>
            <w:webHidden/>
            <w:lang w:val="cy-GB"/>
          </w:rPr>
          <w:fldChar w:fldCharType="end"/>
        </w:r>
      </w:hyperlink>
    </w:p>
    <w:p w14:paraId="53319A5A" w14:textId="43D094BF" w:rsidR="009427D5" w:rsidRPr="00AD77E9" w:rsidRDefault="00710F0D">
      <w:pPr>
        <w:pStyle w:val="TOC2"/>
        <w:tabs>
          <w:tab w:val="left" w:pos="880"/>
          <w:tab w:val="right" w:leader="dot" w:pos="9016"/>
        </w:tabs>
        <w:rPr>
          <w:rFonts w:eastAsiaTheme="minorEastAsia" w:cstheme="minorBidi"/>
          <w:noProof/>
          <w:szCs w:val="22"/>
          <w:lang w:val="cy-GB" w:eastAsia="en-GB"/>
        </w:rPr>
      </w:pPr>
      <w:hyperlink w:anchor="_Toc49414851" w:history="1">
        <w:r w:rsidR="009427D5" w:rsidRPr="00AD77E9">
          <w:rPr>
            <w:rStyle w:val="Hyperlink"/>
            <w:noProof/>
            <w:lang w:val="cy-GB"/>
          </w:rPr>
          <w:t>6.1</w:t>
        </w:r>
        <w:r w:rsidR="009427D5" w:rsidRPr="00AD77E9">
          <w:rPr>
            <w:rFonts w:eastAsiaTheme="minorEastAsia" w:cstheme="minorBidi"/>
            <w:noProof/>
            <w:szCs w:val="22"/>
            <w:lang w:val="cy-GB" w:eastAsia="en-GB"/>
          </w:rPr>
          <w:tab/>
        </w:r>
        <w:r w:rsidR="009427D5" w:rsidRPr="00AD77E9">
          <w:rPr>
            <w:rStyle w:val="Hyperlink"/>
            <w:noProof/>
            <w:lang w:val="cy-GB"/>
          </w:rPr>
          <w:t>A</w:t>
        </w:r>
        <w:r w:rsidR="00283233" w:rsidRPr="00AD77E9">
          <w:rPr>
            <w:rStyle w:val="Hyperlink"/>
            <w:noProof/>
            <w:lang w:val="cy-GB"/>
          </w:rPr>
          <w:t>todiad</w:t>
        </w:r>
        <w:r w:rsidR="009427D5" w:rsidRPr="00AD77E9">
          <w:rPr>
            <w:rStyle w:val="Hyperlink"/>
            <w:noProof/>
            <w:lang w:val="cy-GB"/>
          </w:rPr>
          <w:t xml:space="preserve"> A </w:t>
        </w:r>
        <w:r w:rsidR="00D95920" w:rsidRPr="00AD77E9">
          <w:rPr>
            <w:rStyle w:val="Hyperlink"/>
            <w:noProof/>
            <w:lang w:val="cy-GB"/>
          </w:rPr>
          <w:t>–</w:t>
        </w:r>
        <w:r w:rsidR="009427D5" w:rsidRPr="00AD77E9">
          <w:rPr>
            <w:rStyle w:val="Hyperlink"/>
            <w:noProof/>
            <w:lang w:val="cy-GB"/>
          </w:rPr>
          <w:t xml:space="preserve"> </w:t>
        </w:r>
        <w:r w:rsidR="00D95920" w:rsidRPr="00AD77E9">
          <w:rPr>
            <w:rStyle w:val="Hyperlink"/>
            <w:noProof/>
            <w:lang w:val="cy-GB"/>
          </w:rPr>
          <w:t>Beth yw’r Bas Data Lleihau Niwed</w:t>
        </w:r>
        <w:r w:rsidR="009427D5" w:rsidRPr="00AD77E9">
          <w:rPr>
            <w:rStyle w:val="Hyperlink"/>
            <w:noProof/>
            <w:lang w:val="cy-GB"/>
          </w:rPr>
          <w:t>?</w:t>
        </w:r>
        <w:r w:rsidR="009427D5" w:rsidRPr="00AD77E9">
          <w:rPr>
            <w:noProof/>
            <w:webHidden/>
            <w:lang w:val="cy-GB"/>
          </w:rPr>
          <w:tab/>
        </w:r>
        <w:r w:rsidR="009427D5" w:rsidRPr="00AD77E9">
          <w:rPr>
            <w:noProof/>
            <w:webHidden/>
            <w:lang w:val="cy-GB"/>
          </w:rPr>
          <w:fldChar w:fldCharType="begin"/>
        </w:r>
        <w:r w:rsidR="009427D5" w:rsidRPr="00AD77E9">
          <w:rPr>
            <w:noProof/>
            <w:webHidden/>
            <w:lang w:val="cy-GB"/>
          </w:rPr>
          <w:instrText xml:space="preserve"> PAGEREF _Toc49414851 \h </w:instrText>
        </w:r>
        <w:r w:rsidR="009427D5" w:rsidRPr="00AD77E9">
          <w:rPr>
            <w:noProof/>
            <w:webHidden/>
            <w:lang w:val="cy-GB"/>
          </w:rPr>
        </w:r>
        <w:r w:rsidR="009427D5" w:rsidRPr="00AD77E9">
          <w:rPr>
            <w:noProof/>
            <w:webHidden/>
            <w:lang w:val="cy-GB"/>
          </w:rPr>
          <w:fldChar w:fldCharType="separate"/>
        </w:r>
        <w:r w:rsidR="009427D5" w:rsidRPr="00AD77E9">
          <w:rPr>
            <w:noProof/>
            <w:webHidden/>
            <w:lang w:val="cy-GB"/>
          </w:rPr>
          <w:t>41</w:t>
        </w:r>
        <w:r w:rsidR="009427D5" w:rsidRPr="00AD77E9">
          <w:rPr>
            <w:noProof/>
            <w:webHidden/>
            <w:lang w:val="cy-GB"/>
          </w:rPr>
          <w:fldChar w:fldCharType="end"/>
        </w:r>
      </w:hyperlink>
    </w:p>
    <w:p w14:paraId="30FB62B0" w14:textId="6C1D5678" w:rsidR="009427D5" w:rsidRPr="00AD77E9" w:rsidRDefault="00710F0D">
      <w:pPr>
        <w:pStyle w:val="TOC2"/>
        <w:tabs>
          <w:tab w:val="left" w:pos="880"/>
          <w:tab w:val="right" w:leader="dot" w:pos="9016"/>
        </w:tabs>
        <w:rPr>
          <w:rFonts w:eastAsiaTheme="minorEastAsia" w:cstheme="minorBidi"/>
          <w:noProof/>
          <w:szCs w:val="22"/>
          <w:lang w:val="cy-GB" w:eastAsia="en-GB"/>
        </w:rPr>
      </w:pPr>
      <w:hyperlink w:anchor="_Toc49414852" w:history="1">
        <w:r w:rsidR="009427D5" w:rsidRPr="00AD77E9">
          <w:rPr>
            <w:rStyle w:val="Hyperlink"/>
            <w:noProof/>
            <w:lang w:val="cy-GB"/>
          </w:rPr>
          <w:t>6.2</w:t>
        </w:r>
        <w:r w:rsidR="009427D5" w:rsidRPr="00AD77E9">
          <w:rPr>
            <w:rFonts w:eastAsiaTheme="minorEastAsia" w:cstheme="minorBidi"/>
            <w:noProof/>
            <w:szCs w:val="22"/>
            <w:lang w:val="cy-GB" w:eastAsia="en-GB"/>
          </w:rPr>
          <w:tab/>
        </w:r>
        <w:r w:rsidR="009427D5" w:rsidRPr="00AD77E9">
          <w:rPr>
            <w:rStyle w:val="Hyperlink"/>
            <w:noProof/>
            <w:lang w:val="cy-GB"/>
          </w:rPr>
          <w:t>A</w:t>
        </w:r>
        <w:r w:rsidR="00283233" w:rsidRPr="00AD77E9">
          <w:rPr>
            <w:rStyle w:val="Hyperlink"/>
            <w:noProof/>
            <w:lang w:val="cy-GB"/>
          </w:rPr>
          <w:t>todiad</w:t>
        </w:r>
        <w:r w:rsidR="009427D5" w:rsidRPr="00AD77E9">
          <w:rPr>
            <w:rStyle w:val="Hyperlink"/>
            <w:noProof/>
            <w:lang w:val="cy-GB"/>
          </w:rPr>
          <w:t xml:space="preserve"> B - D</w:t>
        </w:r>
        <w:r w:rsidR="00D95920" w:rsidRPr="00AD77E9">
          <w:rPr>
            <w:rStyle w:val="Hyperlink"/>
            <w:noProof/>
            <w:lang w:val="cy-GB"/>
          </w:rPr>
          <w:t>iffiniadau</w:t>
        </w:r>
        <w:r w:rsidR="009427D5" w:rsidRPr="00AD77E9">
          <w:rPr>
            <w:rStyle w:val="Hyperlink"/>
            <w:noProof/>
            <w:lang w:val="cy-GB"/>
          </w:rPr>
          <w:t xml:space="preserve"> a no</w:t>
        </w:r>
        <w:r w:rsidR="00D95920" w:rsidRPr="00AD77E9">
          <w:rPr>
            <w:rStyle w:val="Hyperlink"/>
            <w:noProof/>
            <w:lang w:val="cy-GB"/>
          </w:rPr>
          <w:t>diadau</w:t>
        </w:r>
        <w:r w:rsidR="009427D5" w:rsidRPr="00AD77E9">
          <w:rPr>
            <w:rStyle w:val="Hyperlink"/>
            <w:noProof/>
            <w:lang w:val="cy-GB"/>
          </w:rPr>
          <w:t xml:space="preserve"> </w:t>
        </w:r>
        <w:r w:rsidR="00D95920" w:rsidRPr="00AD77E9">
          <w:rPr>
            <w:rStyle w:val="Hyperlink"/>
            <w:noProof/>
            <w:lang w:val="cy-GB"/>
          </w:rPr>
          <w:t>ar ddehongli data</w:t>
        </w:r>
        <w:r w:rsidR="009427D5" w:rsidRPr="00AD77E9">
          <w:rPr>
            <w:noProof/>
            <w:webHidden/>
            <w:lang w:val="cy-GB"/>
          </w:rPr>
          <w:tab/>
        </w:r>
        <w:r w:rsidR="009427D5" w:rsidRPr="00AD77E9">
          <w:rPr>
            <w:noProof/>
            <w:webHidden/>
            <w:lang w:val="cy-GB"/>
          </w:rPr>
          <w:fldChar w:fldCharType="begin"/>
        </w:r>
        <w:r w:rsidR="009427D5" w:rsidRPr="00AD77E9">
          <w:rPr>
            <w:noProof/>
            <w:webHidden/>
            <w:lang w:val="cy-GB"/>
          </w:rPr>
          <w:instrText xml:space="preserve"> PAGEREF _Toc49414852 \h </w:instrText>
        </w:r>
        <w:r w:rsidR="009427D5" w:rsidRPr="00AD77E9">
          <w:rPr>
            <w:noProof/>
            <w:webHidden/>
            <w:lang w:val="cy-GB"/>
          </w:rPr>
        </w:r>
        <w:r w:rsidR="009427D5" w:rsidRPr="00AD77E9">
          <w:rPr>
            <w:noProof/>
            <w:webHidden/>
            <w:lang w:val="cy-GB"/>
          </w:rPr>
          <w:fldChar w:fldCharType="separate"/>
        </w:r>
        <w:r w:rsidR="009427D5" w:rsidRPr="00AD77E9">
          <w:rPr>
            <w:noProof/>
            <w:webHidden/>
            <w:lang w:val="cy-GB"/>
          </w:rPr>
          <w:t>43</w:t>
        </w:r>
        <w:r w:rsidR="009427D5" w:rsidRPr="00AD77E9">
          <w:rPr>
            <w:noProof/>
            <w:webHidden/>
            <w:lang w:val="cy-GB"/>
          </w:rPr>
          <w:fldChar w:fldCharType="end"/>
        </w:r>
      </w:hyperlink>
    </w:p>
    <w:p w14:paraId="70E94BAC" w14:textId="4FFF974D" w:rsidR="00875844" w:rsidRPr="00AD77E9" w:rsidRDefault="007F6B50" w:rsidP="00FD3349">
      <w:pPr>
        <w:pStyle w:val="TOC1"/>
        <w:rPr>
          <w:lang w:val="cy-GB"/>
        </w:rPr>
      </w:pPr>
      <w:r w:rsidRPr="00AD77E9">
        <w:rPr>
          <w:lang w:val="cy-GB"/>
        </w:rPr>
        <w:fldChar w:fldCharType="end"/>
      </w:r>
    </w:p>
    <w:p w14:paraId="4108F713" w14:textId="77777777" w:rsidR="004D3002" w:rsidRPr="00AD77E9" w:rsidRDefault="004D3002">
      <w:pPr>
        <w:spacing w:after="0" w:line="240" w:lineRule="auto"/>
        <w:rPr>
          <w:rFonts w:eastAsia="Times New Roman"/>
          <w:b/>
          <w:color w:val="244061" w:themeColor="accent1" w:themeShade="80"/>
          <w:kern w:val="28"/>
          <w:sz w:val="32"/>
          <w:szCs w:val="20"/>
          <w:lang w:val="cy-GB"/>
        </w:rPr>
      </w:pPr>
      <w:r w:rsidRPr="00AD77E9">
        <w:rPr>
          <w:lang w:val="cy-GB"/>
        </w:rPr>
        <w:br w:type="page"/>
      </w:r>
    </w:p>
    <w:p w14:paraId="0FFB7BD5" w14:textId="06703BE6" w:rsidR="00D77D96" w:rsidRPr="00AD77E9" w:rsidRDefault="00D77D96" w:rsidP="00FB046F">
      <w:pPr>
        <w:pStyle w:val="Heading1"/>
        <w:numPr>
          <w:ilvl w:val="0"/>
          <w:numId w:val="0"/>
        </w:numPr>
        <w:ind w:left="1008" w:hanging="1008"/>
        <w:rPr>
          <w:lang w:val="cy-GB"/>
        </w:rPr>
      </w:pPr>
      <w:bookmarkStart w:id="3" w:name="_Toc49414830"/>
      <w:r w:rsidRPr="00AD77E9">
        <w:rPr>
          <w:lang w:val="cy-GB"/>
        </w:rPr>
        <w:lastRenderedPageBreak/>
        <w:t>G</w:t>
      </w:r>
      <w:r w:rsidR="00D95920" w:rsidRPr="00AD77E9">
        <w:rPr>
          <w:lang w:val="cy-GB"/>
        </w:rPr>
        <w:t xml:space="preserve">eirfa o fyrfoddau allweddol        </w:t>
      </w:r>
      <w:bookmarkEnd w:id="3"/>
      <w:r w:rsidR="00D95920" w:rsidRPr="00AD77E9">
        <w:rPr>
          <w:lang w:val="cy-GB"/>
        </w:rPr>
        <w:t xml:space="preserve"> </w:t>
      </w:r>
    </w:p>
    <w:p w14:paraId="3DCA4B62" w14:textId="77777777" w:rsidR="004D3002" w:rsidRPr="00AD77E9" w:rsidRDefault="004D3002" w:rsidP="00FD3349">
      <w:pPr>
        <w:rPr>
          <w:rFonts w:cstheme="minorHAnsi"/>
          <w:lang w:val="cy-GB"/>
        </w:rPr>
      </w:pPr>
    </w:p>
    <w:tbl>
      <w:tblPr>
        <w:tblW w:w="7088" w:type="dxa"/>
        <w:tblLook w:val="04A0" w:firstRow="1" w:lastRow="0" w:firstColumn="1" w:lastColumn="0" w:noHBand="0" w:noVBand="1"/>
      </w:tblPr>
      <w:tblGrid>
        <w:gridCol w:w="1409"/>
        <w:gridCol w:w="5679"/>
      </w:tblGrid>
      <w:tr w:rsidR="004D3002" w:rsidRPr="00AD77E9" w14:paraId="1A9E8230" w14:textId="77777777" w:rsidTr="008176C7">
        <w:trPr>
          <w:trHeight w:val="330"/>
        </w:trPr>
        <w:tc>
          <w:tcPr>
            <w:tcW w:w="1409" w:type="dxa"/>
            <w:tcBorders>
              <w:top w:val="nil"/>
              <w:left w:val="nil"/>
              <w:bottom w:val="nil"/>
              <w:right w:val="nil"/>
            </w:tcBorders>
            <w:shd w:val="clear" w:color="000000" w:fill="FFFFFF"/>
            <w:noWrap/>
            <w:vAlign w:val="center"/>
            <w:hideMark/>
          </w:tcPr>
          <w:p w14:paraId="14BAC080" w14:textId="63E7457A" w:rsidR="004D3002" w:rsidRPr="00AD77E9" w:rsidRDefault="00D95920" w:rsidP="004D3002">
            <w:pPr>
              <w:spacing w:after="0" w:line="240" w:lineRule="auto"/>
              <w:jc w:val="both"/>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Gwrth-</w:t>
            </w:r>
            <w:r w:rsidR="004D3002" w:rsidRPr="00AD77E9">
              <w:rPr>
                <w:rFonts w:ascii="Calibri" w:eastAsia="Times New Roman" w:hAnsi="Calibri" w:cs="Calibri"/>
                <w:b/>
                <w:bCs/>
                <w:color w:val="000000"/>
                <w:lang w:val="cy-GB" w:eastAsia="en-GB"/>
              </w:rPr>
              <w:t>HCV</w:t>
            </w:r>
          </w:p>
        </w:tc>
        <w:tc>
          <w:tcPr>
            <w:tcW w:w="5679" w:type="dxa"/>
            <w:tcBorders>
              <w:top w:val="nil"/>
              <w:left w:val="nil"/>
              <w:bottom w:val="nil"/>
              <w:right w:val="nil"/>
            </w:tcBorders>
            <w:shd w:val="clear" w:color="000000" w:fill="FFFFFF"/>
            <w:noWrap/>
            <w:vAlign w:val="center"/>
            <w:hideMark/>
          </w:tcPr>
          <w:p w14:paraId="5B77B66E" w14:textId="1AF27443" w:rsidR="004D3002" w:rsidRPr="00AD77E9" w:rsidRDefault="00D95920" w:rsidP="00D95920">
            <w:pPr>
              <w:spacing w:after="0" w:line="240" w:lineRule="auto"/>
              <w:jc w:val="both"/>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 xml:space="preserve">Gwrthgorff Feirws </w:t>
            </w:r>
            <w:r w:rsidR="008176C7" w:rsidRPr="00AD77E9">
              <w:rPr>
                <w:rFonts w:ascii="Calibri" w:eastAsia="Times New Roman" w:hAnsi="Calibri" w:cs="Calibri"/>
                <w:color w:val="000000"/>
                <w:lang w:val="cy-GB" w:eastAsia="en-GB"/>
              </w:rPr>
              <w:t>H</w:t>
            </w:r>
            <w:r w:rsidR="004D3002" w:rsidRPr="00AD77E9">
              <w:rPr>
                <w:rFonts w:ascii="Calibri" w:eastAsia="Times New Roman" w:hAnsi="Calibri" w:cs="Calibri"/>
                <w:color w:val="000000"/>
                <w:lang w:val="cy-GB" w:eastAsia="en-GB"/>
              </w:rPr>
              <w:t xml:space="preserve">epatitis C </w:t>
            </w:r>
            <w:r w:rsidRPr="00AD77E9">
              <w:rPr>
                <w:rFonts w:ascii="Calibri" w:eastAsia="Times New Roman" w:hAnsi="Calibri" w:cs="Calibri"/>
                <w:color w:val="000000"/>
                <w:lang w:val="cy-GB" w:eastAsia="en-GB"/>
              </w:rPr>
              <w:t xml:space="preserve"> </w:t>
            </w:r>
          </w:p>
        </w:tc>
      </w:tr>
      <w:tr w:rsidR="004D3002" w:rsidRPr="00AD77E9" w14:paraId="2CF0CD89" w14:textId="77777777" w:rsidTr="008176C7">
        <w:trPr>
          <w:trHeight w:val="360"/>
        </w:trPr>
        <w:tc>
          <w:tcPr>
            <w:tcW w:w="1409" w:type="dxa"/>
            <w:tcBorders>
              <w:top w:val="nil"/>
              <w:left w:val="nil"/>
              <w:bottom w:val="nil"/>
              <w:right w:val="nil"/>
            </w:tcBorders>
            <w:shd w:val="clear" w:color="000000" w:fill="FFFFFF"/>
            <w:noWrap/>
            <w:vAlign w:val="center"/>
            <w:hideMark/>
          </w:tcPr>
          <w:p w14:paraId="4DF53850" w14:textId="75EE8AAF" w:rsidR="004D3002" w:rsidRPr="00AD77E9" w:rsidRDefault="00D95920" w:rsidP="00D95920">
            <w:pPr>
              <w:spacing w:after="0" w:line="240" w:lineRule="auto"/>
              <w:jc w:val="both"/>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Gwrth</w:t>
            </w:r>
            <w:r w:rsidR="004D3002" w:rsidRPr="00AD77E9">
              <w:rPr>
                <w:rFonts w:ascii="Calibri" w:eastAsia="Times New Roman" w:hAnsi="Calibri" w:cs="Calibri"/>
                <w:b/>
                <w:bCs/>
                <w:color w:val="000000"/>
                <w:lang w:val="cy-GB" w:eastAsia="en-GB"/>
              </w:rPr>
              <w:t>-HIV</w:t>
            </w:r>
          </w:p>
        </w:tc>
        <w:tc>
          <w:tcPr>
            <w:tcW w:w="5679" w:type="dxa"/>
            <w:tcBorders>
              <w:top w:val="nil"/>
              <w:left w:val="nil"/>
              <w:bottom w:val="nil"/>
              <w:right w:val="nil"/>
            </w:tcBorders>
            <w:shd w:val="clear" w:color="000000" w:fill="FFFFFF"/>
            <w:noWrap/>
            <w:vAlign w:val="center"/>
            <w:hideMark/>
          </w:tcPr>
          <w:p w14:paraId="537E3CD6" w14:textId="22FCF5E4" w:rsidR="004D3002" w:rsidRPr="00AD77E9" w:rsidRDefault="00D95920" w:rsidP="00D95920">
            <w:pPr>
              <w:spacing w:after="0" w:line="240" w:lineRule="auto"/>
              <w:jc w:val="both"/>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 xml:space="preserve">Gwrthgorff Feirws Imiwnoddiffygiant Dynol </w:t>
            </w:r>
          </w:p>
        </w:tc>
      </w:tr>
      <w:tr w:rsidR="004D3002" w:rsidRPr="00AD77E9" w14:paraId="587404EB" w14:textId="77777777" w:rsidTr="008176C7">
        <w:trPr>
          <w:trHeight w:val="300"/>
        </w:trPr>
        <w:tc>
          <w:tcPr>
            <w:tcW w:w="1409" w:type="dxa"/>
            <w:tcBorders>
              <w:top w:val="nil"/>
              <w:left w:val="nil"/>
              <w:bottom w:val="nil"/>
              <w:right w:val="nil"/>
            </w:tcBorders>
            <w:shd w:val="clear" w:color="000000" w:fill="FFFFFF"/>
            <w:noWrap/>
            <w:vAlign w:val="center"/>
            <w:hideMark/>
          </w:tcPr>
          <w:p w14:paraId="2D09DAE9" w14:textId="77777777" w:rsidR="004D3002" w:rsidRPr="00AD77E9" w:rsidRDefault="004D3002" w:rsidP="004D3002">
            <w:pPr>
              <w:spacing w:after="0" w:line="240" w:lineRule="auto"/>
              <w:jc w:val="both"/>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BBV</w:t>
            </w:r>
          </w:p>
        </w:tc>
        <w:tc>
          <w:tcPr>
            <w:tcW w:w="5679" w:type="dxa"/>
            <w:tcBorders>
              <w:top w:val="nil"/>
              <w:left w:val="nil"/>
              <w:bottom w:val="nil"/>
              <w:right w:val="nil"/>
            </w:tcBorders>
            <w:shd w:val="clear" w:color="000000" w:fill="FFFFFF"/>
            <w:noWrap/>
            <w:vAlign w:val="center"/>
            <w:hideMark/>
          </w:tcPr>
          <w:p w14:paraId="6E1FE3D3" w14:textId="143A7A0C" w:rsidR="004D3002" w:rsidRPr="00AD77E9" w:rsidRDefault="00D95920" w:rsidP="004D3002">
            <w:pPr>
              <w:spacing w:after="0" w:line="240" w:lineRule="auto"/>
              <w:jc w:val="both"/>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 xml:space="preserve">Feirws a Gludir yn y Gwaed         </w:t>
            </w:r>
          </w:p>
        </w:tc>
      </w:tr>
      <w:tr w:rsidR="004D3002" w:rsidRPr="00AD77E9" w14:paraId="0DED5CF2" w14:textId="77777777" w:rsidTr="008176C7">
        <w:trPr>
          <w:trHeight w:val="300"/>
        </w:trPr>
        <w:tc>
          <w:tcPr>
            <w:tcW w:w="1409" w:type="dxa"/>
            <w:tcBorders>
              <w:top w:val="nil"/>
              <w:left w:val="nil"/>
              <w:bottom w:val="nil"/>
              <w:right w:val="nil"/>
            </w:tcBorders>
            <w:shd w:val="clear" w:color="000000" w:fill="FFFFFF"/>
            <w:noWrap/>
            <w:vAlign w:val="center"/>
            <w:hideMark/>
          </w:tcPr>
          <w:p w14:paraId="75EDA188" w14:textId="727A70BA" w:rsidR="004D3002" w:rsidRPr="00AD77E9" w:rsidRDefault="00D95920" w:rsidP="00D95920">
            <w:pPr>
              <w:spacing w:after="0" w:line="240" w:lineRule="auto"/>
              <w:jc w:val="both"/>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P</w:t>
            </w:r>
            <w:r w:rsidR="004D3002" w:rsidRPr="00AD77E9">
              <w:rPr>
                <w:rFonts w:ascii="Calibri" w:eastAsia="Times New Roman" w:hAnsi="Calibri" w:cs="Calibri"/>
                <w:b/>
                <w:bCs/>
                <w:color w:val="000000"/>
                <w:lang w:val="cy-GB" w:eastAsia="en-GB"/>
              </w:rPr>
              <w:t>BC</w:t>
            </w:r>
          </w:p>
        </w:tc>
        <w:tc>
          <w:tcPr>
            <w:tcW w:w="5679" w:type="dxa"/>
            <w:tcBorders>
              <w:top w:val="nil"/>
              <w:left w:val="nil"/>
              <w:bottom w:val="nil"/>
              <w:right w:val="nil"/>
            </w:tcBorders>
            <w:shd w:val="clear" w:color="000000" w:fill="FFFFFF"/>
            <w:noWrap/>
            <w:vAlign w:val="center"/>
            <w:hideMark/>
          </w:tcPr>
          <w:p w14:paraId="385AC968" w14:textId="5553AB8F" w:rsidR="004D3002" w:rsidRPr="00AD77E9" w:rsidRDefault="00D95920" w:rsidP="00D95920">
            <w:pPr>
              <w:spacing w:after="0" w:line="240" w:lineRule="auto"/>
              <w:jc w:val="both"/>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 xml:space="preserve">Bwrdd Iechyd Prifysgol </w:t>
            </w:r>
            <w:r w:rsidR="004D3002" w:rsidRPr="00AD77E9">
              <w:rPr>
                <w:rFonts w:ascii="Calibri" w:eastAsia="Times New Roman" w:hAnsi="Calibri" w:cs="Calibri"/>
                <w:color w:val="000000"/>
                <w:lang w:val="cy-GB" w:eastAsia="en-GB"/>
              </w:rPr>
              <w:t xml:space="preserve">Betsi Cadwaladr </w:t>
            </w:r>
          </w:p>
        </w:tc>
      </w:tr>
      <w:tr w:rsidR="00D80630" w:rsidRPr="00AD77E9" w14:paraId="1FC6BAA2" w14:textId="77777777" w:rsidTr="008176C7">
        <w:trPr>
          <w:trHeight w:val="300"/>
        </w:trPr>
        <w:tc>
          <w:tcPr>
            <w:tcW w:w="1409" w:type="dxa"/>
            <w:tcBorders>
              <w:top w:val="nil"/>
              <w:left w:val="nil"/>
              <w:bottom w:val="nil"/>
              <w:right w:val="nil"/>
            </w:tcBorders>
            <w:shd w:val="clear" w:color="000000" w:fill="FFFFFF"/>
            <w:noWrap/>
            <w:vAlign w:val="center"/>
          </w:tcPr>
          <w:p w14:paraId="6613724C" w14:textId="77777777" w:rsidR="00D80630" w:rsidRPr="00AD77E9" w:rsidRDefault="00D80630" w:rsidP="004D3002">
            <w:pPr>
              <w:spacing w:after="0" w:line="240" w:lineRule="auto"/>
              <w:jc w:val="both"/>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CTM</w:t>
            </w:r>
          </w:p>
        </w:tc>
        <w:tc>
          <w:tcPr>
            <w:tcW w:w="5679" w:type="dxa"/>
            <w:tcBorders>
              <w:top w:val="nil"/>
              <w:left w:val="nil"/>
              <w:bottom w:val="nil"/>
              <w:right w:val="nil"/>
            </w:tcBorders>
            <w:shd w:val="clear" w:color="000000" w:fill="FFFFFF"/>
            <w:noWrap/>
            <w:vAlign w:val="center"/>
          </w:tcPr>
          <w:p w14:paraId="1314CB44" w14:textId="77777777" w:rsidR="00D80630" w:rsidRPr="00AD77E9" w:rsidRDefault="0094793A" w:rsidP="0094793A">
            <w:pPr>
              <w:spacing w:after="0" w:line="240" w:lineRule="auto"/>
              <w:jc w:val="both"/>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 xml:space="preserve">Cwm </w:t>
            </w:r>
            <w:r w:rsidR="00D80630" w:rsidRPr="00AD77E9">
              <w:rPr>
                <w:rFonts w:ascii="Calibri" w:eastAsia="Times New Roman" w:hAnsi="Calibri" w:cs="Calibri"/>
                <w:color w:val="000000"/>
                <w:lang w:val="cy-GB" w:eastAsia="en-GB"/>
              </w:rPr>
              <w:t>Taf Morgannwg</w:t>
            </w:r>
          </w:p>
        </w:tc>
      </w:tr>
      <w:tr w:rsidR="004D3002" w:rsidRPr="00AD77E9" w14:paraId="53C26AF7" w14:textId="77777777" w:rsidTr="008176C7">
        <w:trPr>
          <w:trHeight w:val="300"/>
        </w:trPr>
        <w:tc>
          <w:tcPr>
            <w:tcW w:w="1409" w:type="dxa"/>
            <w:tcBorders>
              <w:top w:val="nil"/>
              <w:left w:val="nil"/>
              <w:bottom w:val="nil"/>
              <w:right w:val="nil"/>
            </w:tcBorders>
            <w:shd w:val="clear" w:color="000000" w:fill="FFFFFF"/>
            <w:noWrap/>
            <w:vAlign w:val="center"/>
            <w:hideMark/>
          </w:tcPr>
          <w:p w14:paraId="25F2A4E8" w14:textId="77777777" w:rsidR="004D3002" w:rsidRPr="00AD77E9" w:rsidRDefault="004D3002" w:rsidP="004D3002">
            <w:pPr>
              <w:spacing w:after="0" w:line="240" w:lineRule="auto"/>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DBST</w:t>
            </w:r>
          </w:p>
        </w:tc>
        <w:tc>
          <w:tcPr>
            <w:tcW w:w="5679" w:type="dxa"/>
            <w:tcBorders>
              <w:top w:val="nil"/>
              <w:left w:val="nil"/>
              <w:bottom w:val="nil"/>
              <w:right w:val="nil"/>
            </w:tcBorders>
            <w:shd w:val="clear" w:color="000000" w:fill="FFFFFF"/>
            <w:noWrap/>
            <w:vAlign w:val="center"/>
            <w:hideMark/>
          </w:tcPr>
          <w:p w14:paraId="68AD19C4" w14:textId="5D4D03F0" w:rsidR="004D3002" w:rsidRPr="00AD77E9" w:rsidRDefault="00694243" w:rsidP="004D3002">
            <w:pPr>
              <w:spacing w:after="0" w:line="240" w:lineRule="auto"/>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Prawf Smotyn Gwaed Sych</w:t>
            </w:r>
          </w:p>
        </w:tc>
      </w:tr>
      <w:tr w:rsidR="004D3002" w:rsidRPr="00AD77E9" w14:paraId="16134816" w14:textId="77777777" w:rsidTr="008176C7">
        <w:trPr>
          <w:trHeight w:val="300"/>
        </w:trPr>
        <w:tc>
          <w:tcPr>
            <w:tcW w:w="1409" w:type="dxa"/>
            <w:tcBorders>
              <w:top w:val="nil"/>
              <w:left w:val="nil"/>
              <w:bottom w:val="nil"/>
              <w:right w:val="nil"/>
            </w:tcBorders>
            <w:shd w:val="clear" w:color="000000" w:fill="FFFFFF"/>
            <w:noWrap/>
            <w:vAlign w:val="center"/>
            <w:hideMark/>
          </w:tcPr>
          <w:p w14:paraId="648E5BBF" w14:textId="77777777" w:rsidR="004D3002" w:rsidRPr="00AD77E9" w:rsidRDefault="004D3002" w:rsidP="004D3002">
            <w:pPr>
              <w:spacing w:after="0" w:line="240" w:lineRule="auto"/>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DAA</w:t>
            </w:r>
          </w:p>
        </w:tc>
        <w:tc>
          <w:tcPr>
            <w:tcW w:w="5679" w:type="dxa"/>
            <w:tcBorders>
              <w:top w:val="nil"/>
              <w:left w:val="nil"/>
              <w:bottom w:val="nil"/>
              <w:right w:val="nil"/>
            </w:tcBorders>
            <w:shd w:val="clear" w:color="000000" w:fill="FFFFFF"/>
            <w:noWrap/>
            <w:vAlign w:val="center"/>
            <w:hideMark/>
          </w:tcPr>
          <w:p w14:paraId="44629C4E" w14:textId="5884C24E" w:rsidR="004D3002" w:rsidRPr="00AD77E9" w:rsidRDefault="00694243" w:rsidP="004D3002">
            <w:pPr>
              <w:spacing w:after="0" w:line="240" w:lineRule="auto"/>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 xml:space="preserve">Cyffuriau gwrthfeirysol sy’n gweithredu’n uniongyrchol </w:t>
            </w:r>
          </w:p>
        </w:tc>
      </w:tr>
      <w:tr w:rsidR="004D3002" w:rsidRPr="00AD77E9" w14:paraId="1E3652F1" w14:textId="77777777" w:rsidTr="008176C7">
        <w:trPr>
          <w:trHeight w:val="300"/>
        </w:trPr>
        <w:tc>
          <w:tcPr>
            <w:tcW w:w="1409" w:type="dxa"/>
            <w:tcBorders>
              <w:top w:val="nil"/>
              <w:left w:val="nil"/>
              <w:bottom w:val="nil"/>
              <w:right w:val="nil"/>
            </w:tcBorders>
            <w:shd w:val="clear" w:color="000000" w:fill="FFFFFF"/>
            <w:noWrap/>
            <w:vAlign w:val="center"/>
            <w:hideMark/>
          </w:tcPr>
          <w:p w14:paraId="7CC12F1B" w14:textId="77777777" w:rsidR="004D3002" w:rsidRPr="00AD77E9" w:rsidRDefault="004D3002" w:rsidP="004D3002">
            <w:pPr>
              <w:spacing w:after="0" w:line="240" w:lineRule="auto"/>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EASR</w:t>
            </w:r>
          </w:p>
        </w:tc>
        <w:tc>
          <w:tcPr>
            <w:tcW w:w="5679" w:type="dxa"/>
            <w:tcBorders>
              <w:top w:val="nil"/>
              <w:left w:val="nil"/>
              <w:bottom w:val="nil"/>
              <w:right w:val="nil"/>
            </w:tcBorders>
            <w:shd w:val="clear" w:color="000000" w:fill="FFFFFF"/>
            <w:noWrap/>
            <w:vAlign w:val="center"/>
            <w:hideMark/>
          </w:tcPr>
          <w:p w14:paraId="1A392B14" w14:textId="033A9AA2" w:rsidR="004D3002" w:rsidRPr="00AD77E9" w:rsidRDefault="00694243" w:rsidP="004D3002">
            <w:pPr>
              <w:spacing w:after="0" w:line="240" w:lineRule="auto"/>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Cyfradd Safonol Oedran Ewropeaidd</w:t>
            </w:r>
          </w:p>
        </w:tc>
      </w:tr>
      <w:tr w:rsidR="004D3002" w:rsidRPr="00AD77E9" w14:paraId="5978478E" w14:textId="77777777" w:rsidTr="008176C7">
        <w:trPr>
          <w:trHeight w:val="300"/>
        </w:trPr>
        <w:tc>
          <w:tcPr>
            <w:tcW w:w="1409" w:type="dxa"/>
            <w:tcBorders>
              <w:top w:val="nil"/>
              <w:left w:val="nil"/>
              <w:bottom w:val="nil"/>
              <w:right w:val="nil"/>
            </w:tcBorders>
            <w:shd w:val="clear" w:color="000000" w:fill="FFFFFF"/>
            <w:noWrap/>
            <w:vAlign w:val="center"/>
            <w:hideMark/>
          </w:tcPr>
          <w:p w14:paraId="2518B5A1" w14:textId="77777777" w:rsidR="004D3002" w:rsidRPr="00AD77E9" w:rsidRDefault="004D3002" w:rsidP="004D3002">
            <w:pPr>
              <w:spacing w:after="0" w:line="240" w:lineRule="auto"/>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HBV</w:t>
            </w:r>
          </w:p>
        </w:tc>
        <w:tc>
          <w:tcPr>
            <w:tcW w:w="5679" w:type="dxa"/>
            <w:tcBorders>
              <w:top w:val="nil"/>
              <w:left w:val="nil"/>
              <w:bottom w:val="nil"/>
              <w:right w:val="nil"/>
            </w:tcBorders>
            <w:shd w:val="clear" w:color="000000" w:fill="FFFFFF"/>
            <w:noWrap/>
            <w:vAlign w:val="center"/>
            <w:hideMark/>
          </w:tcPr>
          <w:p w14:paraId="3FFC9F4E" w14:textId="260E9310" w:rsidR="004D3002" w:rsidRPr="00AD77E9" w:rsidRDefault="00694243" w:rsidP="00694243">
            <w:pPr>
              <w:spacing w:after="0" w:line="240" w:lineRule="auto"/>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 xml:space="preserve">Feirws </w:t>
            </w:r>
            <w:r w:rsidR="004D3002" w:rsidRPr="00AD77E9">
              <w:rPr>
                <w:rFonts w:ascii="Calibri" w:eastAsia="Times New Roman" w:hAnsi="Calibri" w:cs="Calibri"/>
                <w:color w:val="000000"/>
                <w:lang w:val="cy-GB" w:eastAsia="en-GB"/>
              </w:rPr>
              <w:t xml:space="preserve">Hepatitis B </w:t>
            </w:r>
          </w:p>
        </w:tc>
      </w:tr>
      <w:tr w:rsidR="004D3002" w:rsidRPr="00AD77E9" w14:paraId="528D666C" w14:textId="77777777" w:rsidTr="008176C7">
        <w:trPr>
          <w:trHeight w:val="300"/>
        </w:trPr>
        <w:tc>
          <w:tcPr>
            <w:tcW w:w="1409" w:type="dxa"/>
            <w:tcBorders>
              <w:top w:val="nil"/>
              <w:left w:val="nil"/>
              <w:bottom w:val="nil"/>
              <w:right w:val="nil"/>
            </w:tcBorders>
            <w:shd w:val="clear" w:color="000000" w:fill="FFFFFF"/>
            <w:noWrap/>
            <w:vAlign w:val="center"/>
            <w:hideMark/>
          </w:tcPr>
          <w:p w14:paraId="765DF2B7" w14:textId="33552A86" w:rsidR="004D3002" w:rsidRPr="00AD77E9" w:rsidRDefault="004D3002" w:rsidP="004D3002">
            <w:pPr>
              <w:spacing w:after="0" w:line="240" w:lineRule="auto"/>
              <w:jc w:val="both"/>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H</w:t>
            </w:r>
            <w:r w:rsidR="003631DE" w:rsidRPr="00AD77E9">
              <w:rPr>
                <w:rFonts w:ascii="Calibri" w:eastAsia="Times New Roman" w:hAnsi="Calibri" w:cs="Calibri"/>
                <w:b/>
                <w:bCs/>
                <w:color w:val="000000"/>
                <w:lang w:val="cy-GB" w:eastAsia="en-GB"/>
              </w:rPr>
              <w:t>b</w:t>
            </w:r>
            <w:r w:rsidRPr="00AD77E9">
              <w:rPr>
                <w:rFonts w:ascii="Calibri" w:eastAsia="Times New Roman" w:hAnsi="Calibri" w:cs="Calibri"/>
                <w:b/>
                <w:bCs/>
                <w:color w:val="000000"/>
                <w:lang w:val="cy-GB" w:eastAsia="en-GB"/>
              </w:rPr>
              <w:t>sAg</w:t>
            </w:r>
          </w:p>
        </w:tc>
        <w:tc>
          <w:tcPr>
            <w:tcW w:w="5679" w:type="dxa"/>
            <w:tcBorders>
              <w:top w:val="nil"/>
              <w:left w:val="nil"/>
              <w:bottom w:val="nil"/>
              <w:right w:val="nil"/>
            </w:tcBorders>
            <w:shd w:val="clear" w:color="000000" w:fill="FFFFFF"/>
            <w:noWrap/>
            <w:vAlign w:val="center"/>
            <w:hideMark/>
          </w:tcPr>
          <w:p w14:paraId="0D355869" w14:textId="106A0690" w:rsidR="004D3002" w:rsidRPr="00AD77E9" w:rsidRDefault="00694243" w:rsidP="00694243">
            <w:pPr>
              <w:spacing w:after="0" w:line="240" w:lineRule="auto"/>
              <w:jc w:val="both"/>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 xml:space="preserve">Antigen arwyneb feirws </w:t>
            </w:r>
            <w:r w:rsidR="004D3002" w:rsidRPr="00AD77E9">
              <w:rPr>
                <w:rFonts w:ascii="Calibri" w:eastAsia="Times New Roman" w:hAnsi="Calibri" w:cs="Calibri"/>
                <w:color w:val="000000"/>
                <w:lang w:val="cy-GB" w:eastAsia="en-GB"/>
              </w:rPr>
              <w:t xml:space="preserve">Hepatitis B </w:t>
            </w:r>
            <w:r w:rsidRPr="00AD77E9">
              <w:rPr>
                <w:rFonts w:ascii="Calibri" w:eastAsia="Times New Roman" w:hAnsi="Calibri" w:cs="Calibri"/>
                <w:color w:val="000000"/>
                <w:lang w:val="cy-GB" w:eastAsia="en-GB"/>
              </w:rPr>
              <w:t xml:space="preserve"> </w:t>
            </w:r>
          </w:p>
        </w:tc>
      </w:tr>
      <w:tr w:rsidR="004D3002" w:rsidRPr="00AD77E9" w14:paraId="132C7677" w14:textId="77777777" w:rsidTr="008176C7">
        <w:trPr>
          <w:trHeight w:val="300"/>
        </w:trPr>
        <w:tc>
          <w:tcPr>
            <w:tcW w:w="1409" w:type="dxa"/>
            <w:tcBorders>
              <w:top w:val="nil"/>
              <w:left w:val="nil"/>
              <w:bottom w:val="nil"/>
              <w:right w:val="nil"/>
            </w:tcBorders>
            <w:shd w:val="clear" w:color="000000" w:fill="FFFFFF"/>
            <w:noWrap/>
            <w:vAlign w:val="center"/>
            <w:hideMark/>
          </w:tcPr>
          <w:p w14:paraId="159F1281" w14:textId="77777777" w:rsidR="004D3002" w:rsidRPr="00AD77E9" w:rsidRDefault="004D3002" w:rsidP="004D3002">
            <w:pPr>
              <w:spacing w:after="0" w:line="240" w:lineRule="auto"/>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HCV</w:t>
            </w:r>
          </w:p>
        </w:tc>
        <w:tc>
          <w:tcPr>
            <w:tcW w:w="5679" w:type="dxa"/>
            <w:tcBorders>
              <w:top w:val="nil"/>
              <w:left w:val="nil"/>
              <w:bottom w:val="nil"/>
              <w:right w:val="nil"/>
            </w:tcBorders>
            <w:shd w:val="clear" w:color="000000" w:fill="FFFFFF"/>
            <w:noWrap/>
            <w:vAlign w:val="center"/>
            <w:hideMark/>
          </w:tcPr>
          <w:p w14:paraId="1295AD77" w14:textId="4B29CBDD" w:rsidR="004D3002" w:rsidRPr="00AD77E9" w:rsidRDefault="00694243" w:rsidP="00694243">
            <w:pPr>
              <w:spacing w:after="0" w:line="240" w:lineRule="auto"/>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 xml:space="preserve">Feirws </w:t>
            </w:r>
            <w:r w:rsidR="004D3002" w:rsidRPr="00AD77E9">
              <w:rPr>
                <w:rFonts w:ascii="Calibri" w:eastAsia="Times New Roman" w:hAnsi="Calibri" w:cs="Calibri"/>
                <w:color w:val="000000"/>
                <w:lang w:val="cy-GB" w:eastAsia="en-GB"/>
              </w:rPr>
              <w:t xml:space="preserve">Hepatitis C </w:t>
            </w:r>
          </w:p>
        </w:tc>
      </w:tr>
      <w:tr w:rsidR="004D3002" w:rsidRPr="00AD77E9" w14:paraId="7822544C" w14:textId="77777777" w:rsidTr="008176C7">
        <w:trPr>
          <w:trHeight w:val="300"/>
        </w:trPr>
        <w:tc>
          <w:tcPr>
            <w:tcW w:w="1409" w:type="dxa"/>
            <w:tcBorders>
              <w:top w:val="nil"/>
              <w:left w:val="nil"/>
              <w:bottom w:val="nil"/>
              <w:right w:val="nil"/>
            </w:tcBorders>
            <w:shd w:val="clear" w:color="000000" w:fill="FFFFFF"/>
            <w:noWrap/>
            <w:vAlign w:val="center"/>
            <w:hideMark/>
          </w:tcPr>
          <w:p w14:paraId="2BC96A9B" w14:textId="77777777" w:rsidR="004D3002" w:rsidRPr="00AD77E9" w:rsidRDefault="004D3002" w:rsidP="004D3002">
            <w:pPr>
              <w:spacing w:after="0" w:line="240" w:lineRule="auto"/>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HDS</w:t>
            </w:r>
          </w:p>
        </w:tc>
        <w:tc>
          <w:tcPr>
            <w:tcW w:w="5679" w:type="dxa"/>
            <w:tcBorders>
              <w:top w:val="nil"/>
              <w:left w:val="nil"/>
              <w:bottom w:val="nil"/>
              <w:right w:val="nil"/>
            </w:tcBorders>
            <w:shd w:val="clear" w:color="000000" w:fill="FFFFFF"/>
            <w:noWrap/>
            <w:vAlign w:val="center"/>
            <w:hideMark/>
          </w:tcPr>
          <w:p w14:paraId="690B78B3" w14:textId="23635FDB" w:rsidR="004D3002" w:rsidRPr="00AD77E9" w:rsidRDefault="00694243" w:rsidP="004D3002">
            <w:pPr>
              <w:spacing w:after="0" w:line="240" w:lineRule="auto"/>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Gofod marw uchel</w:t>
            </w:r>
          </w:p>
        </w:tc>
      </w:tr>
      <w:tr w:rsidR="004D3002" w:rsidRPr="00AD77E9" w14:paraId="47088DB5" w14:textId="77777777" w:rsidTr="008176C7">
        <w:trPr>
          <w:trHeight w:val="300"/>
        </w:trPr>
        <w:tc>
          <w:tcPr>
            <w:tcW w:w="1409" w:type="dxa"/>
            <w:tcBorders>
              <w:top w:val="nil"/>
              <w:left w:val="nil"/>
              <w:bottom w:val="nil"/>
              <w:right w:val="nil"/>
            </w:tcBorders>
            <w:shd w:val="clear" w:color="000000" w:fill="FFFFFF"/>
            <w:noWrap/>
            <w:vAlign w:val="center"/>
            <w:hideMark/>
          </w:tcPr>
          <w:p w14:paraId="5808EFAE" w14:textId="77777777" w:rsidR="004D3002" w:rsidRPr="00AD77E9" w:rsidRDefault="004D3002" w:rsidP="004D3002">
            <w:pPr>
              <w:spacing w:after="0" w:line="240" w:lineRule="auto"/>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HIV</w:t>
            </w:r>
          </w:p>
        </w:tc>
        <w:tc>
          <w:tcPr>
            <w:tcW w:w="5679" w:type="dxa"/>
            <w:tcBorders>
              <w:top w:val="nil"/>
              <w:left w:val="nil"/>
              <w:bottom w:val="nil"/>
              <w:right w:val="nil"/>
            </w:tcBorders>
            <w:shd w:val="clear" w:color="000000" w:fill="FFFFFF"/>
            <w:noWrap/>
            <w:vAlign w:val="center"/>
            <w:hideMark/>
          </w:tcPr>
          <w:p w14:paraId="69DFBAA7" w14:textId="2A3B38D3" w:rsidR="004D3002" w:rsidRPr="00AD77E9" w:rsidRDefault="00694243" w:rsidP="006D12B5">
            <w:pPr>
              <w:spacing w:after="0" w:line="240" w:lineRule="auto"/>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Feirws Imiwnoddiffygiant Dynol</w:t>
            </w:r>
          </w:p>
        </w:tc>
      </w:tr>
      <w:tr w:rsidR="004D3002" w:rsidRPr="00AD77E9" w14:paraId="7928C1BE" w14:textId="77777777" w:rsidTr="008176C7">
        <w:trPr>
          <w:trHeight w:val="300"/>
        </w:trPr>
        <w:tc>
          <w:tcPr>
            <w:tcW w:w="1409" w:type="dxa"/>
            <w:tcBorders>
              <w:top w:val="nil"/>
              <w:left w:val="nil"/>
              <w:bottom w:val="nil"/>
              <w:right w:val="nil"/>
            </w:tcBorders>
            <w:shd w:val="clear" w:color="000000" w:fill="FFFFFF"/>
            <w:noWrap/>
            <w:vAlign w:val="center"/>
            <w:hideMark/>
          </w:tcPr>
          <w:p w14:paraId="2E3127F4" w14:textId="77777777" w:rsidR="004D3002" w:rsidRPr="00AD77E9" w:rsidRDefault="004D3002" w:rsidP="004D3002">
            <w:pPr>
              <w:spacing w:after="0" w:line="240" w:lineRule="auto"/>
              <w:jc w:val="both"/>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HRD</w:t>
            </w:r>
          </w:p>
        </w:tc>
        <w:tc>
          <w:tcPr>
            <w:tcW w:w="5679" w:type="dxa"/>
            <w:tcBorders>
              <w:top w:val="nil"/>
              <w:left w:val="nil"/>
              <w:bottom w:val="nil"/>
              <w:right w:val="nil"/>
            </w:tcBorders>
            <w:shd w:val="clear" w:color="000000" w:fill="FFFFFF"/>
            <w:noWrap/>
            <w:vAlign w:val="center"/>
            <w:hideMark/>
          </w:tcPr>
          <w:p w14:paraId="2ED69542" w14:textId="69E5D893" w:rsidR="004D3002" w:rsidRPr="00AD77E9" w:rsidRDefault="00694243" w:rsidP="00694243">
            <w:pPr>
              <w:spacing w:after="0" w:line="240" w:lineRule="auto"/>
              <w:jc w:val="both"/>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 xml:space="preserve">Bas </w:t>
            </w:r>
            <w:r w:rsidRPr="00AD77E9">
              <w:t xml:space="preserve">Data Lleihau Niwed </w:t>
            </w:r>
            <w:r w:rsidR="0084402A" w:rsidRPr="00AD77E9">
              <w:rPr>
                <w:rFonts w:ascii="Calibri" w:eastAsia="Times New Roman" w:hAnsi="Calibri" w:cs="Calibri"/>
                <w:color w:val="000000"/>
                <w:lang w:val="cy-GB" w:eastAsia="en-GB"/>
              </w:rPr>
              <w:t>Cymru</w:t>
            </w:r>
          </w:p>
        </w:tc>
      </w:tr>
      <w:tr w:rsidR="004D3002" w:rsidRPr="00AD77E9" w14:paraId="14AC0EC1" w14:textId="77777777" w:rsidTr="008176C7">
        <w:trPr>
          <w:trHeight w:val="300"/>
        </w:trPr>
        <w:tc>
          <w:tcPr>
            <w:tcW w:w="1409" w:type="dxa"/>
            <w:tcBorders>
              <w:top w:val="nil"/>
              <w:left w:val="nil"/>
              <w:bottom w:val="nil"/>
              <w:right w:val="nil"/>
            </w:tcBorders>
            <w:shd w:val="clear" w:color="000000" w:fill="FFFFFF"/>
            <w:noWrap/>
            <w:vAlign w:val="center"/>
            <w:hideMark/>
          </w:tcPr>
          <w:p w14:paraId="2B9D7BC7" w14:textId="77777777" w:rsidR="004D3002" w:rsidRPr="00AD77E9" w:rsidRDefault="004D3002" w:rsidP="004D3002">
            <w:pPr>
              <w:spacing w:after="0" w:line="240" w:lineRule="auto"/>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IPED</w:t>
            </w:r>
          </w:p>
        </w:tc>
        <w:tc>
          <w:tcPr>
            <w:tcW w:w="5679" w:type="dxa"/>
            <w:tcBorders>
              <w:top w:val="nil"/>
              <w:left w:val="nil"/>
              <w:bottom w:val="nil"/>
              <w:right w:val="nil"/>
            </w:tcBorders>
            <w:shd w:val="clear" w:color="000000" w:fill="FFFFFF"/>
            <w:noWrap/>
            <w:vAlign w:val="center"/>
            <w:hideMark/>
          </w:tcPr>
          <w:p w14:paraId="53A24E8B" w14:textId="37B18AAC" w:rsidR="004D3002" w:rsidRPr="00AD77E9" w:rsidRDefault="00694243" w:rsidP="004D3002">
            <w:pPr>
              <w:spacing w:after="0" w:line="240" w:lineRule="auto"/>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Cyffuriau Gwella Delwedd a Pherfformiad</w:t>
            </w:r>
          </w:p>
        </w:tc>
      </w:tr>
      <w:tr w:rsidR="004D3002" w:rsidRPr="00AD77E9" w14:paraId="063E0D78" w14:textId="77777777" w:rsidTr="008176C7">
        <w:trPr>
          <w:trHeight w:val="300"/>
        </w:trPr>
        <w:tc>
          <w:tcPr>
            <w:tcW w:w="1409" w:type="dxa"/>
            <w:tcBorders>
              <w:top w:val="nil"/>
              <w:left w:val="nil"/>
              <w:bottom w:val="nil"/>
              <w:right w:val="nil"/>
            </w:tcBorders>
            <w:shd w:val="clear" w:color="000000" w:fill="FFFFFF"/>
            <w:noWrap/>
            <w:vAlign w:val="center"/>
            <w:hideMark/>
          </w:tcPr>
          <w:p w14:paraId="27BEB6F1" w14:textId="77777777" w:rsidR="004D3002" w:rsidRPr="00AD77E9" w:rsidRDefault="004D3002" w:rsidP="004D3002">
            <w:pPr>
              <w:spacing w:after="0" w:line="240" w:lineRule="auto"/>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LDS</w:t>
            </w:r>
          </w:p>
        </w:tc>
        <w:tc>
          <w:tcPr>
            <w:tcW w:w="5679" w:type="dxa"/>
            <w:tcBorders>
              <w:top w:val="nil"/>
              <w:left w:val="nil"/>
              <w:bottom w:val="nil"/>
              <w:right w:val="nil"/>
            </w:tcBorders>
            <w:shd w:val="clear" w:color="000000" w:fill="FFFFFF"/>
            <w:noWrap/>
            <w:vAlign w:val="center"/>
            <w:hideMark/>
          </w:tcPr>
          <w:p w14:paraId="5A7CF133" w14:textId="515A750E" w:rsidR="004D3002" w:rsidRPr="00AD77E9" w:rsidRDefault="00694243" w:rsidP="004D3002">
            <w:pPr>
              <w:spacing w:after="0" w:line="240" w:lineRule="auto"/>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Gofod marw isel</w:t>
            </w:r>
          </w:p>
        </w:tc>
      </w:tr>
      <w:tr w:rsidR="004D3002" w:rsidRPr="00AD77E9" w14:paraId="1117AA1E" w14:textId="77777777" w:rsidTr="008176C7">
        <w:trPr>
          <w:trHeight w:val="300"/>
        </w:trPr>
        <w:tc>
          <w:tcPr>
            <w:tcW w:w="1409" w:type="dxa"/>
            <w:tcBorders>
              <w:top w:val="nil"/>
              <w:left w:val="nil"/>
              <w:bottom w:val="nil"/>
              <w:right w:val="nil"/>
            </w:tcBorders>
            <w:shd w:val="clear" w:color="000000" w:fill="FFFFFF"/>
            <w:noWrap/>
            <w:vAlign w:val="center"/>
            <w:hideMark/>
          </w:tcPr>
          <w:p w14:paraId="15976334" w14:textId="77777777" w:rsidR="004D3002" w:rsidRPr="00AD77E9" w:rsidRDefault="004D3002" w:rsidP="004D3002">
            <w:pPr>
              <w:spacing w:after="0" w:line="240" w:lineRule="auto"/>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LIMS</w:t>
            </w:r>
          </w:p>
        </w:tc>
        <w:tc>
          <w:tcPr>
            <w:tcW w:w="5679" w:type="dxa"/>
            <w:tcBorders>
              <w:top w:val="nil"/>
              <w:left w:val="nil"/>
              <w:bottom w:val="nil"/>
              <w:right w:val="nil"/>
            </w:tcBorders>
            <w:shd w:val="clear" w:color="000000" w:fill="FFFFFF"/>
            <w:noWrap/>
            <w:vAlign w:val="center"/>
            <w:hideMark/>
          </w:tcPr>
          <w:p w14:paraId="6BC5749D" w14:textId="44C1A3C9" w:rsidR="004D3002" w:rsidRPr="00AD77E9" w:rsidRDefault="00694243" w:rsidP="004D3002">
            <w:pPr>
              <w:spacing w:after="0" w:line="240" w:lineRule="auto"/>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 xml:space="preserve">System Rheoli Gwybodaeth Labordy       </w:t>
            </w:r>
          </w:p>
        </w:tc>
      </w:tr>
      <w:tr w:rsidR="004D3002" w:rsidRPr="00AD77E9" w14:paraId="773988BF" w14:textId="77777777" w:rsidTr="008176C7">
        <w:trPr>
          <w:trHeight w:val="300"/>
        </w:trPr>
        <w:tc>
          <w:tcPr>
            <w:tcW w:w="1409" w:type="dxa"/>
            <w:tcBorders>
              <w:top w:val="nil"/>
              <w:left w:val="nil"/>
              <w:bottom w:val="nil"/>
              <w:right w:val="nil"/>
            </w:tcBorders>
            <w:shd w:val="clear" w:color="000000" w:fill="FFFFFF"/>
            <w:noWrap/>
            <w:vAlign w:val="center"/>
            <w:hideMark/>
          </w:tcPr>
          <w:p w14:paraId="53E5F6C5" w14:textId="77777777" w:rsidR="004D3002" w:rsidRPr="00AD77E9" w:rsidRDefault="004D3002" w:rsidP="004D3002">
            <w:pPr>
              <w:spacing w:after="0" w:line="240" w:lineRule="auto"/>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MSM</w:t>
            </w:r>
          </w:p>
        </w:tc>
        <w:tc>
          <w:tcPr>
            <w:tcW w:w="5679" w:type="dxa"/>
            <w:tcBorders>
              <w:top w:val="nil"/>
              <w:left w:val="nil"/>
              <w:bottom w:val="nil"/>
              <w:right w:val="nil"/>
            </w:tcBorders>
            <w:shd w:val="clear" w:color="000000" w:fill="FFFFFF"/>
            <w:noWrap/>
            <w:vAlign w:val="center"/>
            <w:hideMark/>
          </w:tcPr>
          <w:p w14:paraId="3838D469" w14:textId="4CD78303" w:rsidR="004D3002" w:rsidRPr="00AD77E9" w:rsidRDefault="00694243" w:rsidP="004D3002">
            <w:pPr>
              <w:spacing w:after="0" w:line="240" w:lineRule="auto"/>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 xml:space="preserve">Dynion sy’n cael rhyw gyda dynion </w:t>
            </w:r>
          </w:p>
        </w:tc>
      </w:tr>
      <w:tr w:rsidR="004D3002" w:rsidRPr="00AD77E9" w14:paraId="6EBE0EF5" w14:textId="77777777" w:rsidTr="008176C7">
        <w:trPr>
          <w:trHeight w:val="300"/>
        </w:trPr>
        <w:tc>
          <w:tcPr>
            <w:tcW w:w="1409" w:type="dxa"/>
            <w:tcBorders>
              <w:top w:val="nil"/>
              <w:left w:val="nil"/>
              <w:bottom w:val="nil"/>
              <w:right w:val="nil"/>
            </w:tcBorders>
            <w:shd w:val="clear" w:color="000000" w:fill="FFFFFF"/>
            <w:noWrap/>
            <w:vAlign w:val="center"/>
            <w:hideMark/>
          </w:tcPr>
          <w:p w14:paraId="754007F6" w14:textId="5543139A" w:rsidR="004D3002" w:rsidRPr="00AD77E9" w:rsidRDefault="00D95920" w:rsidP="004D3002">
            <w:pPr>
              <w:spacing w:after="0" w:line="240" w:lineRule="auto"/>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NSP</w:t>
            </w:r>
          </w:p>
        </w:tc>
        <w:tc>
          <w:tcPr>
            <w:tcW w:w="5679" w:type="dxa"/>
            <w:tcBorders>
              <w:top w:val="nil"/>
              <w:left w:val="nil"/>
              <w:bottom w:val="nil"/>
              <w:right w:val="nil"/>
            </w:tcBorders>
            <w:shd w:val="clear" w:color="000000" w:fill="FFFFFF"/>
            <w:noWrap/>
            <w:vAlign w:val="center"/>
            <w:hideMark/>
          </w:tcPr>
          <w:p w14:paraId="347E5CE2" w14:textId="2E2E28B5" w:rsidR="004D3002" w:rsidRPr="00AD77E9" w:rsidRDefault="00694243" w:rsidP="004D3002">
            <w:pPr>
              <w:spacing w:after="0" w:line="240" w:lineRule="auto"/>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 xml:space="preserve">Rhaglen Nodwyddau a Chwistrellau </w:t>
            </w:r>
          </w:p>
        </w:tc>
      </w:tr>
      <w:tr w:rsidR="004D3002" w:rsidRPr="00AD77E9" w14:paraId="5C293E46" w14:textId="77777777" w:rsidTr="008176C7">
        <w:trPr>
          <w:trHeight w:val="300"/>
        </w:trPr>
        <w:tc>
          <w:tcPr>
            <w:tcW w:w="1409" w:type="dxa"/>
            <w:tcBorders>
              <w:top w:val="nil"/>
              <w:left w:val="nil"/>
              <w:bottom w:val="nil"/>
              <w:right w:val="nil"/>
            </w:tcBorders>
            <w:shd w:val="clear" w:color="000000" w:fill="FFFFFF"/>
            <w:noWrap/>
            <w:vAlign w:val="center"/>
            <w:hideMark/>
          </w:tcPr>
          <w:p w14:paraId="0C50CA70" w14:textId="77777777" w:rsidR="004D3002" w:rsidRPr="00AD77E9" w:rsidRDefault="004D3002" w:rsidP="004D3002">
            <w:pPr>
              <w:spacing w:after="0" w:line="240" w:lineRule="auto"/>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OST</w:t>
            </w:r>
          </w:p>
        </w:tc>
        <w:tc>
          <w:tcPr>
            <w:tcW w:w="5679" w:type="dxa"/>
            <w:tcBorders>
              <w:top w:val="nil"/>
              <w:left w:val="nil"/>
              <w:bottom w:val="nil"/>
              <w:right w:val="nil"/>
            </w:tcBorders>
            <w:shd w:val="clear" w:color="000000" w:fill="FFFFFF"/>
            <w:noWrap/>
            <w:vAlign w:val="center"/>
            <w:hideMark/>
          </w:tcPr>
          <w:p w14:paraId="1272E0DD" w14:textId="3ECBF6CB" w:rsidR="004D3002" w:rsidRPr="00AD77E9" w:rsidRDefault="00694243" w:rsidP="00694243">
            <w:pPr>
              <w:spacing w:after="0" w:line="240" w:lineRule="auto"/>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Therapi Amnewidion O</w:t>
            </w:r>
            <w:r w:rsidR="004D3002" w:rsidRPr="00AD77E9">
              <w:rPr>
                <w:rFonts w:ascii="Calibri" w:eastAsia="Times New Roman" w:hAnsi="Calibri" w:cs="Calibri"/>
                <w:color w:val="000000"/>
                <w:lang w:val="cy-GB" w:eastAsia="en-GB"/>
              </w:rPr>
              <w:t xml:space="preserve">pioid </w:t>
            </w:r>
            <w:r w:rsidRPr="00AD77E9">
              <w:rPr>
                <w:rFonts w:ascii="Calibri" w:eastAsia="Times New Roman" w:hAnsi="Calibri" w:cs="Calibri"/>
                <w:color w:val="000000"/>
                <w:lang w:val="cy-GB" w:eastAsia="en-GB"/>
              </w:rPr>
              <w:t xml:space="preserve"> </w:t>
            </w:r>
            <w:r w:rsidR="004D3002" w:rsidRPr="00AD77E9">
              <w:rPr>
                <w:rFonts w:ascii="Calibri" w:eastAsia="Times New Roman" w:hAnsi="Calibri" w:cs="Calibri"/>
                <w:color w:val="000000"/>
                <w:lang w:val="cy-GB" w:eastAsia="en-GB"/>
              </w:rPr>
              <w:t xml:space="preserve"> </w:t>
            </w:r>
          </w:p>
        </w:tc>
      </w:tr>
      <w:tr w:rsidR="004D3002" w:rsidRPr="00AD77E9" w14:paraId="205CDE46" w14:textId="77777777" w:rsidTr="00694243">
        <w:trPr>
          <w:trHeight w:val="315"/>
        </w:trPr>
        <w:tc>
          <w:tcPr>
            <w:tcW w:w="1409" w:type="dxa"/>
            <w:tcBorders>
              <w:top w:val="nil"/>
              <w:left w:val="nil"/>
              <w:bottom w:val="nil"/>
              <w:right w:val="nil"/>
            </w:tcBorders>
            <w:shd w:val="clear" w:color="000000" w:fill="FFFFFF"/>
            <w:noWrap/>
            <w:vAlign w:val="center"/>
            <w:hideMark/>
          </w:tcPr>
          <w:p w14:paraId="3546E1EA" w14:textId="77777777" w:rsidR="004D3002" w:rsidRPr="00AD77E9" w:rsidRDefault="004D3002" w:rsidP="004D3002">
            <w:pPr>
              <w:spacing w:after="0" w:line="240" w:lineRule="auto"/>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PCR</w:t>
            </w:r>
          </w:p>
        </w:tc>
        <w:tc>
          <w:tcPr>
            <w:tcW w:w="5679" w:type="dxa"/>
            <w:tcBorders>
              <w:top w:val="nil"/>
              <w:left w:val="nil"/>
              <w:bottom w:val="nil"/>
              <w:right w:val="nil"/>
            </w:tcBorders>
            <w:shd w:val="clear" w:color="000000" w:fill="FFFFFF"/>
            <w:noWrap/>
            <w:vAlign w:val="center"/>
            <w:hideMark/>
          </w:tcPr>
          <w:p w14:paraId="7B55A9B7" w14:textId="0A1A7F3C" w:rsidR="004D3002" w:rsidRPr="00AD77E9" w:rsidRDefault="00694243" w:rsidP="00694243">
            <w:pPr>
              <w:spacing w:after="0" w:line="240" w:lineRule="auto"/>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Adwaith cadwynol p</w:t>
            </w:r>
            <w:r w:rsidR="004D3002" w:rsidRPr="00AD77E9">
              <w:rPr>
                <w:rFonts w:ascii="Calibri" w:eastAsia="Times New Roman" w:hAnsi="Calibri" w:cs="Calibri"/>
                <w:color w:val="000000"/>
                <w:lang w:val="cy-GB" w:eastAsia="en-GB"/>
              </w:rPr>
              <w:t>olymeras</w:t>
            </w:r>
            <w:r w:rsidRPr="00AD77E9">
              <w:rPr>
                <w:rFonts w:ascii="Calibri" w:eastAsia="Times New Roman" w:hAnsi="Calibri" w:cs="Calibri"/>
                <w:color w:val="000000"/>
                <w:lang w:val="cy-GB" w:eastAsia="en-GB"/>
              </w:rPr>
              <w:t xml:space="preserve">au  </w:t>
            </w:r>
          </w:p>
        </w:tc>
      </w:tr>
      <w:tr w:rsidR="004D3002" w:rsidRPr="00AD77E9" w14:paraId="1B6617FA" w14:textId="77777777" w:rsidTr="008176C7">
        <w:trPr>
          <w:trHeight w:val="300"/>
        </w:trPr>
        <w:tc>
          <w:tcPr>
            <w:tcW w:w="1409" w:type="dxa"/>
            <w:tcBorders>
              <w:top w:val="nil"/>
              <w:left w:val="nil"/>
              <w:bottom w:val="nil"/>
              <w:right w:val="nil"/>
            </w:tcBorders>
            <w:shd w:val="clear" w:color="000000" w:fill="FFFFFF"/>
            <w:noWrap/>
            <w:vAlign w:val="center"/>
            <w:hideMark/>
          </w:tcPr>
          <w:p w14:paraId="25C7E299" w14:textId="77777777" w:rsidR="004D3002" w:rsidRPr="00AD77E9" w:rsidRDefault="004D3002" w:rsidP="004D3002">
            <w:pPr>
              <w:spacing w:after="0" w:line="240" w:lineRule="auto"/>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POCT</w:t>
            </w:r>
          </w:p>
        </w:tc>
        <w:tc>
          <w:tcPr>
            <w:tcW w:w="5679" w:type="dxa"/>
            <w:tcBorders>
              <w:top w:val="nil"/>
              <w:left w:val="nil"/>
              <w:bottom w:val="nil"/>
              <w:right w:val="nil"/>
            </w:tcBorders>
            <w:shd w:val="clear" w:color="000000" w:fill="FFFFFF"/>
            <w:noWrap/>
            <w:vAlign w:val="center"/>
            <w:hideMark/>
          </w:tcPr>
          <w:p w14:paraId="004CBFC8" w14:textId="0F24C136" w:rsidR="004D3002" w:rsidRPr="00AD77E9" w:rsidRDefault="004D3002" w:rsidP="004D3002">
            <w:pPr>
              <w:spacing w:after="0" w:line="240" w:lineRule="auto"/>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P</w:t>
            </w:r>
            <w:r w:rsidR="00694243" w:rsidRPr="00AD77E9">
              <w:rPr>
                <w:rFonts w:ascii="Calibri" w:eastAsia="Times New Roman" w:hAnsi="Calibri" w:cs="Calibri"/>
                <w:color w:val="000000"/>
                <w:lang w:val="cy-GB" w:eastAsia="en-GB"/>
              </w:rPr>
              <w:t xml:space="preserve">rawf Pwynt Gofal        </w:t>
            </w:r>
          </w:p>
        </w:tc>
      </w:tr>
      <w:tr w:rsidR="004D3002" w:rsidRPr="00AD77E9" w14:paraId="3358F65C" w14:textId="77777777" w:rsidTr="008176C7">
        <w:trPr>
          <w:trHeight w:val="300"/>
        </w:trPr>
        <w:tc>
          <w:tcPr>
            <w:tcW w:w="1409" w:type="dxa"/>
            <w:tcBorders>
              <w:top w:val="nil"/>
              <w:left w:val="nil"/>
              <w:bottom w:val="nil"/>
              <w:right w:val="nil"/>
            </w:tcBorders>
            <w:shd w:val="clear" w:color="000000" w:fill="FFFFFF"/>
            <w:noWrap/>
            <w:vAlign w:val="center"/>
            <w:hideMark/>
          </w:tcPr>
          <w:p w14:paraId="36B28DC4" w14:textId="77777777" w:rsidR="004D3002" w:rsidRPr="00AD77E9" w:rsidRDefault="004D3002" w:rsidP="004D3002">
            <w:pPr>
              <w:spacing w:after="0" w:line="240" w:lineRule="auto"/>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PWID</w:t>
            </w:r>
          </w:p>
        </w:tc>
        <w:tc>
          <w:tcPr>
            <w:tcW w:w="5679" w:type="dxa"/>
            <w:tcBorders>
              <w:top w:val="nil"/>
              <w:left w:val="nil"/>
              <w:bottom w:val="nil"/>
              <w:right w:val="nil"/>
            </w:tcBorders>
            <w:shd w:val="clear" w:color="000000" w:fill="FFFFFF"/>
            <w:noWrap/>
            <w:vAlign w:val="center"/>
            <w:hideMark/>
          </w:tcPr>
          <w:p w14:paraId="7AF5660D" w14:textId="6D054A4B" w:rsidR="004D3002" w:rsidRPr="00AD77E9" w:rsidRDefault="004D3002" w:rsidP="004D3002">
            <w:pPr>
              <w:spacing w:after="0" w:line="240" w:lineRule="auto"/>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P</w:t>
            </w:r>
            <w:r w:rsidR="00694243" w:rsidRPr="00AD77E9">
              <w:rPr>
                <w:rFonts w:ascii="Calibri" w:eastAsia="Times New Roman" w:hAnsi="Calibri" w:cs="Calibri"/>
                <w:color w:val="000000"/>
                <w:lang w:val="cy-GB" w:eastAsia="en-GB"/>
              </w:rPr>
              <w:t xml:space="preserve">obl sy’n chwistrellu cyffuriau </w:t>
            </w:r>
          </w:p>
        </w:tc>
      </w:tr>
      <w:tr w:rsidR="004D3002" w:rsidRPr="00AD77E9" w14:paraId="4A7F0F92" w14:textId="77777777" w:rsidTr="008176C7">
        <w:trPr>
          <w:trHeight w:val="300"/>
        </w:trPr>
        <w:tc>
          <w:tcPr>
            <w:tcW w:w="1409" w:type="dxa"/>
            <w:tcBorders>
              <w:top w:val="nil"/>
              <w:left w:val="nil"/>
              <w:bottom w:val="nil"/>
              <w:right w:val="nil"/>
            </w:tcBorders>
            <w:shd w:val="clear" w:color="000000" w:fill="FFFFFF"/>
            <w:noWrap/>
            <w:vAlign w:val="center"/>
            <w:hideMark/>
          </w:tcPr>
          <w:p w14:paraId="76F00827" w14:textId="77777777" w:rsidR="004D3002" w:rsidRPr="00AD77E9" w:rsidRDefault="004D3002" w:rsidP="004D3002">
            <w:pPr>
              <w:spacing w:after="0" w:line="240" w:lineRule="auto"/>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RNA</w:t>
            </w:r>
          </w:p>
        </w:tc>
        <w:tc>
          <w:tcPr>
            <w:tcW w:w="5679" w:type="dxa"/>
            <w:tcBorders>
              <w:top w:val="nil"/>
              <w:left w:val="nil"/>
              <w:bottom w:val="nil"/>
              <w:right w:val="nil"/>
            </w:tcBorders>
            <w:shd w:val="clear" w:color="000000" w:fill="FFFFFF"/>
            <w:noWrap/>
            <w:vAlign w:val="center"/>
            <w:hideMark/>
          </w:tcPr>
          <w:p w14:paraId="7175AD1C" w14:textId="438A6FEB" w:rsidR="004D3002" w:rsidRPr="00AD77E9" w:rsidRDefault="00694243" w:rsidP="00694243">
            <w:pPr>
              <w:spacing w:after="0" w:line="240" w:lineRule="auto"/>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Asid r</w:t>
            </w:r>
            <w:r w:rsidR="004D3002" w:rsidRPr="00AD77E9">
              <w:rPr>
                <w:rFonts w:ascii="Calibri" w:eastAsia="Times New Roman" w:hAnsi="Calibri" w:cs="Calibri"/>
                <w:color w:val="000000"/>
                <w:lang w:val="cy-GB" w:eastAsia="en-GB"/>
              </w:rPr>
              <w:t>ibon</w:t>
            </w:r>
            <w:r w:rsidRPr="00AD77E9">
              <w:rPr>
                <w:rFonts w:ascii="Calibri" w:eastAsia="Times New Roman" w:hAnsi="Calibri" w:cs="Calibri"/>
                <w:color w:val="000000"/>
                <w:lang w:val="cy-GB" w:eastAsia="en-GB"/>
              </w:rPr>
              <w:t>iwcleig</w:t>
            </w:r>
          </w:p>
        </w:tc>
      </w:tr>
      <w:tr w:rsidR="004D3002" w:rsidRPr="00AD77E9" w14:paraId="12A369B9" w14:textId="77777777" w:rsidTr="008176C7">
        <w:trPr>
          <w:trHeight w:val="300"/>
        </w:trPr>
        <w:tc>
          <w:tcPr>
            <w:tcW w:w="1409" w:type="dxa"/>
            <w:tcBorders>
              <w:top w:val="nil"/>
              <w:left w:val="nil"/>
              <w:bottom w:val="nil"/>
              <w:right w:val="nil"/>
            </w:tcBorders>
            <w:shd w:val="clear" w:color="000000" w:fill="FFFFFF"/>
            <w:noWrap/>
            <w:vAlign w:val="center"/>
            <w:hideMark/>
          </w:tcPr>
          <w:p w14:paraId="07852C62" w14:textId="77777777" w:rsidR="004D3002" w:rsidRPr="00AD77E9" w:rsidRDefault="004D3002" w:rsidP="004D3002">
            <w:pPr>
              <w:spacing w:after="0" w:line="240" w:lineRule="auto"/>
              <w:jc w:val="both"/>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SCRA</w:t>
            </w:r>
          </w:p>
        </w:tc>
        <w:tc>
          <w:tcPr>
            <w:tcW w:w="5679" w:type="dxa"/>
            <w:tcBorders>
              <w:top w:val="nil"/>
              <w:left w:val="nil"/>
              <w:bottom w:val="nil"/>
              <w:right w:val="nil"/>
            </w:tcBorders>
            <w:shd w:val="clear" w:color="000000" w:fill="FFFFFF"/>
            <w:noWrap/>
            <w:vAlign w:val="center"/>
            <w:hideMark/>
          </w:tcPr>
          <w:p w14:paraId="1B046500" w14:textId="663952BD" w:rsidR="004D3002" w:rsidRPr="00AD77E9" w:rsidRDefault="003E11DC" w:rsidP="003E11DC">
            <w:pPr>
              <w:spacing w:after="0" w:line="240" w:lineRule="auto"/>
              <w:jc w:val="both"/>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Tynhäwr Derbynnydd</w:t>
            </w:r>
            <w:r w:rsidR="004D3002" w:rsidRPr="00AD77E9">
              <w:rPr>
                <w:rFonts w:ascii="Calibri" w:eastAsia="Times New Roman" w:hAnsi="Calibri" w:cs="Calibri"/>
                <w:color w:val="000000"/>
                <w:lang w:val="cy-GB" w:eastAsia="en-GB"/>
              </w:rPr>
              <w:t xml:space="preserve"> </w:t>
            </w:r>
            <w:r w:rsidRPr="00AD77E9">
              <w:rPr>
                <w:rFonts w:ascii="Calibri" w:eastAsia="Times New Roman" w:hAnsi="Calibri" w:cs="Calibri"/>
                <w:color w:val="000000"/>
                <w:lang w:val="cy-GB" w:eastAsia="en-GB"/>
              </w:rPr>
              <w:t>Canabinoid Synthetig</w:t>
            </w:r>
          </w:p>
        </w:tc>
      </w:tr>
      <w:tr w:rsidR="004D3002" w:rsidRPr="00AD77E9" w14:paraId="4949702D" w14:textId="77777777" w:rsidTr="008176C7">
        <w:trPr>
          <w:trHeight w:val="300"/>
        </w:trPr>
        <w:tc>
          <w:tcPr>
            <w:tcW w:w="1409" w:type="dxa"/>
            <w:tcBorders>
              <w:top w:val="nil"/>
              <w:left w:val="nil"/>
              <w:bottom w:val="nil"/>
              <w:right w:val="nil"/>
            </w:tcBorders>
            <w:shd w:val="clear" w:color="000000" w:fill="FFFFFF"/>
            <w:noWrap/>
            <w:vAlign w:val="center"/>
            <w:hideMark/>
          </w:tcPr>
          <w:p w14:paraId="221BA4F1" w14:textId="77777777" w:rsidR="004D3002" w:rsidRPr="00AD77E9" w:rsidRDefault="004D3002" w:rsidP="004D3002">
            <w:pPr>
              <w:spacing w:after="0" w:line="240" w:lineRule="auto"/>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SMS</w:t>
            </w:r>
          </w:p>
        </w:tc>
        <w:tc>
          <w:tcPr>
            <w:tcW w:w="5679" w:type="dxa"/>
            <w:tcBorders>
              <w:top w:val="nil"/>
              <w:left w:val="nil"/>
              <w:bottom w:val="nil"/>
              <w:right w:val="nil"/>
            </w:tcBorders>
            <w:shd w:val="clear" w:color="000000" w:fill="FFFFFF"/>
            <w:noWrap/>
            <w:vAlign w:val="center"/>
            <w:hideMark/>
          </w:tcPr>
          <w:p w14:paraId="19937703" w14:textId="02F35195" w:rsidR="004D3002" w:rsidRPr="00AD77E9" w:rsidRDefault="00694243" w:rsidP="004D3002">
            <w:pPr>
              <w:spacing w:after="0" w:line="240" w:lineRule="auto"/>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 xml:space="preserve">Gwasanaeth camddefnyddio sylweddau </w:t>
            </w:r>
          </w:p>
        </w:tc>
      </w:tr>
      <w:tr w:rsidR="004D3002" w:rsidRPr="00AD77E9" w14:paraId="527982F9" w14:textId="77777777" w:rsidTr="008176C7">
        <w:trPr>
          <w:trHeight w:val="300"/>
        </w:trPr>
        <w:tc>
          <w:tcPr>
            <w:tcW w:w="1409" w:type="dxa"/>
            <w:tcBorders>
              <w:top w:val="nil"/>
              <w:left w:val="nil"/>
              <w:bottom w:val="nil"/>
              <w:right w:val="nil"/>
            </w:tcBorders>
            <w:shd w:val="clear" w:color="000000" w:fill="FFFFFF"/>
            <w:noWrap/>
            <w:vAlign w:val="center"/>
            <w:hideMark/>
          </w:tcPr>
          <w:p w14:paraId="21615022" w14:textId="77777777" w:rsidR="004D3002" w:rsidRPr="00AD77E9" w:rsidRDefault="004D3002" w:rsidP="004D3002">
            <w:pPr>
              <w:spacing w:after="0" w:line="240" w:lineRule="auto"/>
              <w:jc w:val="both"/>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UAM</w:t>
            </w:r>
          </w:p>
        </w:tc>
        <w:tc>
          <w:tcPr>
            <w:tcW w:w="5679" w:type="dxa"/>
            <w:tcBorders>
              <w:top w:val="nil"/>
              <w:left w:val="nil"/>
              <w:bottom w:val="nil"/>
              <w:right w:val="nil"/>
            </w:tcBorders>
            <w:shd w:val="clear" w:color="000000" w:fill="FFFFFF"/>
            <w:noWrap/>
            <w:vAlign w:val="center"/>
            <w:hideMark/>
          </w:tcPr>
          <w:p w14:paraId="2D4BDD67" w14:textId="756AFE71" w:rsidR="004D3002" w:rsidRPr="00AD77E9" w:rsidRDefault="00694243" w:rsidP="00694243">
            <w:pPr>
              <w:spacing w:after="0" w:line="240" w:lineRule="auto"/>
              <w:jc w:val="both"/>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 xml:space="preserve">Arolwg Monitro Dienw Digyswllt    </w:t>
            </w:r>
          </w:p>
        </w:tc>
      </w:tr>
      <w:tr w:rsidR="004D3002" w:rsidRPr="00AD77E9" w14:paraId="7066BD86" w14:textId="77777777" w:rsidTr="008176C7">
        <w:trPr>
          <w:trHeight w:val="300"/>
        </w:trPr>
        <w:tc>
          <w:tcPr>
            <w:tcW w:w="1409" w:type="dxa"/>
            <w:tcBorders>
              <w:top w:val="nil"/>
              <w:left w:val="nil"/>
              <w:bottom w:val="nil"/>
              <w:right w:val="nil"/>
            </w:tcBorders>
            <w:shd w:val="clear" w:color="000000" w:fill="FFFFFF"/>
            <w:noWrap/>
            <w:vAlign w:val="center"/>
            <w:hideMark/>
          </w:tcPr>
          <w:p w14:paraId="1AA25A09" w14:textId="77777777" w:rsidR="004D3002" w:rsidRPr="00AD77E9" w:rsidRDefault="004D3002" w:rsidP="004D3002">
            <w:pPr>
              <w:spacing w:after="0" w:line="240" w:lineRule="auto"/>
              <w:jc w:val="both"/>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WHO</w:t>
            </w:r>
          </w:p>
        </w:tc>
        <w:tc>
          <w:tcPr>
            <w:tcW w:w="5679" w:type="dxa"/>
            <w:tcBorders>
              <w:top w:val="nil"/>
              <w:left w:val="nil"/>
              <w:bottom w:val="nil"/>
              <w:right w:val="nil"/>
            </w:tcBorders>
            <w:shd w:val="clear" w:color="000000" w:fill="FFFFFF"/>
            <w:noWrap/>
            <w:vAlign w:val="center"/>
            <w:hideMark/>
          </w:tcPr>
          <w:p w14:paraId="6164BAFF" w14:textId="40FE643E" w:rsidR="004D3002" w:rsidRPr="00AD77E9" w:rsidRDefault="00694243" w:rsidP="004D3002">
            <w:pPr>
              <w:spacing w:after="0" w:line="240" w:lineRule="auto"/>
              <w:jc w:val="both"/>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Sefydliad Iechyd y Byd</w:t>
            </w:r>
          </w:p>
        </w:tc>
      </w:tr>
      <w:tr w:rsidR="004D3002" w:rsidRPr="00AD77E9" w14:paraId="004BB10E" w14:textId="77777777" w:rsidTr="008176C7">
        <w:trPr>
          <w:trHeight w:val="300"/>
        </w:trPr>
        <w:tc>
          <w:tcPr>
            <w:tcW w:w="1409" w:type="dxa"/>
            <w:tcBorders>
              <w:top w:val="nil"/>
              <w:left w:val="nil"/>
              <w:bottom w:val="nil"/>
              <w:right w:val="nil"/>
            </w:tcBorders>
            <w:shd w:val="clear" w:color="000000" w:fill="FFFFFF"/>
            <w:noWrap/>
            <w:vAlign w:val="center"/>
            <w:hideMark/>
          </w:tcPr>
          <w:p w14:paraId="3081A54F" w14:textId="77777777" w:rsidR="004D3002" w:rsidRPr="00AD77E9" w:rsidRDefault="004D3002" w:rsidP="004D3002">
            <w:pPr>
              <w:spacing w:after="0" w:line="240" w:lineRule="auto"/>
              <w:jc w:val="both"/>
              <w:rPr>
                <w:rFonts w:ascii="Calibri" w:eastAsia="Times New Roman" w:hAnsi="Calibri" w:cs="Calibri"/>
                <w:b/>
                <w:bCs/>
                <w:color w:val="000000"/>
                <w:lang w:val="cy-GB" w:eastAsia="en-GB"/>
              </w:rPr>
            </w:pPr>
            <w:r w:rsidRPr="00AD77E9">
              <w:rPr>
                <w:rFonts w:ascii="Calibri" w:eastAsia="Times New Roman" w:hAnsi="Calibri" w:cs="Calibri"/>
                <w:b/>
                <w:bCs/>
                <w:color w:val="000000"/>
                <w:lang w:val="cy-GB" w:eastAsia="en-GB"/>
              </w:rPr>
              <w:t>WNDSM</w:t>
            </w:r>
          </w:p>
        </w:tc>
        <w:tc>
          <w:tcPr>
            <w:tcW w:w="5679" w:type="dxa"/>
            <w:tcBorders>
              <w:top w:val="nil"/>
              <w:left w:val="nil"/>
              <w:bottom w:val="nil"/>
              <w:right w:val="nil"/>
            </w:tcBorders>
            <w:shd w:val="clear" w:color="000000" w:fill="FFFFFF"/>
            <w:noWrap/>
            <w:vAlign w:val="center"/>
            <w:hideMark/>
          </w:tcPr>
          <w:p w14:paraId="78AF8344" w14:textId="2BB269B5" w:rsidR="004D3002" w:rsidRPr="00AD77E9" w:rsidRDefault="00694243" w:rsidP="004D3002">
            <w:pPr>
              <w:spacing w:after="0" w:line="240" w:lineRule="auto"/>
              <w:jc w:val="both"/>
              <w:rPr>
                <w:rFonts w:ascii="Calibri" w:eastAsia="Times New Roman" w:hAnsi="Calibri" w:cs="Calibri"/>
                <w:color w:val="000000"/>
                <w:lang w:val="cy-GB" w:eastAsia="en-GB"/>
              </w:rPr>
            </w:pPr>
            <w:r w:rsidRPr="00AD77E9">
              <w:rPr>
                <w:rFonts w:ascii="Calibri" w:eastAsia="Times New Roman" w:hAnsi="Calibri" w:cs="Calibri"/>
                <w:color w:val="000000"/>
                <w:lang w:val="cy-GB" w:eastAsia="en-GB"/>
              </w:rPr>
              <w:t>Bas Data Cenedlaethol Cymru ar gyfer Camddefnyddio Sylweddau</w:t>
            </w:r>
          </w:p>
        </w:tc>
      </w:tr>
    </w:tbl>
    <w:p w14:paraId="72D4288B" w14:textId="77777777" w:rsidR="00D77D96" w:rsidRPr="00AD77E9" w:rsidRDefault="00D77D96" w:rsidP="00FD3349">
      <w:pPr>
        <w:rPr>
          <w:rFonts w:cstheme="minorHAnsi"/>
          <w:lang w:val="cy-GB"/>
        </w:rPr>
      </w:pPr>
    </w:p>
    <w:p w14:paraId="5024611F" w14:textId="77777777" w:rsidR="007A4809" w:rsidRPr="00AD77E9" w:rsidRDefault="007A4809" w:rsidP="00FD3349">
      <w:pPr>
        <w:rPr>
          <w:lang w:val="cy-GB"/>
        </w:rPr>
      </w:pPr>
    </w:p>
    <w:p w14:paraId="1EAEB775" w14:textId="77777777" w:rsidR="0012784D" w:rsidRPr="00AD77E9" w:rsidRDefault="0012784D" w:rsidP="00FD3349">
      <w:pPr>
        <w:rPr>
          <w:lang w:val="cy-GB"/>
        </w:rPr>
      </w:pPr>
    </w:p>
    <w:p w14:paraId="2FC0CB23" w14:textId="77777777" w:rsidR="00D77D96" w:rsidRPr="00AD77E9" w:rsidRDefault="00D77D96" w:rsidP="00FD3349">
      <w:pPr>
        <w:rPr>
          <w:rFonts w:eastAsia="Times New Roman"/>
          <w:color w:val="244061" w:themeColor="accent1" w:themeShade="80"/>
          <w:kern w:val="28"/>
          <w:lang w:val="cy-GB"/>
        </w:rPr>
      </w:pPr>
      <w:bookmarkStart w:id="4" w:name="_Toc517687355"/>
      <w:bookmarkStart w:id="5" w:name="_Toc518501906"/>
      <w:r w:rsidRPr="00AD77E9">
        <w:rPr>
          <w:lang w:val="cy-GB"/>
        </w:rPr>
        <w:br w:type="page"/>
      </w:r>
    </w:p>
    <w:p w14:paraId="123DCA12" w14:textId="37C38276" w:rsidR="00D80630" w:rsidRPr="00AD77E9" w:rsidRDefault="00283233" w:rsidP="00FD3349">
      <w:pPr>
        <w:pStyle w:val="Heading1"/>
        <w:rPr>
          <w:lang w:val="cy-GB"/>
        </w:rPr>
      </w:pPr>
      <w:r w:rsidRPr="00AD77E9">
        <w:rPr>
          <w:lang w:val="cy-GB"/>
        </w:rPr>
        <w:lastRenderedPageBreak/>
        <w:t>Rhagair</w:t>
      </w:r>
      <w:r w:rsidR="00D80630" w:rsidRPr="00AD77E9">
        <w:rPr>
          <w:lang w:val="cy-GB"/>
        </w:rPr>
        <w:t xml:space="preserve"> </w:t>
      </w:r>
    </w:p>
    <w:p w14:paraId="677DCB89" w14:textId="3475793F" w:rsidR="005956CE" w:rsidRPr="00AD77E9" w:rsidRDefault="004529F4" w:rsidP="005956CE">
      <w:pPr>
        <w:rPr>
          <w:sz w:val="21"/>
          <w:lang w:val="cy-GB"/>
        </w:rPr>
      </w:pPr>
      <w:r w:rsidRPr="00AD77E9">
        <w:rPr>
          <w:sz w:val="21"/>
          <w:lang w:val="cy-GB"/>
        </w:rPr>
        <w:t>Cafodd yr adroddiad hwn ei ysgrifennu yng nghysgod pand</w:t>
      </w:r>
      <w:r w:rsidR="00D80630" w:rsidRPr="00AD77E9">
        <w:rPr>
          <w:sz w:val="21"/>
          <w:lang w:val="cy-GB"/>
        </w:rPr>
        <w:t>e</w:t>
      </w:r>
      <w:r w:rsidRPr="00AD77E9">
        <w:rPr>
          <w:sz w:val="21"/>
          <w:lang w:val="cy-GB"/>
        </w:rPr>
        <w:t>mig</w:t>
      </w:r>
      <w:r w:rsidR="00D80630" w:rsidRPr="00AD77E9">
        <w:rPr>
          <w:sz w:val="21"/>
          <w:lang w:val="cy-GB"/>
        </w:rPr>
        <w:t xml:space="preserve"> COVID-19</w:t>
      </w:r>
      <w:r w:rsidRPr="00AD77E9">
        <w:rPr>
          <w:sz w:val="21"/>
          <w:lang w:val="cy-GB"/>
        </w:rPr>
        <w:t>. Ers mis Mawrth</w:t>
      </w:r>
      <w:r w:rsidR="00D80630" w:rsidRPr="00AD77E9">
        <w:rPr>
          <w:sz w:val="21"/>
          <w:lang w:val="cy-GB"/>
        </w:rPr>
        <w:t xml:space="preserve"> 2020</w:t>
      </w:r>
      <w:r w:rsidRPr="00AD77E9">
        <w:rPr>
          <w:sz w:val="21"/>
          <w:lang w:val="cy-GB"/>
        </w:rPr>
        <w:t xml:space="preserve">, mae cyfyngiadau ar ryddid i symud a’r gofyn am gadw pellter cymdeithasol wedi arwain at heriau newydd i’r gwasanaethau lleihau niwed. Rydym hefyd yn gweithio yng nghyd-destun niwed cynyddol oherwydd camddefnyddio sylweddau. Mae marwolaethau oherwydd camddefnyddio cyffuriau wedi cyrraedd eu lefel uchaf erioed gyda </w:t>
      </w:r>
      <w:r w:rsidR="005956CE" w:rsidRPr="00AD77E9">
        <w:rPr>
          <w:sz w:val="21"/>
          <w:lang w:val="cy-GB"/>
        </w:rPr>
        <w:t xml:space="preserve">208 </w:t>
      </w:r>
      <w:r w:rsidRPr="00AD77E9">
        <w:rPr>
          <w:sz w:val="21"/>
          <w:lang w:val="cy-GB"/>
        </w:rPr>
        <w:t>o farwolaethau oherwydd cyffuriau wedi’u cofnodi yn</w:t>
      </w:r>
      <w:r w:rsidR="005956CE" w:rsidRPr="00AD77E9">
        <w:rPr>
          <w:sz w:val="21"/>
          <w:lang w:val="cy-GB"/>
        </w:rPr>
        <w:t xml:space="preserve"> 2018. </w:t>
      </w:r>
      <w:r w:rsidRPr="00AD77E9">
        <w:rPr>
          <w:sz w:val="21"/>
          <w:lang w:val="cy-GB"/>
        </w:rPr>
        <w:t>Mae derbyn i ysbyty yn gysylltiedig â chyffuriau anghyfreithlon</w:t>
      </w:r>
      <w:r w:rsidR="00E04648" w:rsidRPr="00AD77E9">
        <w:rPr>
          <w:sz w:val="21"/>
          <w:lang w:val="cy-GB"/>
        </w:rPr>
        <w:t xml:space="preserve"> </w:t>
      </w:r>
      <w:r w:rsidRPr="00AD77E9">
        <w:rPr>
          <w:sz w:val="21"/>
          <w:lang w:val="cy-GB"/>
        </w:rPr>
        <w:t xml:space="preserve">wedi cynyddu 17 y cant yn ystod y 5 mlynedd ddiwethaf. </w:t>
      </w:r>
    </w:p>
    <w:p w14:paraId="5FF62D0C" w14:textId="5E81A205" w:rsidR="005B6457" w:rsidRPr="00AD77E9" w:rsidRDefault="004529F4" w:rsidP="005B6457">
      <w:pPr>
        <w:rPr>
          <w:sz w:val="21"/>
          <w:lang w:val="cy-GB"/>
        </w:rPr>
      </w:pPr>
      <w:r w:rsidRPr="00AD77E9">
        <w:rPr>
          <w:sz w:val="21"/>
          <w:lang w:val="cy-GB"/>
        </w:rPr>
        <w:t xml:space="preserve">Mae’r ffocws cynyddol yn ystod y blynyddoedd diwethaf wedi bod ar gynyddu sgrinio a thriniaeth i </w:t>
      </w:r>
      <w:r w:rsidR="005B6457" w:rsidRPr="00AD77E9">
        <w:rPr>
          <w:sz w:val="21"/>
          <w:lang w:val="cy-GB"/>
        </w:rPr>
        <w:t>Hepatitis C</w:t>
      </w:r>
      <w:r w:rsidR="00E04648" w:rsidRPr="00AD77E9">
        <w:rPr>
          <w:sz w:val="21"/>
          <w:lang w:val="cy-GB"/>
        </w:rPr>
        <w:t xml:space="preserve">, </w:t>
      </w:r>
      <w:r w:rsidRPr="00AD77E9">
        <w:rPr>
          <w:sz w:val="21"/>
          <w:lang w:val="cy-GB"/>
        </w:rPr>
        <w:t>ochr yn ochr â chyfleoedd sgrinio a thrin newydd, gan arwain at well canlyniadau ymgysylltu</w:t>
      </w:r>
      <w:r w:rsidR="00E04648" w:rsidRPr="00AD77E9">
        <w:rPr>
          <w:sz w:val="21"/>
          <w:lang w:val="cy-GB"/>
        </w:rPr>
        <w:t xml:space="preserve">, diagnosis </w:t>
      </w:r>
      <w:r w:rsidRPr="00AD77E9">
        <w:rPr>
          <w:sz w:val="21"/>
          <w:lang w:val="cy-GB"/>
        </w:rPr>
        <w:t>a</w:t>
      </w:r>
      <w:r w:rsidR="00E04648" w:rsidRPr="00AD77E9">
        <w:rPr>
          <w:sz w:val="21"/>
          <w:lang w:val="cy-GB"/>
        </w:rPr>
        <w:t xml:space="preserve"> </w:t>
      </w:r>
      <w:r w:rsidRPr="00AD77E9">
        <w:rPr>
          <w:sz w:val="21"/>
          <w:lang w:val="cy-GB"/>
        </w:rPr>
        <w:t>thriniaeth.</w:t>
      </w:r>
      <w:r w:rsidR="00E04648" w:rsidRPr="00AD77E9">
        <w:rPr>
          <w:sz w:val="21"/>
          <w:lang w:val="cy-GB"/>
        </w:rPr>
        <w:t xml:space="preserve"> </w:t>
      </w:r>
      <w:r w:rsidRPr="00AD77E9">
        <w:rPr>
          <w:sz w:val="21"/>
          <w:lang w:val="cy-GB"/>
        </w:rPr>
        <w:t>Fodd bynnag</w:t>
      </w:r>
      <w:r w:rsidR="00E04648" w:rsidRPr="00AD77E9">
        <w:rPr>
          <w:sz w:val="21"/>
          <w:lang w:val="cy-GB"/>
        </w:rPr>
        <w:t xml:space="preserve">, </w:t>
      </w:r>
      <w:r w:rsidRPr="00AD77E9">
        <w:rPr>
          <w:sz w:val="21"/>
          <w:lang w:val="cy-GB"/>
        </w:rPr>
        <w:t>mae’r gweithgarwch i atal heintiau</w:t>
      </w:r>
      <w:r w:rsidR="005B6457" w:rsidRPr="00AD77E9">
        <w:rPr>
          <w:sz w:val="21"/>
          <w:lang w:val="cy-GB"/>
        </w:rPr>
        <w:t xml:space="preserve"> </w:t>
      </w:r>
      <w:r w:rsidRPr="00AD77E9">
        <w:rPr>
          <w:sz w:val="21"/>
          <w:lang w:val="cy-GB"/>
        </w:rPr>
        <w:t>newydd drwy ddarparu offer chwistrellu glân ac wedi</w:t>
      </w:r>
      <w:r w:rsidR="003631DE" w:rsidRPr="00AD77E9">
        <w:rPr>
          <w:sz w:val="21"/>
          <w:lang w:val="cy-GB"/>
        </w:rPr>
        <w:t>’i steryllu wedi aros yn ei</w:t>
      </w:r>
      <w:r w:rsidRPr="00AD77E9">
        <w:rPr>
          <w:sz w:val="21"/>
          <w:lang w:val="cy-GB"/>
        </w:rPr>
        <w:t xml:space="preserve"> unfan, ac wedi dirywio mewn rhai ardaloedd</w:t>
      </w:r>
      <w:r w:rsidR="005B6457" w:rsidRPr="00AD77E9">
        <w:rPr>
          <w:sz w:val="21"/>
          <w:lang w:val="cy-GB"/>
        </w:rPr>
        <w:t xml:space="preserve">. </w:t>
      </w:r>
      <w:r w:rsidRPr="00AD77E9">
        <w:rPr>
          <w:sz w:val="21"/>
          <w:lang w:val="cy-GB"/>
        </w:rPr>
        <w:t>Mae darpariaeth nodwyddau a chwistrellau</w:t>
      </w:r>
      <w:r w:rsidR="005B6457" w:rsidRPr="00AD77E9">
        <w:rPr>
          <w:sz w:val="21"/>
          <w:lang w:val="cy-GB"/>
        </w:rPr>
        <w:t xml:space="preserve"> </w:t>
      </w:r>
      <w:r w:rsidRPr="00AD77E9">
        <w:rPr>
          <w:sz w:val="21"/>
          <w:lang w:val="cy-GB"/>
        </w:rPr>
        <w:t>optimal yn parhau’n elfen allweddol mewn lleihau baich iech</w:t>
      </w:r>
      <w:r w:rsidR="009A73A3" w:rsidRPr="00AD77E9">
        <w:rPr>
          <w:sz w:val="21"/>
          <w:lang w:val="cy-GB"/>
        </w:rPr>
        <w:t>y</w:t>
      </w:r>
      <w:r w:rsidRPr="00AD77E9">
        <w:rPr>
          <w:sz w:val="21"/>
          <w:lang w:val="cy-GB"/>
        </w:rPr>
        <w:t xml:space="preserve">d feirysau a gludir yn y gwaed a heintiau bacterol ac mae angen ffocws ac adnoddau o’r newydd.      </w:t>
      </w:r>
      <w:r w:rsidR="00F36512" w:rsidRPr="00AD77E9">
        <w:rPr>
          <w:sz w:val="21"/>
          <w:lang w:val="cy-GB"/>
        </w:rPr>
        <w:t xml:space="preserve">  </w:t>
      </w:r>
    </w:p>
    <w:p w14:paraId="022AFCE1" w14:textId="61814604" w:rsidR="005956CE" w:rsidRPr="00AD77E9" w:rsidRDefault="004529F4" w:rsidP="00D80630">
      <w:pPr>
        <w:rPr>
          <w:sz w:val="21"/>
          <w:lang w:val="cy-GB"/>
        </w:rPr>
      </w:pPr>
      <w:r w:rsidRPr="00AD77E9">
        <w:rPr>
          <w:sz w:val="21"/>
          <w:lang w:val="cy-GB"/>
        </w:rPr>
        <w:t xml:space="preserve">Yn </w:t>
      </w:r>
      <w:r w:rsidR="008176C7" w:rsidRPr="00AD77E9">
        <w:rPr>
          <w:sz w:val="21"/>
          <w:lang w:val="cy-GB"/>
        </w:rPr>
        <w:t xml:space="preserve">2019-20, </w:t>
      </w:r>
      <w:r w:rsidRPr="00AD77E9">
        <w:rPr>
          <w:sz w:val="21"/>
          <w:lang w:val="cy-GB"/>
        </w:rPr>
        <w:t xml:space="preserve">rydym yn adrodd ar ostyngiad yn nifer yr unigolion sy’n defnyddio gwasanaethau </w:t>
      </w:r>
      <w:r w:rsidR="00D95920" w:rsidRPr="00AD77E9">
        <w:rPr>
          <w:sz w:val="21"/>
          <w:lang w:val="cy-GB"/>
        </w:rPr>
        <w:t>NSP</w:t>
      </w:r>
      <w:r w:rsidR="005B6457" w:rsidRPr="00AD77E9">
        <w:rPr>
          <w:sz w:val="21"/>
          <w:lang w:val="cy-GB"/>
        </w:rPr>
        <w:t xml:space="preserve"> </w:t>
      </w:r>
      <w:r w:rsidR="00283233" w:rsidRPr="00AD77E9">
        <w:rPr>
          <w:sz w:val="21"/>
          <w:lang w:val="cy-GB"/>
        </w:rPr>
        <w:t>yng Nghymru</w:t>
      </w:r>
      <w:r w:rsidR="005B6457" w:rsidRPr="00AD77E9">
        <w:rPr>
          <w:sz w:val="21"/>
          <w:lang w:val="cy-GB"/>
        </w:rPr>
        <w:t xml:space="preserve">, </w:t>
      </w:r>
      <w:r w:rsidRPr="00AD77E9">
        <w:rPr>
          <w:sz w:val="21"/>
          <w:lang w:val="cy-GB"/>
        </w:rPr>
        <w:t>yn enwedig pobl iau. Mae’n bwysig parhau i ystyried anghenion y boblogaeth sy’n defnyddio darpariaeth nodwyddau a chwistrellau</w:t>
      </w:r>
      <w:r w:rsidR="005B6457" w:rsidRPr="00AD77E9">
        <w:rPr>
          <w:sz w:val="21"/>
          <w:lang w:val="cy-GB"/>
        </w:rPr>
        <w:t xml:space="preserve"> </w:t>
      </w:r>
      <w:r w:rsidRPr="00AD77E9">
        <w:rPr>
          <w:sz w:val="21"/>
          <w:lang w:val="cy-GB"/>
        </w:rPr>
        <w:t xml:space="preserve">ar-lein yn hytrach na gwasanaethau </w:t>
      </w:r>
      <w:r w:rsidR="00D95920" w:rsidRPr="00AD77E9">
        <w:rPr>
          <w:sz w:val="21"/>
          <w:lang w:val="cy-GB"/>
        </w:rPr>
        <w:t>NSP</w:t>
      </w:r>
      <w:r w:rsidR="005B6457" w:rsidRPr="00AD77E9">
        <w:rPr>
          <w:sz w:val="21"/>
          <w:lang w:val="cy-GB"/>
        </w:rPr>
        <w:t xml:space="preserve"> </w:t>
      </w:r>
      <w:r w:rsidRPr="00AD77E9">
        <w:rPr>
          <w:sz w:val="21"/>
          <w:lang w:val="cy-GB"/>
        </w:rPr>
        <w:t>traddodiadol</w:t>
      </w:r>
      <w:r w:rsidR="005B6457" w:rsidRPr="00AD77E9">
        <w:rPr>
          <w:sz w:val="21"/>
          <w:lang w:val="cy-GB"/>
        </w:rPr>
        <w:t xml:space="preserve">, </w:t>
      </w:r>
      <w:r w:rsidRPr="00AD77E9">
        <w:rPr>
          <w:sz w:val="21"/>
          <w:lang w:val="cy-GB"/>
        </w:rPr>
        <w:t>ochr yn ochr ag ymdrechion parhaus i gyrraedd poblogaethau newydd sydd ar hyn o bryd yn dewis peidio â mynychu gwasanaethau N</w:t>
      </w:r>
      <w:r w:rsidR="00D95920" w:rsidRPr="00AD77E9">
        <w:rPr>
          <w:sz w:val="21"/>
          <w:lang w:val="cy-GB"/>
        </w:rPr>
        <w:t>SP</w:t>
      </w:r>
      <w:r w:rsidR="005B6457" w:rsidRPr="00AD77E9">
        <w:rPr>
          <w:sz w:val="21"/>
          <w:lang w:val="cy-GB"/>
        </w:rPr>
        <w:t>.</w:t>
      </w:r>
      <w:r w:rsidRPr="00AD77E9">
        <w:rPr>
          <w:sz w:val="21"/>
          <w:lang w:val="cy-GB"/>
        </w:rPr>
        <w:t xml:space="preserve"> Er bod gostyngiad wedi bod mewn gweithgarwch nodwyddau a chwistrellau</w:t>
      </w:r>
      <w:r w:rsidR="00F36512" w:rsidRPr="00AD77E9">
        <w:rPr>
          <w:sz w:val="21"/>
          <w:lang w:val="cy-GB"/>
        </w:rPr>
        <w:t xml:space="preserve"> </w:t>
      </w:r>
      <w:r w:rsidRPr="00AD77E9">
        <w:rPr>
          <w:sz w:val="21"/>
          <w:lang w:val="cy-GB"/>
        </w:rPr>
        <w:t xml:space="preserve">oherwydd y </w:t>
      </w:r>
      <w:r w:rsidR="00F36512" w:rsidRPr="00AD77E9">
        <w:rPr>
          <w:sz w:val="21"/>
          <w:lang w:val="cy-GB"/>
        </w:rPr>
        <w:t>pandemi</w:t>
      </w:r>
      <w:r w:rsidRPr="00AD77E9">
        <w:rPr>
          <w:sz w:val="21"/>
          <w:lang w:val="cy-GB"/>
        </w:rPr>
        <w:t>g</w:t>
      </w:r>
      <w:r w:rsidR="00F36512" w:rsidRPr="00AD77E9">
        <w:rPr>
          <w:sz w:val="21"/>
          <w:lang w:val="cy-GB"/>
        </w:rPr>
        <w:t xml:space="preserve">, </w:t>
      </w:r>
      <w:r w:rsidRPr="00AD77E9">
        <w:rPr>
          <w:sz w:val="21"/>
          <w:lang w:val="cy-GB"/>
        </w:rPr>
        <w:t>mae llawer o</w:t>
      </w:r>
      <w:r w:rsidR="00F36512" w:rsidRPr="00AD77E9">
        <w:rPr>
          <w:sz w:val="21"/>
          <w:lang w:val="cy-GB"/>
        </w:rPr>
        <w:t xml:space="preserve"> </w:t>
      </w:r>
      <w:r w:rsidR="00D95920" w:rsidRPr="00AD77E9">
        <w:rPr>
          <w:sz w:val="21"/>
          <w:lang w:val="cy-GB"/>
        </w:rPr>
        <w:t>wasanaethau</w:t>
      </w:r>
      <w:r w:rsidR="00F36512" w:rsidRPr="00AD77E9">
        <w:rPr>
          <w:sz w:val="21"/>
          <w:lang w:val="cy-GB"/>
        </w:rPr>
        <w:t xml:space="preserve"> </w:t>
      </w:r>
      <w:r w:rsidRPr="00AD77E9">
        <w:rPr>
          <w:sz w:val="21"/>
          <w:lang w:val="cy-GB"/>
        </w:rPr>
        <w:t>wedi parhau ar agor ac yn weithredol, gan ehangu eu rhaglenn</w:t>
      </w:r>
      <w:r w:rsidR="003631DE" w:rsidRPr="00AD77E9">
        <w:rPr>
          <w:sz w:val="21"/>
          <w:lang w:val="cy-GB"/>
        </w:rPr>
        <w:t>i allgymorth yn ystod y cyfnod</w:t>
      </w:r>
      <w:r w:rsidRPr="00AD77E9">
        <w:rPr>
          <w:sz w:val="21"/>
          <w:lang w:val="cy-GB"/>
        </w:rPr>
        <w:t xml:space="preserve"> anodd yma. Rydy</w:t>
      </w:r>
      <w:r w:rsidR="003631DE" w:rsidRPr="00AD77E9">
        <w:rPr>
          <w:sz w:val="21"/>
          <w:lang w:val="cy-GB"/>
        </w:rPr>
        <w:t>m</w:t>
      </w:r>
      <w:r w:rsidRPr="00AD77E9">
        <w:rPr>
          <w:sz w:val="21"/>
          <w:lang w:val="cy-GB"/>
        </w:rPr>
        <w:t xml:space="preserve"> wedi clywed am lawer o esiamplau o arloesi o ganlyniad i </w:t>
      </w:r>
      <w:r w:rsidR="00F36512" w:rsidRPr="00AD77E9">
        <w:rPr>
          <w:sz w:val="21"/>
          <w:lang w:val="cy-GB"/>
        </w:rPr>
        <w:t xml:space="preserve">COVID-19 </w:t>
      </w:r>
      <w:r w:rsidRPr="00AD77E9">
        <w:rPr>
          <w:sz w:val="21"/>
          <w:lang w:val="cy-GB"/>
        </w:rPr>
        <w:t xml:space="preserve">y dylid eu nodi, eu gwerthuso a’u datblygu ymhellach.    </w:t>
      </w:r>
    </w:p>
    <w:p w14:paraId="4633FD35" w14:textId="6CE6A263" w:rsidR="005956CE" w:rsidRPr="00AD77E9" w:rsidRDefault="004529F4" w:rsidP="00D80630">
      <w:pPr>
        <w:rPr>
          <w:sz w:val="21"/>
          <w:lang w:val="cy-GB"/>
        </w:rPr>
      </w:pPr>
      <w:r w:rsidRPr="00AD77E9">
        <w:rPr>
          <w:sz w:val="21"/>
          <w:lang w:val="cy-GB"/>
        </w:rPr>
        <w:t xml:space="preserve">Hefyd, mae’n bwysig bod gwasanaethau </w:t>
      </w:r>
      <w:r w:rsidR="00D95920" w:rsidRPr="00AD77E9">
        <w:rPr>
          <w:sz w:val="21"/>
          <w:lang w:val="cy-GB"/>
        </w:rPr>
        <w:t>NSP</w:t>
      </w:r>
      <w:r w:rsidRPr="00AD77E9">
        <w:rPr>
          <w:sz w:val="21"/>
          <w:lang w:val="cy-GB"/>
        </w:rPr>
        <w:t xml:space="preserve"> yn parhau i helpu i roi sylw i niweidiau eraill a achosir gan gamddefnyddio sylweddau</w:t>
      </w:r>
      <w:r w:rsidR="005956CE" w:rsidRPr="00AD77E9">
        <w:rPr>
          <w:sz w:val="21"/>
          <w:lang w:val="cy-GB"/>
        </w:rPr>
        <w:t xml:space="preserve">. </w:t>
      </w:r>
      <w:r w:rsidRPr="00AD77E9">
        <w:rPr>
          <w:sz w:val="21"/>
          <w:lang w:val="cy-GB"/>
        </w:rPr>
        <w:t>Mae hyn yn cynnwys sicrhau bod holl ddefnyddwyr y gwasanaethau</w:t>
      </w:r>
      <w:r w:rsidR="005956CE" w:rsidRPr="00AD77E9">
        <w:rPr>
          <w:sz w:val="21"/>
          <w:lang w:val="cy-GB"/>
        </w:rPr>
        <w:t xml:space="preserve"> </w:t>
      </w:r>
      <w:r w:rsidR="00D95920" w:rsidRPr="00AD77E9">
        <w:rPr>
          <w:sz w:val="21"/>
          <w:lang w:val="cy-GB"/>
        </w:rPr>
        <w:t>NSP</w:t>
      </w:r>
      <w:r w:rsidR="00F36512" w:rsidRPr="00AD77E9">
        <w:rPr>
          <w:sz w:val="21"/>
          <w:lang w:val="cy-GB"/>
        </w:rPr>
        <w:t xml:space="preserve"> a</w:t>
      </w:r>
      <w:r w:rsidRPr="00AD77E9">
        <w:rPr>
          <w:sz w:val="21"/>
          <w:lang w:val="cy-GB"/>
        </w:rPr>
        <w:t xml:space="preserve"> chamddefnyddio sy’n adrodd ar y defnydd o </w:t>
      </w:r>
      <w:r w:rsidR="005956CE" w:rsidRPr="00AD77E9">
        <w:rPr>
          <w:sz w:val="21"/>
          <w:lang w:val="cy-GB"/>
        </w:rPr>
        <w:t>opioi</w:t>
      </w:r>
      <w:r w:rsidRPr="00AD77E9">
        <w:rPr>
          <w:sz w:val="21"/>
          <w:lang w:val="cy-GB"/>
        </w:rPr>
        <w:t xml:space="preserve">dau’n cael mynediad hwylus at </w:t>
      </w:r>
      <w:r w:rsidR="005956CE" w:rsidRPr="00AD77E9">
        <w:rPr>
          <w:sz w:val="21"/>
          <w:lang w:val="cy-GB"/>
        </w:rPr>
        <w:t xml:space="preserve">Naloxone </w:t>
      </w:r>
      <w:r w:rsidRPr="00AD77E9">
        <w:rPr>
          <w:sz w:val="21"/>
          <w:lang w:val="cy-GB"/>
        </w:rPr>
        <w:t xml:space="preserve">i fynd adref, er mwyn lleihau marwolaethau y gellir eu hatal oherwydd </w:t>
      </w:r>
      <w:r w:rsidR="005956CE" w:rsidRPr="00AD77E9">
        <w:rPr>
          <w:sz w:val="21"/>
          <w:lang w:val="cy-GB"/>
        </w:rPr>
        <w:t>opioid</w:t>
      </w:r>
      <w:r w:rsidRPr="00AD77E9">
        <w:rPr>
          <w:sz w:val="21"/>
          <w:lang w:val="cy-GB"/>
        </w:rPr>
        <w:t>au</w:t>
      </w:r>
      <w:r w:rsidR="005956CE" w:rsidRPr="00AD77E9">
        <w:rPr>
          <w:sz w:val="21"/>
          <w:lang w:val="cy-GB"/>
        </w:rPr>
        <w:t xml:space="preserve"> </w:t>
      </w:r>
      <w:r w:rsidR="00283233" w:rsidRPr="00AD77E9">
        <w:rPr>
          <w:sz w:val="21"/>
          <w:lang w:val="cy-GB"/>
        </w:rPr>
        <w:t>yng Nghymru</w:t>
      </w:r>
      <w:r w:rsidRPr="00AD77E9">
        <w:rPr>
          <w:sz w:val="21"/>
          <w:lang w:val="cy-GB"/>
        </w:rPr>
        <w:t>. Yn ystod y flwyddyn nesaf, bydd modiwl NSP y bas data lleihau niwed yn cael ei ddatblygu er mwyn ymgorffori’r ddarpariaeth o b</w:t>
      </w:r>
      <w:r w:rsidR="002524B2" w:rsidRPr="00AD77E9">
        <w:rPr>
          <w:sz w:val="21"/>
          <w:lang w:val="cy-GB"/>
        </w:rPr>
        <w:t xml:space="preserve">ecynnau </w:t>
      </w:r>
      <w:r w:rsidR="003631DE" w:rsidRPr="00AD77E9">
        <w:rPr>
          <w:sz w:val="21"/>
          <w:lang w:val="cy-GB"/>
        </w:rPr>
        <w:t>clwyfau</w:t>
      </w:r>
      <w:r w:rsidR="002524B2" w:rsidRPr="00AD77E9">
        <w:rPr>
          <w:sz w:val="21"/>
          <w:lang w:val="cy-GB"/>
        </w:rPr>
        <w:t xml:space="preserve"> hunanofal, gyda phecyn hyfforddi cysylltiedig ar gyfer defnyddwyr a darparwyr gwasanaethau. Bydd y prosiect</w:t>
      </w:r>
      <w:r w:rsidR="00F36512" w:rsidRPr="00AD77E9">
        <w:rPr>
          <w:sz w:val="21"/>
          <w:lang w:val="cy-GB"/>
        </w:rPr>
        <w:t xml:space="preserve"> ACT (</w:t>
      </w:r>
      <w:r w:rsidR="001062BE" w:rsidRPr="00AD77E9">
        <w:rPr>
          <w:sz w:val="21"/>
          <w:lang w:val="cy-GB"/>
        </w:rPr>
        <w:t xml:space="preserve">Gofyn, Gwirio, Trin) yn cefnogi pobl sy’n chwistrellu </w:t>
      </w:r>
      <w:r w:rsidRPr="00AD77E9">
        <w:rPr>
          <w:sz w:val="21"/>
          <w:lang w:val="cy-GB"/>
        </w:rPr>
        <w:t>cyffuriau</w:t>
      </w:r>
      <w:r w:rsidR="00F36512" w:rsidRPr="00AD77E9">
        <w:rPr>
          <w:sz w:val="21"/>
          <w:lang w:val="cy-GB"/>
        </w:rPr>
        <w:t xml:space="preserve"> </w:t>
      </w:r>
      <w:r w:rsidR="001062BE" w:rsidRPr="00AD77E9">
        <w:rPr>
          <w:sz w:val="21"/>
          <w:lang w:val="cy-GB"/>
        </w:rPr>
        <w:t>er mwyn atal, adnabod a rheoli heintiau safl</w:t>
      </w:r>
      <w:r w:rsidR="003631DE" w:rsidRPr="00AD77E9">
        <w:rPr>
          <w:sz w:val="21"/>
          <w:lang w:val="cy-GB"/>
        </w:rPr>
        <w:t>e</w:t>
      </w:r>
      <w:r w:rsidR="001062BE" w:rsidRPr="00AD77E9">
        <w:rPr>
          <w:sz w:val="21"/>
          <w:lang w:val="cy-GB"/>
        </w:rPr>
        <w:t>oedd chwistrellu i leihau cynyddu i heintiau bacterol difrifol a all arwain at fod angen ymyriadau gofal iechyd mwy</w:t>
      </w:r>
      <w:r w:rsidR="00F36512" w:rsidRPr="00AD77E9">
        <w:rPr>
          <w:sz w:val="21"/>
          <w:lang w:val="cy-GB"/>
        </w:rPr>
        <w:t xml:space="preserve"> </w:t>
      </w:r>
      <w:r w:rsidR="005345D2" w:rsidRPr="00AD77E9">
        <w:rPr>
          <w:sz w:val="21"/>
          <w:lang w:val="cy-GB"/>
        </w:rPr>
        <w:t xml:space="preserve">mewnwthiol. </w:t>
      </w:r>
    </w:p>
    <w:p w14:paraId="4D2F7050" w14:textId="6938039F" w:rsidR="00D80630" w:rsidRPr="00AD77E9" w:rsidRDefault="005345D2" w:rsidP="00D80630">
      <w:pPr>
        <w:rPr>
          <w:sz w:val="21"/>
          <w:lang w:val="cy-GB"/>
        </w:rPr>
      </w:pPr>
      <w:r w:rsidRPr="00AD77E9">
        <w:rPr>
          <w:sz w:val="21"/>
          <w:lang w:val="cy-GB"/>
        </w:rPr>
        <w:t>Daeth pandemig</w:t>
      </w:r>
      <w:r w:rsidR="00D80630" w:rsidRPr="00AD77E9">
        <w:rPr>
          <w:sz w:val="21"/>
          <w:lang w:val="cy-GB"/>
        </w:rPr>
        <w:t xml:space="preserve"> COVID</w:t>
      </w:r>
      <w:r w:rsidR="00076065" w:rsidRPr="00AD77E9">
        <w:rPr>
          <w:sz w:val="21"/>
          <w:lang w:val="cy-GB"/>
        </w:rPr>
        <w:t>-</w:t>
      </w:r>
      <w:r w:rsidR="00D80630" w:rsidRPr="00AD77E9">
        <w:rPr>
          <w:sz w:val="21"/>
          <w:lang w:val="cy-GB"/>
        </w:rPr>
        <w:t xml:space="preserve">19 </w:t>
      </w:r>
      <w:r w:rsidRPr="00AD77E9">
        <w:rPr>
          <w:sz w:val="21"/>
          <w:lang w:val="cy-GB"/>
        </w:rPr>
        <w:t>ar ôl blwyddyn oedd yn</w:t>
      </w:r>
      <w:r w:rsidR="00D80630" w:rsidRPr="00AD77E9">
        <w:rPr>
          <w:sz w:val="21"/>
          <w:lang w:val="cy-GB"/>
        </w:rPr>
        <w:t xml:space="preserve"> record </w:t>
      </w:r>
      <w:r w:rsidR="003631DE" w:rsidRPr="00AD77E9">
        <w:rPr>
          <w:sz w:val="21"/>
          <w:lang w:val="cy-GB"/>
        </w:rPr>
        <w:t>i sgrinio am feir</w:t>
      </w:r>
      <w:r w:rsidRPr="00AD77E9">
        <w:rPr>
          <w:sz w:val="21"/>
          <w:lang w:val="cy-GB"/>
        </w:rPr>
        <w:t>ysa</w:t>
      </w:r>
      <w:r w:rsidR="004529F4" w:rsidRPr="00AD77E9">
        <w:rPr>
          <w:sz w:val="21"/>
          <w:lang w:val="cy-GB"/>
        </w:rPr>
        <w:t>u a gludir yn y gwaed</w:t>
      </w:r>
      <w:r w:rsidR="00D80630" w:rsidRPr="00AD77E9">
        <w:rPr>
          <w:sz w:val="21"/>
          <w:lang w:val="cy-GB"/>
        </w:rPr>
        <w:t xml:space="preserve"> </w:t>
      </w:r>
      <w:r w:rsidR="00283233" w:rsidRPr="00AD77E9">
        <w:rPr>
          <w:sz w:val="21"/>
          <w:lang w:val="cy-GB"/>
        </w:rPr>
        <w:t>yng Nghymru</w:t>
      </w:r>
      <w:r w:rsidR="00D80630" w:rsidRPr="00AD77E9">
        <w:rPr>
          <w:sz w:val="21"/>
          <w:lang w:val="cy-GB"/>
        </w:rPr>
        <w:t>.</w:t>
      </w:r>
      <w:r w:rsidR="00B529DA" w:rsidRPr="00AD77E9">
        <w:rPr>
          <w:sz w:val="21"/>
          <w:lang w:val="cy-GB"/>
        </w:rPr>
        <w:t xml:space="preserve"> </w:t>
      </w:r>
      <w:r w:rsidR="006E6C6B" w:rsidRPr="00AD77E9">
        <w:rPr>
          <w:sz w:val="21"/>
          <w:lang w:val="cy-GB"/>
        </w:rPr>
        <w:t>2019-20</w:t>
      </w:r>
      <w:r w:rsidR="00B529DA" w:rsidRPr="00AD77E9">
        <w:rPr>
          <w:sz w:val="21"/>
          <w:lang w:val="cy-GB"/>
        </w:rPr>
        <w:t xml:space="preserve"> </w:t>
      </w:r>
      <w:r w:rsidRPr="00AD77E9">
        <w:rPr>
          <w:sz w:val="21"/>
          <w:lang w:val="cy-GB"/>
        </w:rPr>
        <w:t>yw’r drydedd flwyddyn lawn ers gweithredu modiwl BB</w:t>
      </w:r>
      <w:r w:rsidR="003631DE" w:rsidRPr="00AD77E9">
        <w:rPr>
          <w:sz w:val="21"/>
          <w:lang w:val="cy-GB"/>
        </w:rPr>
        <w:t>V</w:t>
      </w:r>
      <w:r w:rsidRPr="00AD77E9">
        <w:rPr>
          <w:sz w:val="21"/>
          <w:lang w:val="cy-GB"/>
        </w:rPr>
        <w:t xml:space="preserve"> y Bas Data Lleihau Niwed. Yn ystod y cyfnod hwn, mae tua </w:t>
      </w:r>
      <w:r w:rsidR="00E17544" w:rsidRPr="00AD77E9">
        <w:rPr>
          <w:sz w:val="21"/>
          <w:lang w:val="cy-GB"/>
        </w:rPr>
        <w:t>7,000</w:t>
      </w:r>
      <w:r w:rsidRPr="00AD77E9">
        <w:rPr>
          <w:sz w:val="21"/>
          <w:lang w:val="cy-GB"/>
        </w:rPr>
        <w:t xml:space="preserve"> o unigolion wedi cael eu profi am</w:t>
      </w:r>
      <w:r w:rsidR="00B529DA" w:rsidRPr="00AD77E9">
        <w:rPr>
          <w:sz w:val="21"/>
          <w:lang w:val="cy-GB"/>
        </w:rPr>
        <w:t xml:space="preserve"> </w:t>
      </w:r>
      <w:r w:rsidR="004529F4" w:rsidRPr="00AD77E9">
        <w:rPr>
          <w:sz w:val="21"/>
          <w:lang w:val="cy-GB"/>
        </w:rPr>
        <w:t>feirysau a gludir yn y g</w:t>
      </w:r>
      <w:r w:rsidR="00051A2F" w:rsidRPr="00AD77E9">
        <w:rPr>
          <w:sz w:val="21"/>
          <w:lang w:val="cy-GB"/>
        </w:rPr>
        <w:t>waed</w:t>
      </w:r>
      <w:r w:rsidR="00F36512" w:rsidRPr="00AD77E9">
        <w:rPr>
          <w:sz w:val="21"/>
          <w:lang w:val="cy-GB"/>
        </w:rPr>
        <w:t xml:space="preserve"> </w:t>
      </w:r>
      <w:r w:rsidRPr="00AD77E9">
        <w:rPr>
          <w:sz w:val="21"/>
          <w:lang w:val="cy-GB"/>
        </w:rPr>
        <w:t xml:space="preserve">gan gynnwys </w:t>
      </w:r>
      <w:r w:rsidR="00F36512" w:rsidRPr="00AD77E9">
        <w:rPr>
          <w:sz w:val="21"/>
          <w:lang w:val="cy-GB"/>
        </w:rPr>
        <w:t>h</w:t>
      </w:r>
      <w:r w:rsidR="00931AA0" w:rsidRPr="00AD77E9">
        <w:rPr>
          <w:sz w:val="21"/>
          <w:lang w:val="cy-GB"/>
        </w:rPr>
        <w:t xml:space="preserve">epatitis </w:t>
      </w:r>
      <w:r w:rsidR="00F36512" w:rsidRPr="00AD77E9">
        <w:rPr>
          <w:sz w:val="21"/>
          <w:lang w:val="cy-GB"/>
        </w:rPr>
        <w:t xml:space="preserve">C, </w:t>
      </w:r>
      <w:r w:rsidRPr="00AD77E9">
        <w:rPr>
          <w:sz w:val="21"/>
          <w:lang w:val="cy-GB"/>
        </w:rPr>
        <w:t>mewn</w:t>
      </w:r>
      <w:r w:rsidR="00B529DA" w:rsidRPr="00AD77E9">
        <w:rPr>
          <w:sz w:val="21"/>
          <w:lang w:val="cy-GB"/>
        </w:rPr>
        <w:t xml:space="preserve"> </w:t>
      </w:r>
      <w:r w:rsidR="00283233" w:rsidRPr="00AD77E9">
        <w:rPr>
          <w:sz w:val="21"/>
          <w:lang w:val="cy-GB"/>
        </w:rPr>
        <w:t>gwasanaethau camddefnyddio sylweddau</w:t>
      </w:r>
      <w:r w:rsidR="00B529DA" w:rsidRPr="00AD77E9">
        <w:rPr>
          <w:sz w:val="21"/>
          <w:lang w:val="cy-GB"/>
        </w:rPr>
        <w:t xml:space="preserve">. </w:t>
      </w:r>
      <w:r w:rsidRPr="00AD77E9">
        <w:rPr>
          <w:sz w:val="21"/>
          <w:lang w:val="cy-GB"/>
        </w:rPr>
        <w:t>Mae lefelau’r sgrinio’n dynodi cynnydd o</w:t>
      </w:r>
      <w:r w:rsidR="00B529DA" w:rsidRPr="00AD77E9">
        <w:rPr>
          <w:sz w:val="21"/>
          <w:lang w:val="cy-GB"/>
        </w:rPr>
        <w:t xml:space="preserve"> 134</w:t>
      </w:r>
      <w:r w:rsidRPr="00AD77E9">
        <w:rPr>
          <w:sz w:val="21"/>
          <w:lang w:val="cy-GB"/>
        </w:rPr>
        <w:t xml:space="preserve"> y cant ers</w:t>
      </w:r>
      <w:r w:rsidR="00B529DA" w:rsidRPr="00AD77E9">
        <w:rPr>
          <w:sz w:val="21"/>
          <w:lang w:val="cy-GB"/>
        </w:rPr>
        <w:t xml:space="preserve"> 2017-18</w:t>
      </w:r>
      <w:r w:rsidR="00A00759" w:rsidRPr="00AD77E9">
        <w:rPr>
          <w:sz w:val="21"/>
          <w:lang w:val="cy-GB"/>
        </w:rPr>
        <w:t xml:space="preserve">, </w:t>
      </w:r>
      <w:r w:rsidRPr="00AD77E9">
        <w:rPr>
          <w:sz w:val="21"/>
          <w:lang w:val="cy-GB"/>
        </w:rPr>
        <w:t xml:space="preserve">ac yn ystod y cyfnod hwn mae cyfanswm </w:t>
      </w:r>
      <w:r w:rsidR="00B529DA" w:rsidRPr="00AD77E9">
        <w:rPr>
          <w:sz w:val="21"/>
          <w:lang w:val="cy-GB"/>
        </w:rPr>
        <w:t xml:space="preserve">o 1,197 </w:t>
      </w:r>
      <w:r w:rsidRPr="00AD77E9">
        <w:rPr>
          <w:sz w:val="21"/>
          <w:lang w:val="cy-GB"/>
        </w:rPr>
        <w:t>o bobl ledled</w:t>
      </w:r>
      <w:r w:rsidR="008A06D9" w:rsidRPr="00AD77E9">
        <w:rPr>
          <w:sz w:val="21"/>
          <w:lang w:val="cy-GB"/>
        </w:rPr>
        <w:t xml:space="preserve"> </w:t>
      </w:r>
      <w:r w:rsidR="0084402A" w:rsidRPr="00AD77E9">
        <w:rPr>
          <w:sz w:val="21"/>
          <w:lang w:val="cy-GB"/>
        </w:rPr>
        <w:t>Cymru</w:t>
      </w:r>
      <w:r w:rsidR="00B529DA" w:rsidRPr="00AD77E9">
        <w:rPr>
          <w:sz w:val="21"/>
          <w:lang w:val="cy-GB"/>
        </w:rPr>
        <w:t xml:space="preserve"> </w:t>
      </w:r>
      <w:r w:rsidRPr="00AD77E9">
        <w:rPr>
          <w:sz w:val="21"/>
          <w:lang w:val="cy-GB"/>
        </w:rPr>
        <w:t>wedi cael eu hadn</w:t>
      </w:r>
      <w:r w:rsidR="001C7FB6" w:rsidRPr="00AD77E9">
        <w:rPr>
          <w:sz w:val="21"/>
          <w:lang w:val="cy-GB"/>
        </w:rPr>
        <w:t xml:space="preserve">abod fel adweithiol i wrthgorff ar gyfer </w:t>
      </w:r>
      <w:r w:rsidR="006E6C6B" w:rsidRPr="00AD77E9">
        <w:rPr>
          <w:sz w:val="21"/>
          <w:lang w:val="cy-GB"/>
        </w:rPr>
        <w:t>hepatitis C</w:t>
      </w:r>
      <w:r w:rsidR="00B529DA" w:rsidRPr="00AD77E9">
        <w:rPr>
          <w:sz w:val="21"/>
          <w:lang w:val="cy-GB"/>
        </w:rPr>
        <w:t>,</w:t>
      </w:r>
      <w:r w:rsidR="001C7FB6" w:rsidRPr="00AD77E9">
        <w:rPr>
          <w:sz w:val="21"/>
          <w:lang w:val="cy-GB"/>
        </w:rPr>
        <w:t xml:space="preserve"> gan alluogi iddynt gael eu cyfeirio a</w:t>
      </w:r>
      <w:r w:rsidR="003631DE" w:rsidRPr="00AD77E9">
        <w:rPr>
          <w:sz w:val="21"/>
          <w:lang w:val="cy-GB"/>
        </w:rPr>
        <w:t xml:space="preserve">t </w:t>
      </w:r>
      <w:r w:rsidR="001C7FB6" w:rsidRPr="00AD77E9">
        <w:rPr>
          <w:sz w:val="21"/>
          <w:lang w:val="cy-GB"/>
        </w:rPr>
        <w:t>ragor o brofion a th</w:t>
      </w:r>
      <w:r w:rsidR="004529F4" w:rsidRPr="00AD77E9">
        <w:rPr>
          <w:sz w:val="21"/>
          <w:lang w:val="cy-GB"/>
        </w:rPr>
        <w:t>riniaeth</w:t>
      </w:r>
      <w:r w:rsidR="006E6C6B" w:rsidRPr="00AD77E9">
        <w:rPr>
          <w:sz w:val="21"/>
          <w:lang w:val="cy-GB"/>
        </w:rPr>
        <w:t xml:space="preserve"> </w:t>
      </w:r>
      <w:r w:rsidR="001C7FB6" w:rsidRPr="00AD77E9">
        <w:rPr>
          <w:sz w:val="21"/>
          <w:lang w:val="cy-GB"/>
        </w:rPr>
        <w:t>i glirio’r</w:t>
      </w:r>
      <w:r w:rsidR="006E6C6B" w:rsidRPr="00AD77E9">
        <w:rPr>
          <w:sz w:val="21"/>
          <w:lang w:val="cy-GB"/>
        </w:rPr>
        <w:t xml:space="preserve"> </w:t>
      </w:r>
      <w:r w:rsidR="00694243" w:rsidRPr="00AD77E9">
        <w:rPr>
          <w:sz w:val="21"/>
          <w:lang w:val="cy-GB"/>
        </w:rPr>
        <w:t>feirws</w:t>
      </w:r>
      <w:r w:rsidR="006E6C6B" w:rsidRPr="00AD77E9">
        <w:rPr>
          <w:sz w:val="21"/>
          <w:lang w:val="cy-GB"/>
        </w:rPr>
        <w:t>.</w:t>
      </w:r>
      <w:r w:rsidR="00B529DA" w:rsidRPr="00AD77E9">
        <w:rPr>
          <w:sz w:val="21"/>
          <w:lang w:val="cy-GB"/>
        </w:rPr>
        <w:t xml:space="preserve"> </w:t>
      </w:r>
    </w:p>
    <w:p w14:paraId="2FF49032" w14:textId="000A362C" w:rsidR="005956CE" w:rsidRPr="00AD77E9" w:rsidRDefault="001C7FB6" w:rsidP="00D80630">
      <w:pPr>
        <w:rPr>
          <w:sz w:val="21"/>
          <w:lang w:val="cy-GB"/>
        </w:rPr>
      </w:pPr>
      <w:r w:rsidRPr="00AD77E9">
        <w:rPr>
          <w:sz w:val="21"/>
          <w:lang w:val="cy-GB"/>
        </w:rPr>
        <w:t>Hoffai I</w:t>
      </w:r>
      <w:r w:rsidR="00283233" w:rsidRPr="00AD77E9">
        <w:rPr>
          <w:sz w:val="21"/>
          <w:lang w:val="cy-GB"/>
        </w:rPr>
        <w:t>echyd Cyhoeddus Cymru</w:t>
      </w:r>
      <w:r w:rsidR="00150C06" w:rsidRPr="00AD77E9">
        <w:rPr>
          <w:sz w:val="21"/>
          <w:lang w:val="cy-GB"/>
        </w:rPr>
        <w:t xml:space="preserve"> </w:t>
      </w:r>
      <w:r w:rsidRPr="00AD77E9">
        <w:rPr>
          <w:sz w:val="21"/>
          <w:lang w:val="cy-GB"/>
        </w:rPr>
        <w:t>ddiolch i’r holl ddefnyddwyr gwasanaeth a’r staff rheng flaen sydd wedi cyfrannu at ddarparu gwasanaethau camddefnyddio sylweddau a lleihau niwed</w:t>
      </w:r>
      <w:r w:rsidR="006E6C6B" w:rsidRPr="00AD77E9">
        <w:rPr>
          <w:sz w:val="21"/>
          <w:lang w:val="cy-GB"/>
        </w:rPr>
        <w:t xml:space="preserve"> a</w:t>
      </w:r>
      <w:r w:rsidRPr="00AD77E9">
        <w:rPr>
          <w:sz w:val="21"/>
          <w:lang w:val="cy-GB"/>
        </w:rPr>
        <w:t>c i’r Bas Data Lleihau Niwed fel bod tystiolaeth amserol o gynnydd a thueddiadau ar gael</w:t>
      </w:r>
      <w:r w:rsidR="006E6C6B" w:rsidRPr="00AD77E9">
        <w:rPr>
          <w:sz w:val="21"/>
          <w:lang w:val="cy-GB"/>
        </w:rPr>
        <w:t xml:space="preserve"> </w:t>
      </w:r>
      <w:r w:rsidR="00283233" w:rsidRPr="00AD77E9">
        <w:rPr>
          <w:sz w:val="21"/>
          <w:lang w:val="cy-GB"/>
        </w:rPr>
        <w:t>yng Nghymru</w:t>
      </w:r>
      <w:r w:rsidR="005956CE" w:rsidRPr="00AD77E9">
        <w:rPr>
          <w:sz w:val="21"/>
          <w:lang w:val="cy-GB"/>
        </w:rPr>
        <w:t xml:space="preserve">. </w:t>
      </w:r>
    </w:p>
    <w:p w14:paraId="544C8D8D" w14:textId="77777777" w:rsidR="00C123CA" w:rsidRPr="00AD77E9" w:rsidRDefault="00C123CA" w:rsidP="00D80630">
      <w:pPr>
        <w:rPr>
          <w:lang w:val="cy-GB"/>
        </w:rPr>
      </w:pPr>
    </w:p>
    <w:p w14:paraId="17DF4DB1" w14:textId="77777777" w:rsidR="00150C06" w:rsidRPr="00AD77E9" w:rsidRDefault="00150C06">
      <w:pPr>
        <w:spacing w:after="0" w:line="240" w:lineRule="auto"/>
        <w:rPr>
          <w:lang w:val="cy-GB"/>
        </w:rPr>
      </w:pPr>
      <w:r w:rsidRPr="00AD77E9">
        <w:rPr>
          <w:lang w:val="cy-GB"/>
        </w:rPr>
        <w:br w:type="page"/>
      </w:r>
    </w:p>
    <w:p w14:paraId="6CB42F41" w14:textId="5187F1DB" w:rsidR="00875844" w:rsidRPr="00AD77E9" w:rsidRDefault="006E52BA" w:rsidP="00D42610">
      <w:pPr>
        <w:pStyle w:val="Heading1"/>
        <w:tabs>
          <w:tab w:val="clear" w:pos="1008"/>
          <w:tab w:val="num" w:pos="851"/>
        </w:tabs>
        <w:rPr>
          <w:lang w:val="cy-GB"/>
        </w:rPr>
      </w:pPr>
      <w:bookmarkStart w:id="6" w:name="_Toc49414832"/>
      <w:r w:rsidRPr="00AD77E9">
        <w:rPr>
          <w:lang w:val="cy-GB"/>
        </w:rPr>
        <w:lastRenderedPageBreak/>
        <w:t>Crynodeb</w:t>
      </w:r>
      <w:bookmarkEnd w:id="4"/>
      <w:bookmarkEnd w:id="5"/>
      <w:bookmarkEnd w:id="6"/>
      <w:r w:rsidR="001C7FB6" w:rsidRPr="00AD77E9">
        <w:rPr>
          <w:lang w:val="cy-GB"/>
        </w:rPr>
        <w:t xml:space="preserve"> Gweithredol </w:t>
      </w:r>
    </w:p>
    <w:p w14:paraId="5785B40B" w14:textId="6460011C" w:rsidR="00D77D96" w:rsidRPr="00AD77E9" w:rsidRDefault="001C7FB6" w:rsidP="00FD3349">
      <w:pPr>
        <w:pStyle w:val="Heading2"/>
        <w:rPr>
          <w:lang w:val="cy-GB" w:eastAsia="en-GB"/>
        </w:rPr>
      </w:pPr>
      <w:bookmarkStart w:id="7" w:name="_Toc49414833"/>
      <w:r w:rsidRPr="00AD77E9">
        <w:rPr>
          <w:lang w:val="cy-GB" w:eastAsia="en-GB"/>
        </w:rPr>
        <w:t>Canfyddiadau a thueddia</w:t>
      </w:r>
      <w:bookmarkEnd w:id="7"/>
      <w:r w:rsidRPr="00AD77E9">
        <w:rPr>
          <w:lang w:val="cy-GB" w:eastAsia="en-GB"/>
        </w:rPr>
        <w:t xml:space="preserve">dau allweddol </w:t>
      </w:r>
    </w:p>
    <w:p w14:paraId="3F58E556" w14:textId="1005E54C" w:rsidR="00232F20" w:rsidRPr="00AD77E9" w:rsidRDefault="001C7FB6" w:rsidP="00FD3349">
      <w:pPr>
        <w:pStyle w:val="Heading3"/>
        <w:rPr>
          <w:lang w:val="cy-GB" w:eastAsia="en-GB"/>
        </w:rPr>
      </w:pPr>
      <w:r w:rsidRPr="00AD77E9">
        <w:rPr>
          <w:lang w:val="cy-GB" w:eastAsia="en-GB"/>
        </w:rPr>
        <w:t xml:space="preserve">Rhaglenni Nodwyddau a Chwistrellau </w:t>
      </w:r>
    </w:p>
    <w:p w14:paraId="0F9479A5" w14:textId="57B7D6DB" w:rsidR="006062B7" w:rsidRPr="00AD77E9" w:rsidRDefault="001C7FB6" w:rsidP="00D42610">
      <w:pPr>
        <w:pStyle w:val="ListParagraph"/>
        <w:numPr>
          <w:ilvl w:val="0"/>
          <w:numId w:val="16"/>
        </w:numPr>
        <w:spacing w:before="0"/>
        <w:ind w:left="709" w:hanging="283"/>
        <w:rPr>
          <w:b/>
          <w:lang w:val="cy-GB"/>
        </w:rPr>
      </w:pPr>
      <w:r w:rsidRPr="00AD77E9">
        <w:rPr>
          <w:b/>
          <w:lang w:val="cy-GB"/>
        </w:rPr>
        <w:t xml:space="preserve">Mae’r </w:t>
      </w:r>
      <w:r w:rsidR="00F3178E" w:rsidRPr="00AD77E9">
        <w:rPr>
          <w:b/>
          <w:lang w:val="cy-GB"/>
        </w:rPr>
        <w:t>ddarpariaeth o</w:t>
      </w:r>
      <w:r w:rsidR="006062B7" w:rsidRPr="00AD77E9">
        <w:rPr>
          <w:b/>
          <w:lang w:val="cy-GB"/>
        </w:rPr>
        <w:t xml:space="preserve"> </w:t>
      </w:r>
      <w:r w:rsidR="00D95920" w:rsidRPr="00AD77E9">
        <w:rPr>
          <w:b/>
          <w:lang w:val="cy-GB"/>
        </w:rPr>
        <w:t>NSP</w:t>
      </w:r>
      <w:r w:rsidR="006062B7" w:rsidRPr="00AD77E9">
        <w:rPr>
          <w:b/>
          <w:lang w:val="cy-GB"/>
        </w:rPr>
        <w:t xml:space="preserve"> </w:t>
      </w:r>
      <w:r w:rsidRPr="00AD77E9">
        <w:rPr>
          <w:b/>
          <w:lang w:val="cy-GB"/>
        </w:rPr>
        <w:t>yn parhau’n is</w:t>
      </w:r>
      <w:r w:rsidR="006062B7" w:rsidRPr="00AD77E9">
        <w:rPr>
          <w:b/>
          <w:lang w:val="cy-GB"/>
        </w:rPr>
        <w:t xml:space="preserve">-optimal </w:t>
      </w:r>
      <w:r w:rsidRPr="00AD77E9">
        <w:rPr>
          <w:b/>
          <w:lang w:val="cy-GB"/>
        </w:rPr>
        <w:t>ac, o’r herwydd, mae angen e</w:t>
      </w:r>
      <w:r w:rsidR="00F3178E" w:rsidRPr="00AD77E9">
        <w:rPr>
          <w:b/>
          <w:lang w:val="cy-GB"/>
        </w:rPr>
        <w:t xml:space="preserve">u </w:t>
      </w:r>
      <w:r w:rsidRPr="00AD77E9">
        <w:rPr>
          <w:b/>
          <w:lang w:val="cy-GB"/>
        </w:rPr>
        <w:t>datblygu’n sylweddol er mwyn atal trosglwyddo</w:t>
      </w:r>
      <w:r w:rsidR="006062B7" w:rsidRPr="00AD77E9">
        <w:rPr>
          <w:b/>
          <w:lang w:val="cy-GB"/>
        </w:rPr>
        <w:t xml:space="preserve"> </w:t>
      </w:r>
      <w:r w:rsidR="004529F4" w:rsidRPr="00AD77E9">
        <w:rPr>
          <w:b/>
          <w:lang w:val="cy-GB"/>
        </w:rPr>
        <w:t>feirysau a gludir yn y gwaed</w:t>
      </w:r>
      <w:r w:rsidR="006062B7" w:rsidRPr="00AD77E9">
        <w:rPr>
          <w:b/>
          <w:lang w:val="cy-GB"/>
        </w:rPr>
        <w:t xml:space="preserve"> a </w:t>
      </w:r>
      <w:r w:rsidRPr="00AD77E9">
        <w:rPr>
          <w:b/>
          <w:lang w:val="cy-GB"/>
        </w:rPr>
        <w:t>heintiau bacterol</w:t>
      </w:r>
      <w:r w:rsidR="006062B7" w:rsidRPr="00AD77E9">
        <w:rPr>
          <w:b/>
          <w:lang w:val="cy-GB"/>
        </w:rPr>
        <w:t xml:space="preserve">. </w:t>
      </w:r>
      <w:r w:rsidR="00DD5CAF" w:rsidRPr="00AD77E9">
        <w:rPr>
          <w:lang w:val="cy-GB"/>
        </w:rPr>
        <w:t>Amcangyfrifir ymhlith y b</w:t>
      </w:r>
      <w:r w:rsidR="00DD5CAF" w:rsidRPr="00AD77E9">
        <w:rPr>
          <w:rFonts w:ascii="Calibri" w:hAnsi="Calibri" w:cs="Calibri"/>
          <w:color w:val="000000"/>
          <w:lang w:val="cy-GB" w:eastAsia="en-GB"/>
        </w:rPr>
        <w:t xml:space="preserve">obl sy’n chwistrellu </w:t>
      </w:r>
      <w:r w:rsidR="006062B7" w:rsidRPr="00AD77E9">
        <w:rPr>
          <w:lang w:val="cy-GB"/>
        </w:rPr>
        <w:t>o</w:t>
      </w:r>
      <w:r w:rsidR="004529F4" w:rsidRPr="00AD77E9">
        <w:rPr>
          <w:lang w:val="cy-GB"/>
        </w:rPr>
        <w:t>pioidau</w:t>
      </w:r>
      <w:r w:rsidR="006062B7" w:rsidRPr="00AD77E9">
        <w:rPr>
          <w:lang w:val="cy-GB"/>
        </w:rPr>
        <w:t xml:space="preserve"> a</w:t>
      </w:r>
      <w:r w:rsidR="00DD5CAF" w:rsidRPr="00AD77E9">
        <w:rPr>
          <w:lang w:val="cy-GB"/>
        </w:rPr>
        <w:t xml:space="preserve">/neu symbylyddion bod y </w:t>
      </w:r>
      <w:r w:rsidR="00F3178E" w:rsidRPr="00AD77E9">
        <w:rPr>
          <w:lang w:val="cy-GB"/>
        </w:rPr>
        <w:t>ddarpariaeth</w:t>
      </w:r>
      <w:r w:rsidR="00D42610" w:rsidRPr="00AD77E9">
        <w:rPr>
          <w:lang w:val="cy-GB"/>
        </w:rPr>
        <w:t xml:space="preserve"> (</w:t>
      </w:r>
      <w:r w:rsidR="00DD5CAF" w:rsidRPr="00AD77E9">
        <w:rPr>
          <w:lang w:val="cy-GB"/>
        </w:rPr>
        <w:t>offer chwistrellu glân ar gyfer pob digwyddiad chwistrellu)</w:t>
      </w:r>
      <w:r w:rsidR="006062B7" w:rsidRPr="00AD77E9">
        <w:rPr>
          <w:lang w:val="cy-GB"/>
        </w:rPr>
        <w:t xml:space="preserve"> </w:t>
      </w:r>
      <w:r w:rsidR="00283233" w:rsidRPr="00AD77E9">
        <w:rPr>
          <w:lang w:val="cy-GB"/>
        </w:rPr>
        <w:t>yng Nghymru</w:t>
      </w:r>
      <w:r w:rsidR="00DD5CAF" w:rsidRPr="00AD77E9">
        <w:rPr>
          <w:lang w:val="cy-GB"/>
        </w:rPr>
        <w:t xml:space="preserve"> yn tua</w:t>
      </w:r>
      <w:r w:rsidR="006062B7" w:rsidRPr="00AD77E9">
        <w:rPr>
          <w:lang w:val="cy-GB"/>
        </w:rPr>
        <w:t xml:space="preserve"> 27 </w:t>
      </w:r>
      <w:r w:rsidR="00DD5CAF" w:rsidRPr="00AD77E9">
        <w:rPr>
          <w:lang w:val="cy-GB"/>
        </w:rPr>
        <w:t xml:space="preserve">y cant. </w:t>
      </w:r>
      <w:r w:rsidR="00D04E10" w:rsidRPr="00AD77E9">
        <w:rPr>
          <w:b/>
          <w:lang w:val="cy-GB"/>
        </w:rPr>
        <w:t xml:space="preserve">Ar gyfartaledd, roedd yr unigolion oedd yn defnyddio safleoedd arbenigol yn cael bron i ddwbl nifer y </w:t>
      </w:r>
      <w:r w:rsidR="00AA5A3A" w:rsidRPr="00AD77E9">
        <w:rPr>
          <w:b/>
          <w:lang w:val="cy-GB"/>
        </w:rPr>
        <w:t>c</w:t>
      </w:r>
      <w:r w:rsidR="00472A05" w:rsidRPr="00AD77E9">
        <w:rPr>
          <w:b/>
          <w:lang w:val="cy-GB"/>
        </w:rPr>
        <w:t>hwistrell</w:t>
      </w:r>
      <w:r w:rsidR="00AA5A3A" w:rsidRPr="00AD77E9">
        <w:rPr>
          <w:b/>
          <w:lang w:val="cy-GB"/>
        </w:rPr>
        <w:t>au</w:t>
      </w:r>
      <w:r w:rsidR="006062B7" w:rsidRPr="00AD77E9">
        <w:rPr>
          <w:b/>
          <w:lang w:val="cy-GB"/>
        </w:rPr>
        <w:t xml:space="preserve"> </w:t>
      </w:r>
      <w:r w:rsidR="00D04E10" w:rsidRPr="00AD77E9">
        <w:rPr>
          <w:b/>
          <w:lang w:val="cy-GB"/>
        </w:rPr>
        <w:t>yn ystod y flwyddyn o gymharu â’r rhai’n defnyddio N</w:t>
      </w:r>
      <w:r w:rsidR="00D95920" w:rsidRPr="00AD77E9">
        <w:rPr>
          <w:b/>
          <w:lang w:val="cy-GB"/>
        </w:rPr>
        <w:t>SP</w:t>
      </w:r>
      <w:r w:rsidR="00D04E10" w:rsidRPr="00AD77E9">
        <w:rPr>
          <w:b/>
          <w:lang w:val="cy-GB"/>
        </w:rPr>
        <w:t xml:space="preserve"> fferyllfeydd</w:t>
      </w:r>
      <w:r w:rsidR="006062B7" w:rsidRPr="00AD77E9">
        <w:rPr>
          <w:b/>
          <w:lang w:val="cy-GB"/>
        </w:rPr>
        <w:t xml:space="preserve"> </w:t>
      </w:r>
    </w:p>
    <w:p w14:paraId="4E0B77EC" w14:textId="0F59DD99" w:rsidR="006062B7" w:rsidRPr="00AD77E9" w:rsidRDefault="00D04E10" w:rsidP="00D42610">
      <w:pPr>
        <w:pStyle w:val="ListParagraph"/>
        <w:numPr>
          <w:ilvl w:val="0"/>
          <w:numId w:val="16"/>
        </w:numPr>
        <w:spacing w:before="0"/>
        <w:ind w:left="709" w:hanging="283"/>
        <w:rPr>
          <w:lang w:val="cy-GB"/>
        </w:rPr>
      </w:pPr>
      <w:r w:rsidRPr="00AD77E9">
        <w:rPr>
          <w:lang w:val="cy-GB"/>
        </w:rPr>
        <w:t xml:space="preserve">Digwyddodd oddeutu traean o’r </w:t>
      </w:r>
      <w:r w:rsidRPr="00AD77E9">
        <w:rPr>
          <w:b/>
          <w:lang w:val="cy-GB"/>
        </w:rPr>
        <w:t>rhyngweithio</w:t>
      </w:r>
      <w:r w:rsidR="006062B7" w:rsidRPr="00AD77E9">
        <w:rPr>
          <w:b/>
          <w:lang w:val="cy-GB"/>
        </w:rPr>
        <w:t xml:space="preserve"> </w:t>
      </w:r>
      <w:r w:rsidR="00D95920" w:rsidRPr="00AD77E9">
        <w:rPr>
          <w:b/>
          <w:lang w:val="cy-GB"/>
        </w:rPr>
        <w:t>NSP</w:t>
      </w:r>
      <w:r w:rsidR="006062B7" w:rsidRPr="00AD77E9">
        <w:rPr>
          <w:b/>
          <w:lang w:val="cy-GB"/>
        </w:rPr>
        <w:t xml:space="preserve"> </w:t>
      </w:r>
      <w:r w:rsidR="006062B7" w:rsidRPr="00AD77E9">
        <w:rPr>
          <w:lang w:val="cy-GB"/>
        </w:rPr>
        <w:t xml:space="preserve">(33 </w:t>
      </w:r>
      <w:r w:rsidR="00DD5CAF" w:rsidRPr="00AD77E9">
        <w:rPr>
          <w:lang w:val="cy-GB"/>
        </w:rPr>
        <w:t>y cant</w:t>
      </w:r>
      <w:r w:rsidR="006062B7" w:rsidRPr="00AD77E9">
        <w:rPr>
          <w:lang w:val="cy-GB"/>
        </w:rPr>
        <w:t>)</w:t>
      </w:r>
      <w:r w:rsidR="006062B7" w:rsidRPr="00AD77E9">
        <w:rPr>
          <w:b/>
          <w:lang w:val="cy-GB"/>
        </w:rPr>
        <w:t xml:space="preserve"> </w:t>
      </w:r>
      <w:r w:rsidR="000C2B03" w:rsidRPr="00AD77E9">
        <w:rPr>
          <w:lang w:val="cy-GB"/>
        </w:rPr>
        <w:t xml:space="preserve">mewn gwasanaethau </w:t>
      </w:r>
      <w:r w:rsidR="00D95920" w:rsidRPr="00AD77E9">
        <w:rPr>
          <w:lang w:val="cy-GB"/>
        </w:rPr>
        <w:t>NSP</w:t>
      </w:r>
      <w:r w:rsidR="000C2B03" w:rsidRPr="00AD77E9">
        <w:rPr>
          <w:lang w:val="cy-GB"/>
        </w:rPr>
        <w:t xml:space="preserve"> arbenigol, gyda’r ddwy ran o dair sy’n weddill </w:t>
      </w:r>
      <w:r w:rsidR="006062B7" w:rsidRPr="00AD77E9">
        <w:rPr>
          <w:lang w:val="cy-GB"/>
        </w:rPr>
        <w:t xml:space="preserve">(67 </w:t>
      </w:r>
      <w:r w:rsidR="00DD5CAF" w:rsidRPr="00AD77E9">
        <w:rPr>
          <w:lang w:val="cy-GB"/>
        </w:rPr>
        <w:t>y cant</w:t>
      </w:r>
      <w:r w:rsidR="006062B7" w:rsidRPr="00AD77E9">
        <w:rPr>
          <w:lang w:val="cy-GB"/>
        </w:rPr>
        <w:t xml:space="preserve">) </w:t>
      </w:r>
      <w:r w:rsidR="000C2B03" w:rsidRPr="00AD77E9">
        <w:rPr>
          <w:lang w:val="cy-GB"/>
        </w:rPr>
        <w:t xml:space="preserve">yn digwydd mewn fferyllfeydd cymunedol.          </w:t>
      </w:r>
    </w:p>
    <w:p w14:paraId="5062D7D4" w14:textId="266536EF" w:rsidR="00CB5339" w:rsidRPr="00AD77E9" w:rsidRDefault="000C2B03" w:rsidP="00D42610">
      <w:pPr>
        <w:pStyle w:val="ListParagraph"/>
        <w:numPr>
          <w:ilvl w:val="0"/>
          <w:numId w:val="16"/>
        </w:numPr>
        <w:spacing w:before="0"/>
        <w:ind w:left="709" w:hanging="283"/>
        <w:rPr>
          <w:lang w:val="cy-GB"/>
        </w:rPr>
      </w:pPr>
      <w:r w:rsidRPr="00AD77E9">
        <w:rPr>
          <w:lang w:val="cy-GB"/>
        </w:rPr>
        <w:t xml:space="preserve">Roedd </w:t>
      </w:r>
      <w:r w:rsidR="00CB5339" w:rsidRPr="00AD77E9">
        <w:rPr>
          <w:b/>
          <w:lang w:val="cy-GB"/>
        </w:rPr>
        <w:t>a</w:t>
      </w:r>
      <w:r w:rsidRPr="00AD77E9">
        <w:rPr>
          <w:b/>
          <w:lang w:val="cy-GB"/>
        </w:rPr>
        <w:t>nsawdd y data</w:t>
      </w:r>
      <w:r w:rsidR="00CB5339" w:rsidRPr="00AD77E9">
        <w:rPr>
          <w:lang w:val="cy-GB"/>
        </w:rPr>
        <w:t xml:space="preserve"> </w:t>
      </w:r>
      <w:r w:rsidRPr="00AD77E9">
        <w:rPr>
          <w:lang w:val="cy-GB"/>
        </w:rPr>
        <w:t>yn</w:t>
      </w:r>
      <w:r w:rsidR="009116FA" w:rsidRPr="00AD77E9">
        <w:rPr>
          <w:lang w:val="cy-GB"/>
        </w:rPr>
        <w:t xml:space="preserve"> y</w:t>
      </w:r>
      <w:r w:rsidRPr="00AD77E9">
        <w:rPr>
          <w:lang w:val="cy-GB"/>
        </w:rPr>
        <w:t xml:space="preserve"> </w:t>
      </w:r>
      <w:r w:rsidR="00D95920" w:rsidRPr="00AD77E9">
        <w:rPr>
          <w:lang w:val="cy-GB"/>
        </w:rPr>
        <w:t>NSP</w:t>
      </w:r>
      <w:r w:rsidRPr="00AD77E9">
        <w:rPr>
          <w:lang w:val="cy-GB"/>
        </w:rPr>
        <w:t xml:space="preserve"> yn amrywio yn ôl ardal ddaearyddol a math o wasanaeth, gyda chwblhau ffactor risg chwistrellu’n amrywio o </w:t>
      </w:r>
      <w:r w:rsidR="00896870" w:rsidRPr="00AD77E9">
        <w:rPr>
          <w:lang w:val="cy-GB"/>
        </w:rPr>
        <w:t xml:space="preserve">19 </w:t>
      </w:r>
      <w:r w:rsidRPr="00AD77E9">
        <w:rPr>
          <w:lang w:val="cy-GB"/>
        </w:rPr>
        <w:t>i</w:t>
      </w:r>
      <w:r w:rsidR="00896870" w:rsidRPr="00AD77E9">
        <w:rPr>
          <w:lang w:val="cy-GB"/>
        </w:rPr>
        <w:t xml:space="preserve"> 87</w:t>
      </w:r>
      <w:r w:rsidR="00794026" w:rsidRPr="00AD77E9">
        <w:rPr>
          <w:lang w:val="cy-GB"/>
        </w:rPr>
        <w:t xml:space="preserve"> </w:t>
      </w:r>
      <w:r w:rsidR="00DD5CAF" w:rsidRPr="00AD77E9">
        <w:rPr>
          <w:lang w:val="cy-GB"/>
        </w:rPr>
        <w:t>y cant</w:t>
      </w:r>
      <w:r w:rsidR="00794026" w:rsidRPr="00AD77E9">
        <w:rPr>
          <w:lang w:val="cy-GB"/>
        </w:rPr>
        <w:t xml:space="preserve">, </w:t>
      </w:r>
      <w:r w:rsidRPr="00AD77E9">
        <w:rPr>
          <w:lang w:val="cy-GB"/>
        </w:rPr>
        <w:t>gan ddynodi amrywiadau sylweddol o ran ansawdd y ddarpariaeth o wasanae</w:t>
      </w:r>
      <w:r w:rsidR="00CB5339" w:rsidRPr="00AD77E9">
        <w:rPr>
          <w:lang w:val="cy-GB"/>
        </w:rPr>
        <w:t>t</w:t>
      </w:r>
      <w:r w:rsidRPr="00AD77E9">
        <w:rPr>
          <w:lang w:val="cy-GB"/>
        </w:rPr>
        <w:t xml:space="preserve">h atal afiechydion cysylltiedig â chwistrellu.                                      </w:t>
      </w:r>
    </w:p>
    <w:p w14:paraId="184122D7" w14:textId="4D9F0BE5" w:rsidR="00E20F0E" w:rsidRPr="00AD77E9" w:rsidRDefault="007308C2" w:rsidP="00D42610">
      <w:pPr>
        <w:pStyle w:val="ListParagraph"/>
        <w:numPr>
          <w:ilvl w:val="0"/>
          <w:numId w:val="16"/>
        </w:numPr>
        <w:spacing w:before="0"/>
        <w:ind w:left="709" w:hanging="283"/>
        <w:rPr>
          <w:lang w:val="cy-GB"/>
        </w:rPr>
      </w:pPr>
      <w:r w:rsidRPr="00AD77E9">
        <w:rPr>
          <w:lang w:val="cy-GB"/>
        </w:rPr>
        <w:t xml:space="preserve">Mae </w:t>
      </w:r>
      <w:r w:rsidRPr="00AD77E9">
        <w:rPr>
          <w:b/>
          <w:lang w:val="cy-GB"/>
        </w:rPr>
        <w:t>gostyngiad wedi bod mewn gweithgarwch</w:t>
      </w:r>
      <w:r w:rsidR="00A00759" w:rsidRPr="00AD77E9">
        <w:rPr>
          <w:b/>
          <w:lang w:val="cy-GB"/>
        </w:rPr>
        <w:t xml:space="preserve"> </w:t>
      </w:r>
      <w:r w:rsidR="00D95920" w:rsidRPr="00AD77E9">
        <w:rPr>
          <w:b/>
          <w:lang w:val="cy-GB"/>
        </w:rPr>
        <w:t>NSP</w:t>
      </w:r>
      <w:r w:rsidR="00A00759" w:rsidRPr="00AD77E9">
        <w:rPr>
          <w:b/>
          <w:lang w:val="cy-GB"/>
        </w:rPr>
        <w:t xml:space="preserve"> </w:t>
      </w:r>
      <w:r w:rsidRPr="00AD77E9">
        <w:rPr>
          <w:lang w:val="cy-GB"/>
        </w:rPr>
        <w:t>gan gynnwys nifer y cleientiaid rheolaidd sy’n mynychu, y rhyngweithio gyda</w:t>
      </w:r>
      <w:r w:rsidR="0076452F" w:rsidRPr="00AD77E9">
        <w:rPr>
          <w:lang w:val="cy-GB"/>
        </w:rPr>
        <w:t xml:space="preserve"> </w:t>
      </w:r>
      <w:r w:rsidRPr="00AD77E9">
        <w:rPr>
          <w:lang w:val="cy-GB"/>
        </w:rPr>
        <w:t>gwasanaethau NSP</w:t>
      </w:r>
      <w:r w:rsidR="0076452F" w:rsidRPr="00AD77E9">
        <w:rPr>
          <w:lang w:val="cy-GB"/>
        </w:rPr>
        <w:t xml:space="preserve"> a </w:t>
      </w:r>
      <w:r w:rsidR="00AA5A3A" w:rsidRPr="00AD77E9">
        <w:rPr>
          <w:lang w:val="cy-GB"/>
        </w:rPr>
        <w:t>c</w:t>
      </w:r>
      <w:r w:rsidR="00472A05" w:rsidRPr="00AD77E9">
        <w:rPr>
          <w:lang w:val="cy-GB"/>
        </w:rPr>
        <w:t>hwistrell</w:t>
      </w:r>
      <w:r w:rsidR="00AA5A3A" w:rsidRPr="00AD77E9">
        <w:rPr>
          <w:lang w:val="cy-GB"/>
        </w:rPr>
        <w:t>au</w:t>
      </w:r>
      <w:r w:rsidR="0076452F" w:rsidRPr="00AD77E9">
        <w:rPr>
          <w:lang w:val="cy-GB"/>
        </w:rPr>
        <w:t xml:space="preserve"> </w:t>
      </w:r>
      <w:r w:rsidRPr="00AD77E9">
        <w:rPr>
          <w:lang w:val="cy-GB"/>
        </w:rPr>
        <w:t>a ddarperir o gymharu â’r flwyddyn flaenorol, gan ostwng</w:t>
      </w:r>
      <w:r w:rsidR="0076452F" w:rsidRPr="00AD77E9">
        <w:rPr>
          <w:lang w:val="cy-GB"/>
        </w:rPr>
        <w:t xml:space="preserve"> </w:t>
      </w:r>
      <w:r w:rsidR="00F94CE4" w:rsidRPr="00AD77E9">
        <w:rPr>
          <w:lang w:val="cy-GB"/>
        </w:rPr>
        <w:t xml:space="preserve">8 </w:t>
      </w:r>
      <w:r w:rsidR="00DD5CAF" w:rsidRPr="00AD77E9">
        <w:rPr>
          <w:lang w:val="cy-GB"/>
        </w:rPr>
        <w:t>y cant</w:t>
      </w:r>
      <w:r w:rsidR="00F94CE4" w:rsidRPr="00AD77E9">
        <w:rPr>
          <w:lang w:val="cy-GB"/>
        </w:rPr>
        <w:t xml:space="preserve">, 4 </w:t>
      </w:r>
      <w:r w:rsidRPr="00AD77E9">
        <w:rPr>
          <w:lang w:val="cy-GB"/>
        </w:rPr>
        <w:t>y cant a</w:t>
      </w:r>
      <w:r w:rsidR="00F94CE4" w:rsidRPr="00AD77E9">
        <w:rPr>
          <w:lang w:val="cy-GB"/>
        </w:rPr>
        <w:t xml:space="preserve"> 4 </w:t>
      </w:r>
      <w:r w:rsidRPr="00AD77E9">
        <w:rPr>
          <w:lang w:val="cy-GB"/>
        </w:rPr>
        <w:t>y cant</w:t>
      </w:r>
      <w:r w:rsidR="00F94CE4" w:rsidRPr="00AD77E9">
        <w:rPr>
          <w:lang w:val="cy-GB"/>
        </w:rPr>
        <w:t xml:space="preserve"> </w:t>
      </w:r>
      <w:r w:rsidRPr="00AD77E9">
        <w:rPr>
          <w:lang w:val="cy-GB"/>
        </w:rPr>
        <w:t>yn eu trefn. Roedd gostyngiad sylweddol mewn gweithgarwch yn y gwasanaethau NSP</w:t>
      </w:r>
      <w:r w:rsidR="00751A59" w:rsidRPr="00AD77E9">
        <w:rPr>
          <w:lang w:val="cy-GB"/>
        </w:rPr>
        <w:t xml:space="preserve"> </w:t>
      </w:r>
      <w:r w:rsidRPr="00AD77E9">
        <w:rPr>
          <w:lang w:val="cy-GB"/>
        </w:rPr>
        <w:t>ym mis</w:t>
      </w:r>
      <w:r w:rsidR="00751A59" w:rsidRPr="00AD77E9">
        <w:rPr>
          <w:lang w:val="cy-GB"/>
        </w:rPr>
        <w:t xml:space="preserve"> </w:t>
      </w:r>
      <w:r w:rsidR="00DD5CAF" w:rsidRPr="00AD77E9">
        <w:rPr>
          <w:lang w:val="cy-GB"/>
        </w:rPr>
        <w:t>Mawrth</w:t>
      </w:r>
      <w:r w:rsidR="00751A59" w:rsidRPr="00AD77E9">
        <w:rPr>
          <w:lang w:val="cy-GB"/>
        </w:rPr>
        <w:t xml:space="preserve"> </w:t>
      </w:r>
      <w:r w:rsidRPr="00AD77E9">
        <w:rPr>
          <w:lang w:val="cy-GB"/>
        </w:rPr>
        <w:t>o gymharu â’r blynyddoedd blaenorol</w:t>
      </w:r>
      <w:r w:rsidR="00751A59" w:rsidRPr="00AD77E9">
        <w:rPr>
          <w:lang w:val="cy-GB"/>
        </w:rPr>
        <w:t xml:space="preserve"> </w:t>
      </w:r>
      <w:r w:rsidRPr="00AD77E9">
        <w:rPr>
          <w:lang w:val="cy-GB"/>
        </w:rPr>
        <w:t>oherwydd effaith pandemig</w:t>
      </w:r>
      <w:r w:rsidR="00751A59" w:rsidRPr="00AD77E9">
        <w:rPr>
          <w:lang w:val="cy-GB"/>
        </w:rPr>
        <w:t xml:space="preserve"> COVID-19.  </w:t>
      </w:r>
    </w:p>
    <w:p w14:paraId="7B51BB74" w14:textId="2AE79921" w:rsidR="00355CE7" w:rsidRPr="00AD77E9" w:rsidRDefault="007308C2" w:rsidP="00D42610">
      <w:pPr>
        <w:pStyle w:val="ListParagraph"/>
        <w:numPr>
          <w:ilvl w:val="0"/>
          <w:numId w:val="16"/>
        </w:numPr>
        <w:spacing w:before="0"/>
        <w:ind w:left="709" w:hanging="283"/>
        <w:rPr>
          <w:b/>
          <w:lang w:val="cy-GB"/>
        </w:rPr>
      </w:pPr>
      <w:r w:rsidRPr="00AD77E9">
        <w:rPr>
          <w:lang w:val="cy-GB"/>
        </w:rPr>
        <w:t>Mae</w:t>
      </w:r>
      <w:r w:rsidRPr="00AD77E9">
        <w:rPr>
          <w:b/>
          <w:lang w:val="cy-GB"/>
        </w:rPr>
        <w:t xml:space="preserve"> defnyddio a chwistrellu sylweddau symbylu</w:t>
      </w:r>
      <w:r w:rsidR="008D516A" w:rsidRPr="00AD77E9">
        <w:rPr>
          <w:b/>
          <w:lang w:val="cy-GB"/>
        </w:rPr>
        <w:t xml:space="preserve"> </w:t>
      </w:r>
      <w:r w:rsidRPr="00AD77E9">
        <w:rPr>
          <w:lang w:val="cy-GB"/>
        </w:rPr>
        <w:t>yng</w:t>
      </w:r>
      <w:r w:rsidR="008D516A" w:rsidRPr="00AD77E9">
        <w:rPr>
          <w:lang w:val="cy-GB"/>
        </w:rPr>
        <w:t xml:space="preserve"> </w:t>
      </w:r>
      <w:r w:rsidRPr="00AD77E9">
        <w:rPr>
          <w:lang w:val="cy-GB"/>
        </w:rPr>
        <w:t xml:space="preserve">nghyfres ddata </w:t>
      </w:r>
      <w:r w:rsidR="00D95920" w:rsidRPr="00AD77E9">
        <w:rPr>
          <w:lang w:val="cy-GB"/>
        </w:rPr>
        <w:t>NSP</w:t>
      </w:r>
      <w:r w:rsidRPr="00AD77E9">
        <w:rPr>
          <w:lang w:val="cy-GB"/>
        </w:rPr>
        <w:t xml:space="preserve"> yn cael ei ystyried fel rhywbeth sy’n cael ei dangofnodi’n sylweddol o ystyried lefel y defnydd a hunangofnodir o</w:t>
      </w:r>
      <w:r w:rsidR="008D516A" w:rsidRPr="00AD77E9">
        <w:rPr>
          <w:lang w:val="cy-GB"/>
        </w:rPr>
        <w:t xml:space="preserve"> s</w:t>
      </w:r>
      <w:r w:rsidRPr="00AD77E9">
        <w:rPr>
          <w:lang w:val="cy-GB"/>
        </w:rPr>
        <w:t>ymbylyddion</w:t>
      </w:r>
      <w:r w:rsidR="008D516A" w:rsidRPr="00AD77E9">
        <w:rPr>
          <w:lang w:val="cy-GB"/>
        </w:rPr>
        <w:t xml:space="preserve">, </w:t>
      </w:r>
      <w:r w:rsidRPr="00AD77E9">
        <w:rPr>
          <w:lang w:val="cy-GB"/>
        </w:rPr>
        <w:t>yn enwedig</w:t>
      </w:r>
      <w:r w:rsidR="008D516A" w:rsidRPr="00AD77E9">
        <w:rPr>
          <w:lang w:val="cy-GB"/>
        </w:rPr>
        <w:t xml:space="preserve"> </w:t>
      </w:r>
      <w:r w:rsidR="004925F8" w:rsidRPr="00AD77E9">
        <w:rPr>
          <w:lang w:val="cy-GB"/>
        </w:rPr>
        <w:t>cocên</w:t>
      </w:r>
      <w:r w:rsidR="008D516A" w:rsidRPr="00AD77E9">
        <w:rPr>
          <w:lang w:val="cy-GB"/>
        </w:rPr>
        <w:t xml:space="preserve"> a</w:t>
      </w:r>
      <w:r w:rsidR="004925F8" w:rsidRPr="00AD77E9">
        <w:rPr>
          <w:lang w:val="cy-GB"/>
        </w:rPr>
        <w:t xml:space="preserve"> chrac cocên</w:t>
      </w:r>
      <w:r w:rsidR="008D516A" w:rsidRPr="00AD77E9">
        <w:rPr>
          <w:lang w:val="cy-GB"/>
        </w:rPr>
        <w:t xml:space="preserve">, </w:t>
      </w:r>
      <w:r w:rsidR="004925F8" w:rsidRPr="00AD77E9">
        <w:rPr>
          <w:lang w:val="cy-GB"/>
        </w:rPr>
        <w:t>mewn arolygon eraill, a chyfresi data a data asesu</w:t>
      </w:r>
      <w:r w:rsidR="008D516A" w:rsidRPr="00AD77E9">
        <w:rPr>
          <w:lang w:val="cy-GB"/>
        </w:rPr>
        <w:t xml:space="preserve">.  </w:t>
      </w:r>
    </w:p>
    <w:p w14:paraId="23694441" w14:textId="353963C6" w:rsidR="00F94CE4" w:rsidRPr="00AD77E9" w:rsidRDefault="004925F8" w:rsidP="00D42610">
      <w:pPr>
        <w:pStyle w:val="ListParagraph"/>
        <w:numPr>
          <w:ilvl w:val="0"/>
          <w:numId w:val="16"/>
        </w:numPr>
        <w:spacing w:before="0"/>
        <w:ind w:left="709" w:hanging="283"/>
        <w:rPr>
          <w:lang w:val="cy-GB"/>
        </w:rPr>
      </w:pPr>
      <w:r w:rsidRPr="00AD77E9">
        <w:rPr>
          <w:b/>
          <w:lang w:val="cy-GB"/>
        </w:rPr>
        <w:t xml:space="preserve">Ar gyfer y flwyddyn gyntaf, </w:t>
      </w:r>
      <w:r w:rsidR="00C0755E" w:rsidRPr="00AD77E9">
        <w:rPr>
          <w:b/>
          <w:lang w:val="cy-GB"/>
        </w:rPr>
        <w:t>o</w:t>
      </w:r>
      <w:r w:rsidR="004529F4" w:rsidRPr="00AD77E9">
        <w:rPr>
          <w:b/>
          <w:lang w:val="cy-GB"/>
        </w:rPr>
        <w:t>pioidau</w:t>
      </w:r>
      <w:r w:rsidR="00C0755E" w:rsidRPr="00AD77E9">
        <w:rPr>
          <w:b/>
          <w:lang w:val="cy-GB"/>
        </w:rPr>
        <w:t xml:space="preserve"> </w:t>
      </w:r>
      <w:r w:rsidRPr="00AD77E9">
        <w:rPr>
          <w:b/>
          <w:lang w:val="cy-GB"/>
        </w:rPr>
        <w:t>oedd y grŵp sylweddau mwyaf a gofnodwyd</w:t>
      </w:r>
      <w:r w:rsidR="00F94CE4" w:rsidRPr="00AD77E9">
        <w:rPr>
          <w:lang w:val="cy-GB"/>
        </w:rPr>
        <w:t xml:space="preserve">. </w:t>
      </w:r>
      <w:r w:rsidRPr="00AD77E9">
        <w:rPr>
          <w:lang w:val="cy-GB"/>
        </w:rPr>
        <w:t>Mae cyfran yr unigolion sy’n defnyddio’r</w:t>
      </w:r>
      <w:r w:rsidR="00CA12CA" w:rsidRPr="00AD77E9">
        <w:rPr>
          <w:lang w:val="cy-GB"/>
        </w:rPr>
        <w:t xml:space="preserve"> </w:t>
      </w:r>
      <w:r w:rsidR="00D95920" w:rsidRPr="00AD77E9">
        <w:rPr>
          <w:lang w:val="cy-GB"/>
        </w:rPr>
        <w:t>NSP</w:t>
      </w:r>
      <w:r w:rsidR="00CA12CA" w:rsidRPr="00AD77E9">
        <w:rPr>
          <w:lang w:val="cy-GB"/>
        </w:rPr>
        <w:t xml:space="preserve"> a</w:t>
      </w:r>
      <w:r w:rsidRPr="00AD77E9">
        <w:rPr>
          <w:lang w:val="cy-GB"/>
        </w:rPr>
        <w:t>c yn adrodd am ddefnydd o I</w:t>
      </w:r>
      <w:r w:rsidR="00F94CE4" w:rsidRPr="00AD77E9">
        <w:rPr>
          <w:lang w:val="cy-GB"/>
        </w:rPr>
        <w:t>PED</w:t>
      </w:r>
      <w:r w:rsidRPr="00AD77E9">
        <w:rPr>
          <w:lang w:val="cy-GB"/>
        </w:rPr>
        <w:t xml:space="preserve"> wedi lleihau ym mhob un o’r 3 blynedd ddiwethaf. </w:t>
      </w:r>
    </w:p>
    <w:p w14:paraId="186C2B3C" w14:textId="31DD0748" w:rsidR="009A1B56" w:rsidRPr="00AD77E9" w:rsidRDefault="004925F8" w:rsidP="00D42610">
      <w:pPr>
        <w:pStyle w:val="ListParagraph"/>
        <w:numPr>
          <w:ilvl w:val="0"/>
          <w:numId w:val="16"/>
        </w:numPr>
        <w:spacing w:before="0"/>
        <w:ind w:left="709" w:hanging="283"/>
        <w:rPr>
          <w:lang w:val="cy-GB"/>
        </w:rPr>
      </w:pPr>
      <w:r w:rsidRPr="00AD77E9">
        <w:rPr>
          <w:lang w:val="cy-GB"/>
        </w:rPr>
        <w:t>Ymhlith pobl sy’n chwistrellu c</w:t>
      </w:r>
      <w:r w:rsidR="004529F4" w:rsidRPr="00AD77E9">
        <w:rPr>
          <w:lang w:val="cy-GB"/>
        </w:rPr>
        <w:t>yffuriau</w:t>
      </w:r>
      <w:r w:rsidR="00794026" w:rsidRPr="00AD77E9">
        <w:rPr>
          <w:lang w:val="cy-GB"/>
        </w:rPr>
        <w:t xml:space="preserve"> (</w:t>
      </w:r>
      <w:r w:rsidR="00A452D5" w:rsidRPr="00AD77E9">
        <w:rPr>
          <w:lang w:val="cy-GB"/>
        </w:rPr>
        <w:t>PWID</w:t>
      </w:r>
      <w:r w:rsidR="00794026" w:rsidRPr="00AD77E9">
        <w:rPr>
          <w:lang w:val="cy-GB"/>
        </w:rPr>
        <w:t xml:space="preserve">) </w:t>
      </w:r>
      <w:r w:rsidR="00A452D5" w:rsidRPr="00AD77E9">
        <w:rPr>
          <w:b/>
          <w:lang w:val="cy-GB"/>
        </w:rPr>
        <w:t>o</w:t>
      </w:r>
      <w:r w:rsidR="004529F4" w:rsidRPr="00AD77E9">
        <w:rPr>
          <w:b/>
          <w:lang w:val="cy-GB"/>
        </w:rPr>
        <w:t>pioid</w:t>
      </w:r>
      <w:r w:rsidR="00CB5339" w:rsidRPr="00AD77E9">
        <w:rPr>
          <w:lang w:val="cy-GB"/>
        </w:rPr>
        <w:t xml:space="preserve"> a</w:t>
      </w:r>
      <w:r w:rsidRPr="00AD77E9">
        <w:rPr>
          <w:lang w:val="cy-GB"/>
        </w:rPr>
        <w:t xml:space="preserve"> lle cofnodwyd </w:t>
      </w:r>
      <w:r w:rsidR="00CB5339" w:rsidRPr="00AD77E9">
        <w:rPr>
          <w:lang w:val="cy-GB"/>
        </w:rPr>
        <w:t>data</w:t>
      </w:r>
      <w:r w:rsidR="00A452D5" w:rsidRPr="00AD77E9">
        <w:rPr>
          <w:lang w:val="cy-GB"/>
        </w:rPr>
        <w:t>:</w:t>
      </w:r>
    </w:p>
    <w:p w14:paraId="08C36A6D" w14:textId="17FDA2E9" w:rsidR="00DC2F68" w:rsidRPr="00AD77E9" w:rsidRDefault="004F26BD" w:rsidP="00D42610">
      <w:pPr>
        <w:pStyle w:val="ListParagraph"/>
        <w:numPr>
          <w:ilvl w:val="0"/>
          <w:numId w:val="38"/>
        </w:numPr>
        <w:spacing w:before="0"/>
        <w:ind w:left="1418" w:hanging="283"/>
        <w:rPr>
          <w:lang w:val="cy-GB"/>
        </w:rPr>
      </w:pPr>
      <w:r w:rsidRPr="00AD77E9">
        <w:rPr>
          <w:lang w:val="cy-GB"/>
        </w:rPr>
        <w:t xml:space="preserve">Cafodd </w:t>
      </w:r>
      <w:r w:rsidRPr="00AD77E9">
        <w:rPr>
          <w:b/>
          <w:lang w:val="cy-GB"/>
        </w:rPr>
        <w:t>rhannu anuniongyrchol</w:t>
      </w:r>
      <w:r w:rsidRPr="00AD77E9">
        <w:rPr>
          <w:lang w:val="cy-GB"/>
        </w:rPr>
        <w:t xml:space="preserve"> a hunangofnodir ar offer chwistrellu (e.e. rhannu llwyau, ffilteri, dŵr) ei gofnodi gan </w:t>
      </w:r>
      <w:r w:rsidR="00F94CE4" w:rsidRPr="00AD77E9">
        <w:rPr>
          <w:lang w:val="cy-GB"/>
        </w:rPr>
        <w:t>32</w:t>
      </w:r>
      <w:r w:rsidR="001C3120" w:rsidRPr="00AD77E9">
        <w:rPr>
          <w:lang w:val="cy-GB"/>
        </w:rPr>
        <w:t xml:space="preserve"> </w:t>
      </w:r>
      <w:r w:rsidR="00DD5CAF" w:rsidRPr="00AD77E9">
        <w:rPr>
          <w:lang w:val="cy-GB"/>
        </w:rPr>
        <w:t>y cant</w:t>
      </w:r>
      <w:r w:rsidR="00704F52" w:rsidRPr="00AD77E9">
        <w:rPr>
          <w:lang w:val="cy-GB"/>
        </w:rPr>
        <w:t xml:space="preserve"> </w:t>
      </w:r>
      <w:r w:rsidR="00A452D5" w:rsidRPr="00AD77E9">
        <w:rPr>
          <w:lang w:val="cy-GB"/>
        </w:rPr>
        <w:t xml:space="preserve">a </w:t>
      </w:r>
      <w:r w:rsidRPr="00AD77E9">
        <w:rPr>
          <w:b/>
          <w:lang w:val="cy-GB"/>
        </w:rPr>
        <w:t>rhannu uniongyrchol</w:t>
      </w:r>
      <w:r w:rsidRPr="00AD77E9">
        <w:rPr>
          <w:lang w:val="cy-GB"/>
        </w:rPr>
        <w:t xml:space="preserve"> </w:t>
      </w:r>
      <w:r w:rsidR="00A452D5" w:rsidRPr="00AD77E9">
        <w:rPr>
          <w:lang w:val="cy-GB"/>
        </w:rPr>
        <w:t>(</w:t>
      </w:r>
      <w:r w:rsidR="00AA5A3A" w:rsidRPr="00AD77E9">
        <w:rPr>
          <w:lang w:val="cy-GB"/>
        </w:rPr>
        <w:t>nodwyddau</w:t>
      </w:r>
      <w:r w:rsidR="00A452D5" w:rsidRPr="00AD77E9">
        <w:rPr>
          <w:lang w:val="cy-GB"/>
        </w:rPr>
        <w:t xml:space="preserve"> a </w:t>
      </w:r>
      <w:r w:rsidR="00AA5A3A" w:rsidRPr="00AD77E9">
        <w:rPr>
          <w:lang w:val="cy-GB"/>
        </w:rPr>
        <w:t>c</w:t>
      </w:r>
      <w:r w:rsidR="00472A05" w:rsidRPr="00AD77E9">
        <w:rPr>
          <w:lang w:val="cy-GB"/>
        </w:rPr>
        <w:t>hwistrell</w:t>
      </w:r>
      <w:r w:rsidR="00AA5A3A" w:rsidRPr="00AD77E9">
        <w:rPr>
          <w:lang w:val="cy-GB"/>
        </w:rPr>
        <w:t>au</w:t>
      </w:r>
      <w:r w:rsidR="00A452D5" w:rsidRPr="00AD77E9">
        <w:rPr>
          <w:lang w:val="cy-GB"/>
        </w:rPr>
        <w:t xml:space="preserve">) </w:t>
      </w:r>
      <w:r w:rsidRPr="00AD77E9">
        <w:rPr>
          <w:lang w:val="cy-GB"/>
        </w:rPr>
        <w:t xml:space="preserve">gan </w:t>
      </w:r>
      <w:r w:rsidR="00F94CE4" w:rsidRPr="00AD77E9">
        <w:rPr>
          <w:lang w:val="cy-GB"/>
        </w:rPr>
        <w:t>26</w:t>
      </w:r>
      <w:r w:rsidR="001C3120" w:rsidRPr="00AD77E9">
        <w:rPr>
          <w:lang w:val="cy-GB"/>
        </w:rPr>
        <w:t xml:space="preserve"> </w:t>
      </w:r>
      <w:r w:rsidR="00DD5CAF" w:rsidRPr="00AD77E9">
        <w:rPr>
          <w:lang w:val="cy-GB"/>
        </w:rPr>
        <w:t>y cant</w:t>
      </w:r>
    </w:p>
    <w:p w14:paraId="4BD691F7" w14:textId="0F3FF8BE" w:rsidR="00DC2F68" w:rsidRPr="00AD77E9" w:rsidRDefault="004F26BD" w:rsidP="00D42610">
      <w:pPr>
        <w:pStyle w:val="ListParagraph"/>
        <w:numPr>
          <w:ilvl w:val="0"/>
          <w:numId w:val="38"/>
        </w:numPr>
        <w:spacing w:before="0"/>
        <w:ind w:left="1418" w:hanging="283"/>
        <w:rPr>
          <w:lang w:val="cy-GB"/>
        </w:rPr>
      </w:pPr>
      <w:r w:rsidRPr="00AD77E9">
        <w:rPr>
          <w:lang w:val="cy-GB"/>
        </w:rPr>
        <w:t>Mae cyfran y</w:t>
      </w:r>
      <w:r w:rsidR="00A452D5" w:rsidRPr="00AD77E9">
        <w:rPr>
          <w:lang w:val="cy-GB"/>
        </w:rPr>
        <w:t xml:space="preserve"> </w:t>
      </w:r>
      <w:r w:rsidRPr="00AD77E9">
        <w:rPr>
          <w:b/>
          <w:bCs/>
          <w:lang w:val="cy-GB"/>
        </w:rPr>
        <w:t>mentrau newydd sy’n adrodd am chwistrellu</w:t>
      </w:r>
      <w:r w:rsidR="00A452D5" w:rsidRPr="00AD77E9">
        <w:rPr>
          <w:b/>
          <w:bCs/>
          <w:lang w:val="cy-GB"/>
        </w:rPr>
        <w:t xml:space="preserve"> opioid</w:t>
      </w:r>
      <w:r w:rsidRPr="00AD77E9">
        <w:rPr>
          <w:b/>
          <w:bCs/>
          <w:lang w:val="cy-GB"/>
        </w:rPr>
        <w:t>au</w:t>
      </w:r>
      <w:r w:rsidR="00A452D5" w:rsidRPr="00AD77E9">
        <w:rPr>
          <w:lang w:val="cy-GB"/>
        </w:rPr>
        <w:t xml:space="preserve"> (</w:t>
      </w:r>
      <w:r w:rsidRPr="00AD77E9">
        <w:rPr>
          <w:lang w:val="cy-GB"/>
        </w:rPr>
        <w:t>unigolion yn chwistrellu ers llai na</w:t>
      </w:r>
      <w:r w:rsidR="00A452D5" w:rsidRPr="00AD77E9">
        <w:rPr>
          <w:lang w:val="cy-GB"/>
        </w:rPr>
        <w:t xml:space="preserve"> 36 m</w:t>
      </w:r>
      <w:r w:rsidRPr="00AD77E9">
        <w:rPr>
          <w:lang w:val="cy-GB"/>
        </w:rPr>
        <w:t>is) wedi gostwng yn ystod y 5 mlynedd ddiwethaf o</w:t>
      </w:r>
      <w:r w:rsidR="00F94CE4" w:rsidRPr="00AD77E9">
        <w:rPr>
          <w:lang w:val="cy-GB"/>
        </w:rPr>
        <w:t xml:space="preserve"> 11</w:t>
      </w:r>
      <w:r w:rsidR="001C3120" w:rsidRPr="00AD77E9">
        <w:rPr>
          <w:lang w:val="cy-GB"/>
        </w:rPr>
        <w:t xml:space="preserve"> </w:t>
      </w:r>
      <w:r w:rsidR="00DD5CAF" w:rsidRPr="00AD77E9">
        <w:rPr>
          <w:lang w:val="cy-GB"/>
        </w:rPr>
        <w:t>y cant</w:t>
      </w:r>
      <w:r w:rsidR="00F94CE4" w:rsidRPr="00AD77E9">
        <w:rPr>
          <w:lang w:val="cy-GB"/>
        </w:rPr>
        <w:t xml:space="preserve"> </w:t>
      </w:r>
      <w:r w:rsidRPr="00AD77E9">
        <w:rPr>
          <w:lang w:val="cy-GB"/>
        </w:rPr>
        <w:t>i</w:t>
      </w:r>
      <w:r w:rsidR="00F94CE4" w:rsidRPr="00AD77E9">
        <w:rPr>
          <w:lang w:val="cy-GB"/>
        </w:rPr>
        <w:t xml:space="preserve"> 6</w:t>
      </w:r>
      <w:r w:rsidR="001C3120" w:rsidRPr="00AD77E9">
        <w:rPr>
          <w:lang w:val="cy-GB"/>
        </w:rPr>
        <w:t xml:space="preserve"> </w:t>
      </w:r>
      <w:r w:rsidR="00DD5CAF" w:rsidRPr="00AD77E9">
        <w:rPr>
          <w:lang w:val="cy-GB"/>
        </w:rPr>
        <w:t>y cant</w:t>
      </w:r>
    </w:p>
    <w:p w14:paraId="01AA9DAE" w14:textId="76990713" w:rsidR="00C44C19" w:rsidRPr="00AD77E9" w:rsidRDefault="004F26BD" w:rsidP="00D42610">
      <w:pPr>
        <w:pStyle w:val="ListParagraph"/>
        <w:numPr>
          <w:ilvl w:val="0"/>
          <w:numId w:val="38"/>
        </w:numPr>
        <w:spacing w:before="0"/>
        <w:ind w:left="1418" w:hanging="283"/>
        <w:rPr>
          <w:lang w:val="cy-GB"/>
        </w:rPr>
      </w:pPr>
      <w:r w:rsidRPr="00AD77E9">
        <w:rPr>
          <w:lang w:val="cy-GB"/>
        </w:rPr>
        <w:t xml:space="preserve">Mae </w:t>
      </w:r>
      <w:r w:rsidRPr="00AD77E9">
        <w:rPr>
          <w:b/>
          <w:lang w:val="cy-GB"/>
        </w:rPr>
        <w:t>safleoedd chwistrellu risg uwch</w:t>
      </w:r>
      <w:r w:rsidRPr="00AD77E9">
        <w:rPr>
          <w:lang w:val="cy-GB"/>
        </w:rPr>
        <w:t xml:space="preserve"> a hunangofnodir </w:t>
      </w:r>
      <w:r w:rsidR="00DC2F68" w:rsidRPr="00AD77E9">
        <w:rPr>
          <w:lang w:val="cy-GB"/>
        </w:rPr>
        <w:t>(</w:t>
      </w:r>
      <w:r w:rsidRPr="00AD77E9">
        <w:rPr>
          <w:lang w:val="cy-GB"/>
        </w:rPr>
        <w:t>e.e.</w:t>
      </w:r>
      <w:r w:rsidR="00DC2F68" w:rsidRPr="00AD77E9">
        <w:rPr>
          <w:lang w:val="cy-GB"/>
        </w:rPr>
        <w:t xml:space="preserve"> g</w:t>
      </w:r>
      <w:r w:rsidR="00EC2390" w:rsidRPr="00AD77E9">
        <w:rPr>
          <w:lang w:val="cy-GB"/>
        </w:rPr>
        <w:t xml:space="preserve">afl) wedi cynyddu o </w:t>
      </w:r>
      <w:r w:rsidR="00F94CE4" w:rsidRPr="00AD77E9">
        <w:rPr>
          <w:lang w:val="cy-GB"/>
        </w:rPr>
        <w:t>19</w:t>
      </w:r>
      <w:r w:rsidR="001C3120" w:rsidRPr="00AD77E9">
        <w:rPr>
          <w:lang w:val="cy-GB"/>
        </w:rPr>
        <w:t xml:space="preserve"> </w:t>
      </w:r>
      <w:r w:rsidR="00DD5CAF" w:rsidRPr="00AD77E9">
        <w:rPr>
          <w:lang w:val="cy-GB"/>
        </w:rPr>
        <w:t>y cant</w:t>
      </w:r>
      <w:r w:rsidR="00F94CE4" w:rsidRPr="00AD77E9">
        <w:rPr>
          <w:lang w:val="cy-GB"/>
        </w:rPr>
        <w:t xml:space="preserve"> </w:t>
      </w:r>
      <w:r w:rsidR="00EC2390" w:rsidRPr="00AD77E9">
        <w:rPr>
          <w:lang w:val="cy-GB"/>
        </w:rPr>
        <w:t>yn</w:t>
      </w:r>
      <w:r w:rsidR="00F94CE4" w:rsidRPr="00AD77E9">
        <w:rPr>
          <w:lang w:val="cy-GB"/>
        </w:rPr>
        <w:t xml:space="preserve"> 2015-16 </w:t>
      </w:r>
      <w:r w:rsidR="00EC2390" w:rsidRPr="00AD77E9">
        <w:rPr>
          <w:lang w:val="cy-GB"/>
        </w:rPr>
        <w:t>i</w:t>
      </w:r>
      <w:r w:rsidR="00F94CE4" w:rsidRPr="00AD77E9">
        <w:rPr>
          <w:lang w:val="cy-GB"/>
        </w:rPr>
        <w:t xml:space="preserve"> 20</w:t>
      </w:r>
      <w:r w:rsidR="001C3120" w:rsidRPr="00AD77E9">
        <w:rPr>
          <w:lang w:val="cy-GB"/>
        </w:rPr>
        <w:t xml:space="preserve"> </w:t>
      </w:r>
      <w:r w:rsidR="00DD5CAF" w:rsidRPr="00AD77E9">
        <w:rPr>
          <w:lang w:val="cy-GB"/>
        </w:rPr>
        <w:t>y cant</w:t>
      </w:r>
      <w:r w:rsidR="00F94CE4" w:rsidRPr="00AD77E9">
        <w:rPr>
          <w:lang w:val="cy-GB"/>
        </w:rPr>
        <w:t xml:space="preserve"> </w:t>
      </w:r>
      <w:r w:rsidR="00EC2390" w:rsidRPr="00AD77E9">
        <w:rPr>
          <w:lang w:val="cy-GB"/>
        </w:rPr>
        <w:t>yn 20</w:t>
      </w:r>
      <w:r w:rsidR="00F94CE4" w:rsidRPr="00AD77E9">
        <w:rPr>
          <w:lang w:val="cy-GB"/>
        </w:rPr>
        <w:t>19-20</w:t>
      </w:r>
    </w:p>
    <w:p w14:paraId="096FD3BD" w14:textId="08C0C73B" w:rsidR="00A80AF0" w:rsidRPr="00AD77E9" w:rsidRDefault="00EC2390" w:rsidP="00D42610">
      <w:pPr>
        <w:pStyle w:val="ListParagraph"/>
        <w:numPr>
          <w:ilvl w:val="0"/>
          <w:numId w:val="16"/>
        </w:numPr>
        <w:spacing w:before="0"/>
        <w:ind w:left="709" w:hanging="283"/>
        <w:rPr>
          <w:lang w:val="cy-GB"/>
        </w:rPr>
      </w:pPr>
      <w:r w:rsidRPr="00AD77E9">
        <w:rPr>
          <w:lang w:val="cy-GB"/>
        </w:rPr>
        <w:t>Ymhlith</w:t>
      </w:r>
      <w:r w:rsidR="00A80AF0" w:rsidRPr="00AD77E9">
        <w:rPr>
          <w:lang w:val="cy-GB"/>
        </w:rPr>
        <w:t xml:space="preserve"> PWID </w:t>
      </w:r>
      <w:r w:rsidRPr="00AD77E9">
        <w:rPr>
          <w:lang w:val="cy-GB"/>
        </w:rPr>
        <w:t>sy’n chwistrellu</w:t>
      </w:r>
      <w:r w:rsidR="00A80AF0" w:rsidRPr="00AD77E9">
        <w:rPr>
          <w:lang w:val="cy-GB"/>
        </w:rPr>
        <w:t xml:space="preserve"> </w:t>
      </w:r>
      <w:r w:rsidR="00A80AF0" w:rsidRPr="00AD77E9">
        <w:rPr>
          <w:b/>
          <w:lang w:val="cy-GB"/>
        </w:rPr>
        <w:t>s</w:t>
      </w:r>
      <w:r w:rsidR="007308C2" w:rsidRPr="00AD77E9">
        <w:rPr>
          <w:b/>
          <w:lang w:val="cy-GB"/>
        </w:rPr>
        <w:t>ymbylyddion</w:t>
      </w:r>
      <w:r w:rsidR="00E17544" w:rsidRPr="00AD77E9">
        <w:rPr>
          <w:lang w:val="cy-GB"/>
        </w:rPr>
        <w:t xml:space="preserve"> </w:t>
      </w:r>
      <w:r w:rsidRPr="00AD77E9">
        <w:rPr>
          <w:lang w:val="cy-GB"/>
        </w:rPr>
        <w:t>a lle cofnodwyd data</w:t>
      </w:r>
      <w:r w:rsidR="00A80AF0" w:rsidRPr="00AD77E9">
        <w:rPr>
          <w:lang w:val="cy-GB"/>
        </w:rPr>
        <w:t>:</w:t>
      </w:r>
    </w:p>
    <w:p w14:paraId="721DFB26" w14:textId="03E8D3E9" w:rsidR="00253C91" w:rsidRPr="00AD77E9" w:rsidRDefault="00EC2390" w:rsidP="00D42610">
      <w:pPr>
        <w:pStyle w:val="ListParagraph"/>
        <w:numPr>
          <w:ilvl w:val="0"/>
          <w:numId w:val="39"/>
        </w:numPr>
        <w:spacing w:before="0"/>
        <w:ind w:left="1418" w:hanging="284"/>
        <w:rPr>
          <w:lang w:val="cy-GB"/>
        </w:rPr>
      </w:pPr>
      <w:r w:rsidRPr="00AD77E9">
        <w:rPr>
          <w:lang w:val="cy-GB"/>
        </w:rPr>
        <w:t xml:space="preserve">Cafodd </w:t>
      </w:r>
      <w:r w:rsidRPr="00AD77E9">
        <w:rPr>
          <w:b/>
          <w:lang w:val="cy-GB"/>
        </w:rPr>
        <w:t>rhannu anuniongyrchol</w:t>
      </w:r>
      <w:r w:rsidRPr="00AD77E9">
        <w:rPr>
          <w:lang w:val="cy-GB"/>
        </w:rPr>
        <w:t xml:space="preserve"> a hunangofnodir ar offer chwistrellu (e.e. rhannu llwyau, ffilteri, dŵr) ei gofnodi gan </w:t>
      </w:r>
      <w:r w:rsidR="00B50014" w:rsidRPr="00AD77E9">
        <w:rPr>
          <w:lang w:val="cy-GB"/>
        </w:rPr>
        <w:t>36</w:t>
      </w:r>
      <w:r w:rsidR="00253C91" w:rsidRPr="00AD77E9">
        <w:rPr>
          <w:lang w:val="cy-GB"/>
        </w:rPr>
        <w:t xml:space="preserve"> </w:t>
      </w:r>
      <w:r w:rsidR="00DD5CAF" w:rsidRPr="00AD77E9">
        <w:rPr>
          <w:lang w:val="cy-GB"/>
        </w:rPr>
        <w:t>y cant</w:t>
      </w:r>
      <w:r w:rsidR="00253C91" w:rsidRPr="00AD77E9">
        <w:rPr>
          <w:lang w:val="cy-GB"/>
        </w:rPr>
        <w:t xml:space="preserve"> </w:t>
      </w:r>
      <w:r w:rsidRPr="00AD77E9">
        <w:rPr>
          <w:lang w:val="cy-GB"/>
        </w:rPr>
        <w:t xml:space="preserve">a </w:t>
      </w:r>
      <w:r w:rsidRPr="00AD77E9">
        <w:rPr>
          <w:b/>
          <w:lang w:val="cy-GB"/>
        </w:rPr>
        <w:t>rhannu uniongyrchol</w:t>
      </w:r>
      <w:r w:rsidRPr="00AD77E9">
        <w:rPr>
          <w:lang w:val="cy-GB"/>
        </w:rPr>
        <w:t xml:space="preserve"> (nodwyddau a c</w:t>
      </w:r>
      <w:r w:rsidR="00472A05" w:rsidRPr="00AD77E9">
        <w:rPr>
          <w:lang w:val="cy-GB"/>
        </w:rPr>
        <w:t>hwistrell</w:t>
      </w:r>
      <w:r w:rsidRPr="00AD77E9">
        <w:rPr>
          <w:lang w:val="cy-GB"/>
        </w:rPr>
        <w:t xml:space="preserve">au) gan </w:t>
      </w:r>
      <w:r w:rsidR="00B50014" w:rsidRPr="00AD77E9">
        <w:rPr>
          <w:lang w:val="cy-GB"/>
        </w:rPr>
        <w:t xml:space="preserve">30 </w:t>
      </w:r>
      <w:r w:rsidR="00DD5CAF" w:rsidRPr="00AD77E9">
        <w:rPr>
          <w:lang w:val="cy-GB"/>
        </w:rPr>
        <w:t>y cant</w:t>
      </w:r>
      <w:r w:rsidR="00B50014" w:rsidRPr="00AD77E9">
        <w:rPr>
          <w:lang w:val="cy-GB"/>
        </w:rPr>
        <w:t xml:space="preserve"> </w:t>
      </w:r>
      <w:r w:rsidRPr="00AD77E9">
        <w:rPr>
          <w:lang w:val="cy-GB"/>
        </w:rPr>
        <w:t>yn 20</w:t>
      </w:r>
      <w:r w:rsidR="00B50014" w:rsidRPr="00AD77E9">
        <w:rPr>
          <w:lang w:val="cy-GB"/>
        </w:rPr>
        <w:t xml:space="preserve">19-20, </w:t>
      </w:r>
      <w:r w:rsidRPr="00AD77E9">
        <w:rPr>
          <w:lang w:val="cy-GB"/>
        </w:rPr>
        <w:t xml:space="preserve">cynnydd o </w:t>
      </w:r>
      <w:r w:rsidR="00B50014" w:rsidRPr="00AD77E9">
        <w:rPr>
          <w:lang w:val="cy-GB"/>
        </w:rPr>
        <w:t>8</w:t>
      </w:r>
      <w:r w:rsidRPr="00AD77E9">
        <w:rPr>
          <w:lang w:val="cy-GB"/>
        </w:rPr>
        <w:t xml:space="preserve"> pwynt canran yn ystod y </w:t>
      </w:r>
      <w:r w:rsidR="006F1A25" w:rsidRPr="00AD77E9">
        <w:rPr>
          <w:lang w:val="cy-GB"/>
        </w:rPr>
        <w:t xml:space="preserve">5 </w:t>
      </w:r>
      <w:r w:rsidRPr="00AD77E9">
        <w:rPr>
          <w:lang w:val="cy-GB"/>
        </w:rPr>
        <w:t>mlynedd ddiwethaf</w:t>
      </w:r>
    </w:p>
    <w:p w14:paraId="3BF9BF80" w14:textId="2EAD04A9" w:rsidR="003A7AB1" w:rsidRPr="00AD77E9" w:rsidRDefault="002E6ACC" w:rsidP="00D42610">
      <w:pPr>
        <w:pStyle w:val="ListParagraph"/>
        <w:numPr>
          <w:ilvl w:val="0"/>
          <w:numId w:val="39"/>
        </w:numPr>
        <w:spacing w:before="0"/>
        <w:ind w:left="1418" w:hanging="284"/>
        <w:rPr>
          <w:lang w:val="cy-GB"/>
        </w:rPr>
      </w:pPr>
      <w:r w:rsidRPr="00AD77E9">
        <w:rPr>
          <w:lang w:val="cy-GB"/>
        </w:rPr>
        <w:lastRenderedPageBreak/>
        <w:t xml:space="preserve">Mae cyfran y </w:t>
      </w:r>
      <w:r w:rsidRPr="00AD77E9">
        <w:rPr>
          <w:b/>
          <w:bCs/>
          <w:lang w:val="cy-GB"/>
        </w:rPr>
        <w:t xml:space="preserve">mentrau newydd sy’n adrodd am chwistrellu </w:t>
      </w:r>
      <w:r w:rsidR="003A7AB1" w:rsidRPr="00AD77E9">
        <w:rPr>
          <w:b/>
          <w:lang w:val="cy-GB"/>
        </w:rPr>
        <w:t>s</w:t>
      </w:r>
      <w:r w:rsidRPr="00AD77E9">
        <w:rPr>
          <w:b/>
          <w:lang w:val="cy-GB"/>
        </w:rPr>
        <w:t>ymbylyddion</w:t>
      </w:r>
      <w:r w:rsidR="003A7AB1" w:rsidRPr="00AD77E9">
        <w:rPr>
          <w:lang w:val="cy-GB"/>
        </w:rPr>
        <w:t xml:space="preserve"> (</w:t>
      </w:r>
      <w:r w:rsidRPr="00AD77E9">
        <w:rPr>
          <w:lang w:val="cy-GB"/>
        </w:rPr>
        <w:t>unigolion yn chwistrellu ers llai na 36 mis</w:t>
      </w:r>
      <w:r w:rsidR="003A7AB1" w:rsidRPr="00AD77E9">
        <w:rPr>
          <w:lang w:val="cy-GB"/>
        </w:rPr>
        <w:t xml:space="preserve">) </w:t>
      </w:r>
      <w:r w:rsidRPr="00AD77E9">
        <w:rPr>
          <w:lang w:val="cy-GB"/>
        </w:rPr>
        <w:t xml:space="preserve">wedi gostwng yn ystod y 5 mlynedd ddiwethaf o </w:t>
      </w:r>
      <w:r w:rsidR="003A7AB1" w:rsidRPr="00AD77E9">
        <w:rPr>
          <w:lang w:val="cy-GB"/>
        </w:rPr>
        <w:t xml:space="preserve">12.5 </w:t>
      </w:r>
      <w:r w:rsidR="00DD5CAF" w:rsidRPr="00AD77E9">
        <w:rPr>
          <w:lang w:val="cy-GB"/>
        </w:rPr>
        <w:t>y cant</w:t>
      </w:r>
      <w:r w:rsidR="003A7AB1" w:rsidRPr="00AD77E9">
        <w:rPr>
          <w:lang w:val="cy-GB"/>
        </w:rPr>
        <w:t xml:space="preserve"> </w:t>
      </w:r>
      <w:r w:rsidRPr="00AD77E9">
        <w:rPr>
          <w:lang w:val="cy-GB"/>
        </w:rPr>
        <w:t>i</w:t>
      </w:r>
      <w:r w:rsidR="003A7AB1" w:rsidRPr="00AD77E9">
        <w:rPr>
          <w:lang w:val="cy-GB"/>
        </w:rPr>
        <w:t xml:space="preserve"> 4 </w:t>
      </w:r>
      <w:r w:rsidR="00DD5CAF" w:rsidRPr="00AD77E9">
        <w:rPr>
          <w:lang w:val="cy-GB"/>
        </w:rPr>
        <w:t>y cant</w:t>
      </w:r>
      <w:r w:rsidR="00E17544" w:rsidRPr="00AD77E9">
        <w:rPr>
          <w:lang w:val="cy-GB"/>
        </w:rPr>
        <w:t>.</w:t>
      </w:r>
      <w:r w:rsidR="00406DFE" w:rsidRPr="00AD77E9">
        <w:rPr>
          <w:lang w:val="cy-GB"/>
        </w:rPr>
        <w:t xml:space="preserve"> </w:t>
      </w:r>
    </w:p>
    <w:p w14:paraId="0338D150" w14:textId="6BA49A48" w:rsidR="00A80AF0" w:rsidRPr="00AD77E9" w:rsidRDefault="002E6ACC" w:rsidP="00D42610">
      <w:pPr>
        <w:pStyle w:val="ListParagraph"/>
        <w:numPr>
          <w:ilvl w:val="0"/>
          <w:numId w:val="39"/>
        </w:numPr>
        <w:spacing w:before="0"/>
        <w:ind w:left="1418" w:hanging="284"/>
        <w:rPr>
          <w:lang w:val="cy-GB"/>
        </w:rPr>
      </w:pPr>
      <w:r w:rsidRPr="00AD77E9">
        <w:rPr>
          <w:lang w:val="cy-GB"/>
        </w:rPr>
        <w:t xml:space="preserve">Mae </w:t>
      </w:r>
      <w:r w:rsidRPr="00AD77E9">
        <w:rPr>
          <w:b/>
          <w:lang w:val="cy-GB"/>
        </w:rPr>
        <w:t>safleoedd chwistrellu risg uwch</w:t>
      </w:r>
      <w:r w:rsidRPr="00AD77E9">
        <w:rPr>
          <w:lang w:val="cy-GB"/>
        </w:rPr>
        <w:t xml:space="preserve"> a hunangofnodir (e.e. gafl) wedi cynyddu’n raddol, gan godi o </w:t>
      </w:r>
      <w:r w:rsidR="00B50014" w:rsidRPr="00AD77E9">
        <w:rPr>
          <w:lang w:val="cy-GB"/>
        </w:rPr>
        <w:t>14</w:t>
      </w:r>
      <w:r w:rsidR="001C3120" w:rsidRPr="00AD77E9">
        <w:rPr>
          <w:lang w:val="cy-GB"/>
        </w:rPr>
        <w:t xml:space="preserve"> </w:t>
      </w:r>
      <w:r w:rsidR="00DD5CAF" w:rsidRPr="00AD77E9">
        <w:rPr>
          <w:lang w:val="cy-GB"/>
        </w:rPr>
        <w:t>y cant</w:t>
      </w:r>
      <w:r w:rsidR="00B50014" w:rsidRPr="00AD77E9">
        <w:rPr>
          <w:lang w:val="cy-GB"/>
        </w:rPr>
        <w:t xml:space="preserve"> </w:t>
      </w:r>
      <w:r w:rsidR="00EC2390" w:rsidRPr="00AD77E9">
        <w:rPr>
          <w:lang w:val="cy-GB"/>
        </w:rPr>
        <w:t>yn 20</w:t>
      </w:r>
      <w:r w:rsidR="00B50014" w:rsidRPr="00AD77E9">
        <w:rPr>
          <w:lang w:val="cy-GB"/>
        </w:rPr>
        <w:t>15-16</w:t>
      </w:r>
      <w:r w:rsidR="00A80AF0" w:rsidRPr="00AD77E9">
        <w:rPr>
          <w:lang w:val="cy-GB"/>
        </w:rPr>
        <w:t xml:space="preserve"> </w:t>
      </w:r>
      <w:r w:rsidRPr="00AD77E9">
        <w:rPr>
          <w:lang w:val="cy-GB"/>
        </w:rPr>
        <w:t>i</w:t>
      </w:r>
      <w:r w:rsidR="00A80AF0" w:rsidRPr="00AD77E9">
        <w:rPr>
          <w:lang w:val="cy-GB"/>
        </w:rPr>
        <w:t xml:space="preserve"> 2</w:t>
      </w:r>
      <w:r w:rsidR="00704F52" w:rsidRPr="00AD77E9">
        <w:rPr>
          <w:lang w:val="cy-GB"/>
        </w:rPr>
        <w:t>0</w:t>
      </w:r>
      <w:r w:rsidR="001C3120" w:rsidRPr="00AD77E9">
        <w:rPr>
          <w:lang w:val="cy-GB"/>
        </w:rPr>
        <w:t xml:space="preserve"> </w:t>
      </w:r>
      <w:r w:rsidR="00DD5CAF" w:rsidRPr="00AD77E9">
        <w:rPr>
          <w:lang w:val="cy-GB"/>
        </w:rPr>
        <w:t>y cant</w:t>
      </w:r>
      <w:r w:rsidR="00B50014" w:rsidRPr="00AD77E9">
        <w:rPr>
          <w:lang w:val="cy-GB"/>
        </w:rPr>
        <w:t xml:space="preserve"> </w:t>
      </w:r>
      <w:r w:rsidR="00EC2390" w:rsidRPr="00AD77E9">
        <w:rPr>
          <w:lang w:val="cy-GB"/>
        </w:rPr>
        <w:t>yn 20</w:t>
      </w:r>
      <w:r w:rsidR="00B50014" w:rsidRPr="00AD77E9">
        <w:rPr>
          <w:lang w:val="cy-GB"/>
        </w:rPr>
        <w:t>19-20</w:t>
      </w:r>
    </w:p>
    <w:p w14:paraId="38E35C6D" w14:textId="36A477D8" w:rsidR="00D42610" w:rsidRPr="00AD77E9" w:rsidRDefault="00D42610" w:rsidP="00D42610">
      <w:pPr>
        <w:pStyle w:val="ListParagraph"/>
        <w:numPr>
          <w:ilvl w:val="0"/>
          <w:numId w:val="0"/>
        </w:numPr>
        <w:spacing w:before="0"/>
        <w:ind w:left="1418"/>
        <w:rPr>
          <w:lang w:val="cy-GB"/>
        </w:rPr>
      </w:pPr>
    </w:p>
    <w:p w14:paraId="35C2A688" w14:textId="3B921B85" w:rsidR="00704F52" w:rsidRPr="00AD77E9" w:rsidRDefault="002E6ACC" w:rsidP="00D42610">
      <w:pPr>
        <w:pStyle w:val="ListParagraph"/>
        <w:numPr>
          <w:ilvl w:val="0"/>
          <w:numId w:val="16"/>
        </w:numPr>
        <w:spacing w:before="0"/>
        <w:ind w:left="709" w:hanging="283"/>
        <w:rPr>
          <w:lang w:val="cy-GB"/>
        </w:rPr>
      </w:pPr>
      <w:r w:rsidRPr="00AD77E9">
        <w:rPr>
          <w:lang w:val="cy-GB"/>
        </w:rPr>
        <w:t xml:space="preserve">Ymhlith </w:t>
      </w:r>
      <w:r w:rsidR="00704F52" w:rsidRPr="00AD77E9">
        <w:rPr>
          <w:lang w:val="cy-GB"/>
        </w:rPr>
        <w:t xml:space="preserve">PWID </w:t>
      </w:r>
      <w:r w:rsidRPr="00AD77E9">
        <w:rPr>
          <w:lang w:val="cy-GB"/>
        </w:rPr>
        <w:t xml:space="preserve">yn </w:t>
      </w:r>
      <w:r w:rsidR="00EC2390" w:rsidRPr="00AD77E9">
        <w:rPr>
          <w:lang w:val="cy-GB"/>
        </w:rPr>
        <w:t>chwistrellu</w:t>
      </w:r>
      <w:r w:rsidR="00704F52" w:rsidRPr="00AD77E9">
        <w:rPr>
          <w:lang w:val="cy-GB"/>
        </w:rPr>
        <w:t xml:space="preserve"> </w:t>
      </w:r>
      <w:r w:rsidRPr="00AD77E9">
        <w:rPr>
          <w:b/>
          <w:lang w:val="cy-GB"/>
        </w:rPr>
        <w:t xml:space="preserve">Cyffuriau Gwella Delwedd a Pherfformiad </w:t>
      </w:r>
      <w:r w:rsidR="00704F52" w:rsidRPr="00AD77E9">
        <w:rPr>
          <w:b/>
          <w:lang w:val="cy-GB"/>
        </w:rPr>
        <w:t>(IPEDs)</w:t>
      </w:r>
      <w:r w:rsidR="00704F52" w:rsidRPr="00AD77E9">
        <w:rPr>
          <w:lang w:val="cy-GB"/>
        </w:rPr>
        <w:t>:</w:t>
      </w:r>
    </w:p>
    <w:p w14:paraId="0A3CF8F9" w14:textId="77777777" w:rsidR="002E6ACC" w:rsidRPr="00AD77E9" w:rsidRDefault="002E6ACC" w:rsidP="002E6ACC">
      <w:pPr>
        <w:pStyle w:val="ListParagraph"/>
        <w:numPr>
          <w:ilvl w:val="0"/>
          <w:numId w:val="40"/>
        </w:numPr>
        <w:spacing w:before="0"/>
        <w:ind w:left="1418" w:hanging="284"/>
        <w:rPr>
          <w:lang w:val="cy-GB"/>
        </w:rPr>
      </w:pPr>
      <w:r w:rsidRPr="00AD77E9">
        <w:rPr>
          <w:lang w:val="cy-GB"/>
        </w:rPr>
        <w:t>Roedd y rhai wnaeth gofnodi</w:t>
      </w:r>
      <w:r w:rsidR="00704F52" w:rsidRPr="00AD77E9">
        <w:rPr>
          <w:lang w:val="cy-GB"/>
        </w:rPr>
        <w:t xml:space="preserve"> </w:t>
      </w:r>
      <w:r w:rsidRPr="00AD77E9">
        <w:rPr>
          <w:lang w:val="cy-GB"/>
        </w:rPr>
        <w:t xml:space="preserve">chwistrellu </w:t>
      </w:r>
      <w:r w:rsidR="00704F52" w:rsidRPr="00AD77E9">
        <w:rPr>
          <w:lang w:val="cy-GB"/>
        </w:rPr>
        <w:t xml:space="preserve">IPED </w:t>
      </w:r>
      <w:r w:rsidRPr="00AD77E9">
        <w:rPr>
          <w:lang w:val="cy-GB"/>
        </w:rPr>
        <w:t xml:space="preserve">yn gyson yn cynrychioli’r grŵp </w:t>
      </w:r>
      <w:r w:rsidR="00704F52" w:rsidRPr="00AD77E9">
        <w:rPr>
          <w:lang w:val="cy-GB"/>
        </w:rPr>
        <w:t>PWID</w:t>
      </w:r>
      <w:r w:rsidRPr="00AD77E9">
        <w:rPr>
          <w:lang w:val="cy-GB"/>
        </w:rPr>
        <w:t xml:space="preserve"> ieuengaf, fodd bynnag, yn ystod y blynyddoedd diwethaf gwelwyd</w:t>
      </w:r>
      <w:r w:rsidR="00704F52" w:rsidRPr="00AD77E9">
        <w:rPr>
          <w:lang w:val="cy-GB"/>
        </w:rPr>
        <w:t xml:space="preserve"> </w:t>
      </w:r>
      <w:r w:rsidRPr="00AD77E9">
        <w:rPr>
          <w:b/>
          <w:lang w:val="cy-GB"/>
        </w:rPr>
        <w:t>gostyngiad sylweddol yn y defnyddwyr</w:t>
      </w:r>
      <w:r w:rsidR="00704F52" w:rsidRPr="00AD77E9">
        <w:rPr>
          <w:b/>
          <w:lang w:val="cy-GB"/>
        </w:rPr>
        <w:t xml:space="preserve"> IPED </w:t>
      </w:r>
      <w:r w:rsidRPr="00AD77E9">
        <w:rPr>
          <w:b/>
          <w:lang w:val="cy-GB"/>
        </w:rPr>
        <w:t>iau sy’n defnyddio</w:t>
      </w:r>
      <w:r w:rsidR="00704F52" w:rsidRPr="00AD77E9">
        <w:rPr>
          <w:b/>
          <w:lang w:val="cy-GB"/>
        </w:rPr>
        <w:t xml:space="preserve"> </w:t>
      </w:r>
      <w:r w:rsidR="007308C2" w:rsidRPr="00AD77E9">
        <w:rPr>
          <w:b/>
          <w:lang w:val="cy-GB"/>
        </w:rPr>
        <w:t>gwasanaethau NSP</w:t>
      </w:r>
      <w:r w:rsidR="00704F52" w:rsidRPr="00AD77E9">
        <w:rPr>
          <w:lang w:val="cy-GB"/>
        </w:rPr>
        <w:t xml:space="preserve"> </w:t>
      </w:r>
    </w:p>
    <w:p w14:paraId="22BEDE7C" w14:textId="0A721614" w:rsidR="002E6ACC" w:rsidRPr="00AD77E9" w:rsidRDefault="002E6ACC" w:rsidP="002E6ACC">
      <w:pPr>
        <w:pStyle w:val="ListParagraph"/>
        <w:numPr>
          <w:ilvl w:val="0"/>
          <w:numId w:val="40"/>
        </w:numPr>
        <w:spacing w:before="0"/>
        <w:ind w:left="1418" w:hanging="284"/>
        <w:rPr>
          <w:lang w:val="cy-GB"/>
        </w:rPr>
      </w:pPr>
      <w:r w:rsidRPr="00AD77E9">
        <w:rPr>
          <w:lang w:val="cy-GB"/>
        </w:rPr>
        <w:t xml:space="preserve">Mae cyfran y </w:t>
      </w:r>
      <w:r w:rsidRPr="00AD77E9">
        <w:rPr>
          <w:b/>
          <w:bCs/>
          <w:lang w:val="cy-GB"/>
        </w:rPr>
        <w:t>mentrau newydd sy’n adrodd am d</w:t>
      </w:r>
      <w:r w:rsidRPr="00AD77E9">
        <w:rPr>
          <w:b/>
          <w:lang w:val="cy-GB"/>
        </w:rPr>
        <w:t>defnyddio</w:t>
      </w:r>
      <w:r w:rsidRPr="00AD77E9">
        <w:rPr>
          <w:b/>
          <w:bCs/>
          <w:lang w:val="cy-GB"/>
        </w:rPr>
        <w:t xml:space="preserve"> IPED </w:t>
      </w:r>
      <w:r w:rsidRPr="00AD77E9">
        <w:rPr>
          <w:bCs/>
          <w:lang w:val="cy-GB"/>
        </w:rPr>
        <w:t>ac yn mynychu</w:t>
      </w:r>
      <w:r w:rsidRPr="00AD77E9">
        <w:rPr>
          <w:b/>
          <w:bCs/>
          <w:lang w:val="cy-GB"/>
        </w:rPr>
        <w:t xml:space="preserve"> </w:t>
      </w:r>
      <w:r w:rsidRPr="00AD77E9">
        <w:rPr>
          <w:lang w:val="cy-GB"/>
        </w:rPr>
        <w:t>gwasanaethau (unigolion yn chwistrellu ers llai na 36 mis) wedi gostwng yn sylweddol yn ystod y 5 mlynedd ddiwethaf, o 36 y cant i 15 y cant</w:t>
      </w:r>
    </w:p>
    <w:p w14:paraId="4E042FED" w14:textId="2E75F62B" w:rsidR="00704F52" w:rsidRPr="00AD77E9" w:rsidRDefault="002E6ACC" w:rsidP="00D42610">
      <w:pPr>
        <w:pStyle w:val="ListParagraph"/>
        <w:numPr>
          <w:ilvl w:val="0"/>
          <w:numId w:val="40"/>
        </w:numPr>
        <w:spacing w:before="0"/>
        <w:ind w:left="1418" w:hanging="284"/>
        <w:rPr>
          <w:lang w:val="cy-GB"/>
        </w:rPr>
      </w:pPr>
      <w:r w:rsidRPr="00AD77E9">
        <w:rPr>
          <w:lang w:val="cy-GB"/>
        </w:rPr>
        <w:t xml:space="preserve">Mae cyfran yr unigolion sydd </w:t>
      </w:r>
      <w:r w:rsidR="00493FB0" w:rsidRPr="00AD77E9">
        <w:rPr>
          <w:b/>
          <w:lang w:val="cy-GB"/>
        </w:rPr>
        <w:t>on</w:t>
      </w:r>
      <w:r w:rsidRPr="00AD77E9">
        <w:rPr>
          <w:b/>
          <w:lang w:val="cy-GB"/>
        </w:rPr>
        <w:t>d yn mynychu safleoedd fferyllfa</w:t>
      </w:r>
      <w:r w:rsidR="00493FB0" w:rsidRPr="00AD77E9">
        <w:rPr>
          <w:lang w:val="cy-GB"/>
        </w:rPr>
        <w:t xml:space="preserve"> </w:t>
      </w:r>
      <w:r w:rsidRPr="00AD77E9">
        <w:rPr>
          <w:lang w:val="cy-GB"/>
        </w:rPr>
        <w:t>wedi cynyddu yn ystod y 5 mlynedd ddiwethaf</w:t>
      </w:r>
      <w:r w:rsidR="00493FB0" w:rsidRPr="00AD77E9">
        <w:rPr>
          <w:lang w:val="cy-GB"/>
        </w:rPr>
        <w:t xml:space="preserve">, </w:t>
      </w:r>
      <w:r w:rsidRPr="00AD77E9">
        <w:rPr>
          <w:lang w:val="cy-GB"/>
        </w:rPr>
        <w:t xml:space="preserve">gyda </w:t>
      </w:r>
      <w:r w:rsidR="00B50014" w:rsidRPr="00AD77E9">
        <w:rPr>
          <w:lang w:val="cy-GB"/>
        </w:rPr>
        <w:t>64</w:t>
      </w:r>
      <w:r w:rsidR="001C3120" w:rsidRPr="00AD77E9">
        <w:rPr>
          <w:lang w:val="cy-GB"/>
        </w:rPr>
        <w:t xml:space="preserve"> </w:t>
      </w:r>
      <w:r w:rsidR="00DD5CAF" w:rsidRPr="00AD77E9">
        <w:rPr>
          <w:lang w:val="cy-GB"/>
        </w:rPr>
        <w:t>y cant</w:t>
      </w:r>
      <w:r w:rsidRPr="00AD77E9">
        <w:rPr>
          <w:lang w:val="cy-GB"/>
        </w:rPr>
        <w:t xml:space="preserve"> yn mynychu fferyllfa yn unig yn</w:t>
      </w:r>
      <w:r w:rsidR="00EC2390" w:rsidRPr="00AD77E9">
        <w:rPr>
          <w:lang w:val="cy-GB"/>
        </w:rPr>
        <w:t xml:space="preserve"> 20</w:t>
      </w:r>
      <w:r w:rsidR="00B50014" w:rsidRPr="00AD77E9">
        <w:rPr>
          <w:lang w:val="cy-GB"/>
        </w:rPr>
        <w:t xml:space="preserve">15-16 </w:t>
      </w:r>
      <w:r w:rsidRPr="00AD77E9">
        <w:rPr>
          <w:lang w:val="cy-GB"/>
        </w:rPr>
        <w:t>yn cynyddu i</w:t>
      </w:r>
      <w:r w:rsidR="00B50014" w:rsidRPr="00AD77E9">
        <w:rPr>
          <w:lang w:val="cy-GB"/>
        </w:rPr>
        <w:t xml:space="preserve"> 67</w:t>
      </w:r>
      <w:r w:rsidR="001C3120" w:rsidRPr="00AD77E9">
        <w:rPr>
          <w:lang w:val="cy-GB"/>
        </w:rPr>
        <w:t xml:space="preserve"> </w:t>
      </w:r>
      <w:r w:rsidR="00DD5CAF" w:rsidRPr="00AD77E9">
        <w:rPr>
          <w:lang w:val="cy-GB"/>
        </w:rPr>
        <w:t>y cant</w:t>
      </w:r>
      <w:r w:rsidR="00C95229" w:rsidRPr="00AD77E9">
        <w:rPr>
          <w:lang w:val="cy-GB"/>
        </w:rPr>
        <w:t xml:space="preserve"> </w:t>
      </w:r>
      <w:r w:rsidR="00EC2390" w:rsidRPr="00AD77E9">
        <w:rPr>
          <w:lang w:val="cy-GB"/>
        </w:rPr>
        <w:t>yn 20</w:t>
      </w:r>
      <w:r w:rsidR="00B50014" w:rsidRPr="00AD77E9">
        <w:rPr>
          <w:lang w:val="cy-GB"/>
        </w:rPr>
        <w:t>19-20</w:t>
      </w:r>
    </w:p>
    <w:p w14:paraId="1078B0CA" w14:textId="5E9D0257" w:rsidR="00A452D5" w:rsidRPr="00AD77E9" w:rsidRDefault="002E6ACC" w:rsidP="00D42610">
      <w:pPr>
        <w:pStyle w:val="Heading3"/>
        <w:spacing w:line="276" w:lineRule="auto"/>
        <w:ind w:left="709" w:hanging="283"/>
        <w:rPr>
          <w:lang w:val="cy-GB"/>
        </w:rPr>
      </w:pPr>
      <w:r w:rsidRPr="00AD77E9">
        <w:rPr>
          <w:lang w:val="cy-GB"/>
        </w:rPr>
        <w:t>Sgrinio am Feirysau a Gludir yn y Gwaed</w:t>
      </w:r>
    </w:p>
    <w:p w14:paraId="0122E38B" w14:textId="16163371" w:rsidR="00142B0A" w:rsidRPr="00AD77E9" w:rsidRDefault="002E6ACC" w:rsidP="00D42610">
      <w:pPr>
        <w:pStyle w:val="ListParagraph"/>
        <w:numPr>
          <w:ilvl w:val="0"/>
          <w:numId w:val="27"/>
        </w:numPr>
        <w:spacing w:before="0"/>
        <w:ind w:left="709" w:hanging="283"/>
        <w:rPr>
          <w:lang w:val="cy-GB"/>
        </w:rPr>
      </w:pPr>
      <w:r w:rsidRPr="00AD77E9">
        <w:rPr>
          <w:lang w:val="cy-GB"/>
        </w:rPr>
        <w:t xml:space="preserve">Rhwng </w:t>
      </w:r>
      <w:r w:rsidR="00142B0A" w:rsidRPr="00AD77E9">
        <w:rPr>
          <w:lang w:val="cy-GB"/>
        </w:rPr>
        <w:t xml:space="preserve">1 </w:t>
      </w:r>
      <w:r w:rsidRPr="00AD77E9">
        <w:rPr>
          <w:lang w:val="cy-GB"/>
        </w:rPr>
        <w:t>Ebrill</w:t>
      </w:r>
      <w:r w:rsidR="00142B0A" w:rsidRPr="00AD77E9">
        <w:rPr>
          <w:lang w:val="cy-GB"/>
        </w:rPr>
        <w:t xml:space="preserve"> 2017 </w:t>
      </w:r>
      <w:r w:rsidR="00E17544" w:rsidRPr="00AD77E9">
        <w:rPr>
          <w:lang w:val="cy-GB"/>
        </w:rPr>
        <w:t>a</w:t>
      </w:r>
      <w:r w:rsidR="00142B0A" w:rsidRPr="00AD77E9">
        <w:rPr>
          <w:lang w:val="cy-GB"/>
        </w:rPr>
        <w:t xml:space="preserve"> 31</w:t>
      </w:r>
      <w:r w:rsidR="00B50014" w:rsidRPr="00AD77E9">
        <w:rPr>
          <w:lang w:val="cy-GB"/>
        </w:rPr>
        <w:t xml:space="preserve"> </w:t>
      </w:r>
      <w:r w:rsidR="00DD5CAF" w:rsidRPr="00AD77E9">
        <w:rPr>
          <w:lang w:val="cy-GB"/>
        </w:rPr>
        <w:t>Mawrth</w:t>
      </w:r>
      <w:r w:rsidR="00B50014" w:rsidRPr="00AD77E9">
        <w:rPr>
          <w:lang w:val="cy-GB"/>
        </w:rPr>
        <w:t xml:space="preserve"> 2020</w:t>
      </w:r>
      <w:r w:rsidR="00142B0A" w:rsidRPr="00AD77E9">
        <w:rPr>
          <w:lang w:val="cy-GB"/>
        </w:rPr>
        <w:t xml:space="preserve">, </w:t>
      </w:r>
      <w:r w:rsidR="00B906B7" w:rsidRPr="00AD77E9">
        <w:rPr>
          <w:lang w:val="cy-GB"/>
        </w:rPr>
        <w:t>cwblhawyd cyfanswm o</w:t>
      </w:r>
      <w:r w:rsidR="00142B0A" w:rsidRPr="00AD77E9">
        <w:rPr>
          <w:lang w:val="cy-GB"/>
        </w:rPr>
        <w:t xml:space="preserve"> </w:t>
      </w:r>
      <w:r w:rsidR="00293112" w:rsidRPr="00AD77E9">
        <w:rPr>
          <w:lang w:val="cy-GB"/>
        </w:rPr>
        <w:t>8,734</w:t>
      </w:r>
      <w:r w:rsidR="00B906B7" w:rsidRPr="00AD77E9">
        <w:rPr>
          <w:b/>
          <w:lang w:val="cy-GB"/>
        </w:rPr>
        <w:t xml:space="preserve"> o brofion B</w:t>
      </w:r>
      <w:r w:rsidR="00142B0A" w:rsidRPr="00AD77E9">
        <w:rPr>
          <w:b/>
          <w:lang w:val="cy-GB"/>
        </w:rPr>
        <w:t xml:space="preserve">BV </w:t>
      </w:r>
      <w:r w:rsidR="00B906B7" w:rsidRPr="00AD77E9">
        <w:rPr>
          <w:lang w:val="cy-GB"/>
        </w:rPr>
        <w:t xml:space="preserve">gan wasanaethau </w:t>
      </w:r>
      <w:r w:rsidR="004529F4" w:rsidRPr="00AD77E9">
        <w:rPr>
          <w:lang w:val="cy-GB"/>
        </w:rPr>
        <w:t>camddefnyddio sylweddau</w:t>
      </w:r>
      <w:r w:rsidR="00142B0A" w:rsidRPr="00AD77E9">
        <w:rPr>
          <w:lang w:val="cy-GB"/>
        </w:rPr>
        <w:t xml:space="preserve"> a</w:t>
      </w:r>
      <w:r w:rsidR="00B906B7" w:rsidRPr="00AD77E9">
        <w:rPr>
          <w:lang w:val="cy-GB"/>
        </w:rPr>
        <w:t xml:space="preserve"> chymunedol yn cynnwys</w:t>
      </w:r>
      <w:r w:rsidR="00142B0A" w:rsidRPr="00AD77E9">
        <w:rPr>
          <w:lang w:val="cy-GB"/>
        </w:rPr>
        <w:t xml:space="preserve"> </w:t>
      </w:r>
      <w:r w:rsidR="00293112" w:rsidRPr="00AD77E9">
        <w:rPr>
          <w:lang w:val="cy-GB"/>
        </w:rPr>
        <w:t>7,048</w:t>
      </w:r>
      <w:r w:rsidR="00B906B7" w:rsidRPr="00AD77E9">
        <w:rPr>
          <w:lang w:val="cy-GB"/>
        </w:rPr>
        <w:t xml:space="preserve"> o </w:t>
      </w:r>
      <w:r w:rsidR="00B906B7" w:rsidRPr="00AD77E9">
        <w:rPr>
          <w:b/>
          <w:lang w:val="cy-GB"/>
        </w:rPr>
        <w:t>unigolion</w:t>
      </w:r>
      <w:r w:rsidR="00142B0A" w:rsidRPr="00AD77E9">
        <w:rPr>
          <w:lang w:val="cy-GB"/>
        </w:rPr>
        <w:t xml:space="preserve">. </w:t>
      </w:r>
      <w:r w:rsidR="00B906B7" w:rsidRPr="00AD77E9">
        <w:rPr>
          <w:lang w:val="cy-GB"/>
        </w:rPr>
        <w:t xml:space="preserve">Cafodd mwy na </w:t>
      </w:r>
      <w:r w:rsidR="00293112" w:rsidRPr="00AD77E9">
        <w:rPr>
          <w:lang w:val="cy-GB"/>
        </w:rPr>
        <w:t xml:space="preserve">50 </w:t>
      </w:r>
      <w:r w:rsidR="00DD5CAF" w:rsidRPr="00AD77E9">
        <w:rPr>
          <w:lang w:val="cy-GB"/>
        </w:rPr>
        <w:t>y cant</w:t>
      </w:r>
      <w:r w:rsidR="00142B0A" w:rsidRPr="00AD77E9">
        <w:rPr>
          <w:lang w:val="cy-GB"/>
        </w:rPr>
        <w:t xml:space="preserve"> o</w:t>
      </w:r>
      <w:r w:rsidR="00B906B7" w:rsidRPr="00AD77E9">
        <w:rPr>
          <w:lang w:val="cy-GB"/>
        </w:rPr>
        <w:t xml:space="preserve"> unigolion</w:t>
      </w:r>
      <w:r w:rsidR="00142B0A" w:rsidRPr="00AD77E9">
        <w:rPr>
          <w:lang w:val="cy-GB"/>
        </w:rPr>
        <w:t xml:space="preserve"> (n=</w:t>
      </w:r>
      <w:r w:rsidR="00293112" w:rsidRPr="00AD77E9">
        <w:rPr>
          <w:lang w:val="cy-GB"/>
        </w:rPr>
        <w:t>3,773</w:t>
      </w:r>
      <w:r w:rsidR="00142B0A" w:rsidRPr="00AD77E9">
        <w:rPr>
          <w:lang w:val="cy-GB"/>
        </w:rPr>
        <w:t>)</w:t>
      </w:r>
      <w:r w:rsidR="00AF5E96" w:rsidRPr="00AD77E9">
        <w:rPr>
          <w:lang w:val="cy-GB"/>
        </w:rPr>
        <w:t xml:space="preserve"> </w:t>
      </w:r>
      <w:r w:rsidR="00B906B7" w:rsidRPr="00AD77E9">
        <w:rPr>
          <w:lang w:val="cy-GB"/>
        </w:rPr>
        <w:t xml:space="preserve">eu sgrinio </w:t>
      </w:r>
      <w:r w:rsidR="00EC2390" w:rsidRPr="00AD77E9">
        <w:rPr>
          <w:lang w:val="cy-GB"/>
        </w:rPr>
        <w:t>yn 20</w:t>
      </w:r>
      <w:r w:rsidR="00AF5E96" w:rsidRPr="00AD77E9">
        <w:rPr>
          <w:lang w:val="cy-GB"/>
        </w:rPr>
        <w:t>1</w:t>
      </w:r>
      <w:r w:rsidR="00293112" w:rsidRPr="00AD77E9">
        <w:rPr>
          <w:lang w:val="cy-GB"/>
        </w:rPr>
        <w:t>9-20</w:t>
      </w:r>
      <w:r w:rsidR="0028775A" w:rsidRPr="00AD77E9">
        <w:rPr>
          <w:lang w:val="cy-GB"/>
        </w:rPr>
        <w:t>.</w:t>
      </w:r>
    </w:p>
    <w:p w14:paraId="327FFAC7" w14:textId="0CCFDD6E" w:rsidR="00AF5E96" w:rsidRPr="00AD77E9" w:rsidRDefault="00104817" w:rsidP="00D42610">
      <w:pPr>
        <w:pStyle w:val="ListParagraph"/>
        <w:numPr>
          <w:ilvl w:val="0"/>
          <w:numId w:val="27"/>
        </w:numPr>
        <w:spacing w:before="0"/>
        <w:ind w:left="709" w:hanging="283"/>
        <w:rPr>
          <w:lang w:val="cy-GB"/>
        </w:rPr>
      </w:pPr>
      <w:r w:rsidRPr="00AD77E9">
        <w:rPr>
          <w:lang w:val="cy-GB"/>
        </w:rPr>
        <w:t>Y</w:t>
      </w:r>
      <w:r w:rsidR="00B906B7" w:rsidRPr="00AD77E9">
        <w:rPr>
          <w:lang w:val="cy-GB"/>
        </w:rPr>
        <w:t xml:space="preserve">mhlith y rhai a brofwyd </w:t>
      </w:r>
      <w:r w:rsidR="00EC2390" w:rsidRPr="00AD77E9">
        <w:rPr>
          <w:lang w:val="cy-GB"/>
        </w:rPr>
        <w:t>yn 20</w:t>
      </w:r>
      <w:r w:rsidR="00293112" w:rsidRPr="00AD77E9">
        <w:rPr>
          <w:lang w:val="cy-GB"/>
        </w:rPr>
        <w:t>19-20</w:t>
      </w:r>
      <w:r w:rsidR="00AF5E96" w:rsidRPr="00AD77E9">
        <w:rPr>
          <w:lang w:val="cy-GB"/>
        </w:rPr>
        <w:t>:</w:t>
      </w:r>
    </w:p>
    <w:p w14:paraId="72C46F5F" w14:textId="55D8A3AB" w:rsidR="00AF5E96" w:rsidRPr="00AD77E9" w:rsidRDefault="00B906B7" w:rsidP="00D42610">
      <w:pPr>
        <w:pStyle w:val="ListParagraph"/>
        <w:numPr>
          <w:ilvl w:val="1"/>
          <w:numId w:val="41"/>
        </w:numPr>
        <w:spacing w:before="0"/>
        <w:ind w:left="1418" w:hanging="284"/>
        <w:rPr>
          <w:lang w:val="cy-GB"/>
        </w:rPr>
      </w:pPr>
      <w:r w:rsidRPr="00AD77E9">
        <w:rPr>
          <w:lang w:val="cy-GB"/>
        </w:rPr>
        <w:t>Canf</w:t>
      </w:r>
      <w:r w:rsidR="00104817" w:rsidRPr="00AD77E9">
        <w:rPr>
          <w:lang w:val="cy-GB"/>
        </w:rPr>
        <w:t>uwyd</w:t>
      </w:r>
      <w:r w:rsidRPr="00AD77E9">
        <w:rPr>
          <w:lang w:val="cy-GB"/>
        </w:rPr>
        <w:t xml:space="preserve"> </w:t>
      </w:r>
      <w:r w:rsidRPr="00AD77E9">
        <w:rPr>
          <w:b/>
          <w:lang w:val="cy-GB"/>
        </w:rPr>
        <w:t xml:space="preserve">gwrthgyrff </w:t>
      </w:r>
      <w:r w:rsidR="00AF5E96" w:rsidRPr="00AD77E9">
        <w:rPr>
          <w:b/>
          <w:lang w:val="cy-GB"/>
        </w:rPr>
        <w:t>HIV</w:t>
      </w:r>
      <w:r w:rsidR="00AF5E96" w:rsidRPr="00AD77E9">
        <w:rPr>
          <w:lang w:val="cy-GB"/>
        </w:rPr>
        <w:t xml:space="preserve"> a</w:t>
      </w:r>
      <w:r w:rsidRPr="00AD77E9">
        <w:rPr>
          <w:lang w:val="cy-GB"/>
        </w:rPr>
        <w:t>c</w:t>
      </w:r>
      <w:r w:rsidR="00AF5E96" w:rsidRPr="00AD77E9">
        <w:rPr>
          <w:lang w:val="cy-GB"/>
        </w:rPr>
        <w:t xml:space="preserve"> </w:t>
      </w:r>
      <w:r w:rsidR="00DC1EA1" w:rsidRPr="00AD77E9">
        <w:rPr>
          <w:b/>
          <w:lang w:val="cy-GB"/>
        </w:rPr>
        <w:t>Antigen</w:t>
      </w:r>
      <w:r w:rsidR="00DC1EA1" w:rsidRPr="00AD77E9">
        <w:rPr>
          <w:lang w:val="cy-GB"/>
        </w:rPr>
        <w:t xml:space="preserve"> </w:t>
      </w:r>
      <w:r w:rsidR="00DC1EA1" w:rsidRPr="00AD77E9">
        <w:rPr>
          <w:b/>
          <w:lang w:val="cy-GB"/>
        </w:rPr>
        <w:t xml:space="preserve">Arwyneb </w:t>
      </w:r>
      <w:r w:rsidR="00C0755E" w:rsidRPr="00AD77E9">
        <w:rPr>
          <w:b/>
          <w:lang w:val="cy-GB"/>
        </w:rPr>
        <w:t>H</w:t>
      </w:r>
      <w:r w:rsidR="00AF5E96" w:rsidRPr="00AD77E9">
        <w:rPr>
          <w:b/>
          <w:lang w:val="cy-GB"/>
        </w:rPr>
        <w:t xml:space="preserve">epatitis B </w:t>
      </w:r>
      <w:r w:rsidR="00DC1EA1" w:rsidRPr="00AD77E9">
        <w:rPr>
          <w:lang w:val="cy-GB"/>
        </w:rPr>
        <w:t>mewn llai nag</w:t>
      </w:r>
      <w:r w:rsidR="00AF5E96" w:rsidRPr="00AD77E9">
        <w:rPr>
          <w:lang w:val="cy-GB"/>
        </w:rPr>
        <w:t xml:space="preserve"> 1</w:t>
      </w:r>
      <w:r w:rsidR="001C3120" w:rsidRPr="00AD77E9">
        <w:rPr>
          <w:lang w:val="cy-GB"/>
        </w:rPr>
        <w:t xml:space="preserve"> </w:t>
      </w:r>
      <w:r w:rsidR="00DD5CAF" w:rsidRPr="00AD77E9">
        <w:rPr>
          <w:lang w:val="cy-GB"/>
        </w:rPr>
        <w:t>y cant</w:t>
      </w:r>
      <w:r w:rsidR="00DC1EA1" w:rsidRPr="00AD77E9">
        <w:rPr>
          <w:lang w:val="cy-GB"/>
        </w:rPr>
        <w:t xml:space="preserve"> o</w:t>
      </w:r>
      <w:r w:rsidR="00AF5E96" w:rsidRPr="00AD77E9">
        <w:rPr>
          <w:lang w:val="cy-GB"/>
        </w:rPr>
        <w:t xml:space="preserve"> </w:t>
      </w:r>
      <w:r w:rsidRPr="00AD77E9">
        <w:rPr>
          <w:lang w:val="cy-GB"/>
        </w:rPr>
        <w:t>unigolion</w:t>
      </w:r>
    </w:p>
    <w:p w14:paraId="74F17500" w14:textId="009DDC9F" w:rsidR="0050403B" w:rsidRPr="00AD77E9" w:rsidRDefault="00DC1EA1" w:rsidP="00D42610">
      <w:pPr>
        <w:pStyle w:val="ListParagraph"/>
        <w:numPr>
          <w:ilvl w:val="1"/>
          <w:numId w:val="41"/>
        </w:numPr>
        <w:spacing w:before="0"/>
        <w:ind w:left="1418" w:hanging="284"/>
        <w:rPr>
          <w:lang w:val="cy-GB"/>
        </w:rPr>
      </w:pPr>
      <w:r w:rsidRPr="00AD77E9">
        <w:rPr>
          <w:lang w:val="cy-GB"/>
        </w:rPr>
        <w:t xml:space="preserve">Ledled </w:t>
      </w:r>
      <w:r w:rsidR="0084402A" w:rsidRPr="00AD77E9">
        <w:rPr>
          <w:lang w:val="cy-GB"/>
        </w:rPr>
        <w:t>Cymru</w:t>
      </w:r>
      <w:r w:rsidR="00811C86" w:rsidRPr="00AD77E9">
        <w:rPr>
          <w:b/>
          <w:lang w:val="cy-GB"/>
        </w:rPr>
        <w:t xml:space="preserve"> </w:t>
      </w:r>
      <w:r w:rsidRPr="00AD77E9">
        <w:rPr>
          <w:lang w:val="cy-GB"/>
        </w:rPr>
        <w:t>canf</w:t>
      </w:r>
      <w:r w:rsidR="00104817" w:rsidRPr="00AD77E9">
        <w:rPr>
          <w:lang w:val="cy-GB"/>
        </w:rPr>
        <w:t>uwyd</w:t>
      </w:r>
      <w:r w:rsidRPr="00AD77E9">
        <w:rPr>
          <w:lang w:val="cy-GB"/>
        </w:rPr>
        <w:t xml:space="preserve"> </w:t>
      </w:r>
      <w:r w:rsidRPr="00AD77E9">
        <w:rPr>
          <w:b/>
          <w:lang w:val="cy-GB"/>
        </w:rPr>
        <w:t>gwrthgyrff</w:t>
      </w:r>
      <w:r w:rsidRPr="00AD77E9">
        <w:rPr>
          <w:lang w:val="cy-GB"/>
        </w:rPr>
        <w:t xml:space="preserve"> </w:t>
      </w:r>
      <w:r w:rsidR="00AF5E96" w:rsidRPr="00AD77E9">
        <w:rPr>
          <w:b/>
          <w:lang w:val="cy-GB"/>
        </w:rPr>
        <w:t xml:space="preserve">Hepatitis C </w:t>
      </w:r>
      <w:r w:rsidR="003B0999" w:rsidRPr="00AD77E9">
        <w:rPr>
          <w:lang w:val="cy-GB"/>
        </w:rPr>
        <w:t>(</w:t>
      </w:r>
      <w:r w:rsidRPr="00AD77E9">
        <w:rPr>
          <w:lang w:val="cy-GB"/>
        </w:rPr>
        <w:t>gwrth-</w:t>
      </w:r>
      <w:r w:rsidR="003B0999" w:rsidRPr="00AD77E9">
        <w:rPr>
          <w:lang w:val="cy-GB"/>
        </w:rPr>
        <w:t xml:space="preserve">HCV) </w:t>
      </w:r>
      <w:r w:rsidRPr="00AD77E9">
        <w:rPr>
          <w:lang w:val="cy-GB"/>
        </w:rPr>
        <w:t>mewn</w:t>
      </w:r>
      <w:r w:rsidR="00AF5E96" w:rsidRPr="00AD77E9">
        <w:rPr>
          <w:lang w:val="cy-GB"/>
        </w:rPr>
        <w:t xml:space="preserve"> </w:t>
      </w:r>
      <w:r w:rsidR="00293112" w:rsidRPr="00AD77E9">
        <w:rPr>
          <w:b/>
          <w:lang w:val="cy-GB"/>
        </w:rPr>
        <w:t>17</w:t>
      </w:r>
      <w:r w:rsidR="001C3120" w:rsidRPr="00AD77E9">
        <w:rPr>
          <w:b/>
          <w:lang w:val="cy-GB"/>
        </w:rPr>
        <w:t xml:space="preserve"> </w:t>
      </w:r>
      <w:r w:rsidR="00DD5CAF" w:rsidRPr="00AD77E9">
        <w:rPr>
          <w:b/>
          <w:lang w:val="cy-GB"/>
        </w:rPr>
        <w:t>y cant</w:t>
      </w:r>
      <w:r w:rsidR="00704F52" w:rsidRPr="00AD77E9">
        <w:rPr>
          <w:b/>
          <w:lang w:val="cy-GB"/>
        </w:rPr>
        <w:t xml:space="preserve"> </w:t>
      </w:r>
      <w:r w:rsidR="00AF5E96" w:rsidRPr="00AD77E9">
        <w:rPr>
          <w:lang w:val="cy-GB"/>
        </w:rPr>
        <w:t xml:space="preserve">o </w:t>
      </w:r>
      <w:r w:rsidR="00B906B7" w:rsidRPr="00AD77E9">
        <w:rPr>
          <w:lang w:val="cy-GB"/>
        </w:rPr>
        <w:t>unigolion</w:t>
      </w:r>
      <w:r w:rsidR="0050403B" w:rsidRPr="00AD77E9">
        <w:rPr>
          <w:lang w:val="cy-GB"/>
        </w:rPr>
        <w:t xml:space="preserve">, </w:t>
      </w:r>
      <w:r w:rsidRPr="00AD77E9">
        <w:rPr>
          <w:lang w:val="cy-GB"/>
        </w:rPr>
        <w:t>gyda’r cyfraddau’n amrywio yn y gwahanol fyrddau iechyd</w:t>
      </w:r>
      <w:r w:rsidR="00811C86" w:rsidRPr="00AD77E9">
        <w:rPr>
          <w:lang w:val="cy-GB"/>
        </w:rPr>
        <w:t xml:space="preserve">.  </w:t>
      </w:r>
    </w:p>
    <w:p w14:paraId="6E226F5E" w14:textId="1AE88119" w:rsidR="00AF5E96" w:rsidRPr="00AD77E9" w:rsidRDefault="00DC1EA1" w:rsidP="00D42610">
      <w:pPr>
        <w:pStyle w:val="ListParagraph"/>
        <w:numPr>
          <w:ilvl w:val="1"/>
          <w:numId w:val="41"/>
        </w:numPr>
        <w:spacing w:before="0"/>
        <w:ind w:left="1418" w:hanging="284"/>
        <w:rPr>
          <w:lang w:val="cy-GB"/>
        </w:rPr>
      </w:pPr>
      <w:r w:rsidRPr="00AD77E9">
        <w:rPr>
          <w:lang w:val="cy-GB"/>
        </w:rPr>
        <w:t>Ymhlith y grwpiau risg uchel, gan gynnwys y</w:t>
      </w:r>
      <w:r w:rsidR="00811C86" w:rsidRPr="00AD77E9">
        <w:rPr>
          <w:lang w:val="cy-GB"/>
        </w:rPr>
        <w:t xml:space="preserve"> PWID</w:t>
      </w:r>
      <w:r w:rsidRPr="00AD77E9">
        <w:rPr>
          <w:lang w:val="cy-GB"/>
        </w:rPr>
        <w:t xml:space="preserve"> presennol</w:t>
      </w:r>
      <w:r w:rsidR="0050403B" w:rsidRPr="00AD77E9">
        <w:rPr>
          <w:lang w:val="cy-GB"/>
        </w:rPr>
        <w:t>,</w:t>
      </w:r>
      <w:r w:rsidRPr="00AD77E9">
        <w:rPr>
          <w:lang w:val="cy-GB"/>
        </w:rPr>
        <w:t xml:space="preserve"> roedd y</w:t>
      </w:r>
      <w:r w:rsidRPr="00AD77E9">
        <w:rPr>
          <w:b/>
          <w:lang w:val="cy-GB"/>
        </w:rPr>
        <w:t xml:space="preserve"> cyf</w:t>
      </w:r>
      <w:r w:rsidR="00811C86" w:rsidRPr="00AD77E9">
        <w:rPr>
          <w:b/>
          <w:lang w:val="cy-GB"/>
        </w:rPr>
        <w:t>r</w:t>
      </w:r>
      <w:r w:rsidRPr="00AD77E9">
        <w:rPr>
          <w:b/>
          <w:lang w:val="cy-GB"/>
        </w:rPr>
        <w:t>addau amlygrwydd</w:t>
      </w:r>
      <w:r w:rsidRPr="00AD77E9">
        <w:rPr>
          <w:lang w:val="cy-GB"/>
        </w:rPr>
        <w:t xml:space="preserve"> ledled</w:t>
      </w:r>
      <w:r w:rsidR="00293112" w:rsidRPr="00AD77E9">
        <w:rPr>
          <w:lang w:val="cy-GB"/>
        </w:rPr>
        <w:t xml:space="preserve"> </w:t>
      </w:r>
      <w:r w:rsidR="0084402A" w:rsidRPr="00AD77E9">
        <w:rPr>
          <w:lang w:val="cy-GB"/>
        </w:rPr>
        <w:t>Cymru</w:t>
      </w:r>
      <w:r w:rsidR="00293112" w:rsidRPr="00AD77E9">
        <w:rPr>
          <w:lang w:val="cy-GB"/>
        </w:rPr>
        <w:t xml:space="preserve"> </w:t>
      </w:r>
      <w:r w:rsidRPr="00AD77E9">
        <w:rPr>
          <w:lang w:val="cy-GB"/>
        </w:rPr>
        <w:t>yn amrywio o</w:t>
      </w:r>
      <w:r w:rsidR="00293112" w:rsidRPr="00AD77E9">
        <w:rPr>
          <w:lang w:val="cy-GB"/>
        </w:rPr>
        <w:t xml:space="preserve"> 54 </w:t>
      </w:r>
      <w:r w:rsidR="00DD5CAF" w:rsidRPr="00AD77E9">
        <w:rPr>
          <w:lang w:val="cy-GB"/>
        </w:rPr>
        <w:t>y cant</w:t>
      </w:r>
      <w:r w:rsidR="00811C86" w:rsidRPr="00AD77E9">
        <w:rPr>
          <w:lang w:val="cy-GB"/>
        </w:rPr>
        <w:t xml:space="preserve"> </w:t>
      </w:r>
      <w:r w:rsidRPr="00AD77E9">
        <w:rPr>
          <w:lang w:val="cy-GB"/>
        </w:rPr>
        <w:t>ym Mwrdd Iechyd Bae Abertawe</w:t>
      </w:r>
      <w:r w:rsidR="00811C86" w:rsidRPr="00AD77E9">
        <w:rPr>
          <w:lang w:val="cy-GB"/>
        </w:rPr>
        <w:t xml:space="preserve"> </w:t>
      </w:r>
      <w:r w:rsidRPr="00AD77E9">
        <w:rPr>
          <w:lang w:val="cy-GB"/>
        </w:rPr>
        <w:t xml:space="preserve">i </w:t>
      </w:r>
      <w:r w:rsidR="00293112" w:rsidRPr="00AD77E9">
        <w:rPr>
          <w:lang w:val="cy-GB"/>
        </w:rPr>
        <w:t>11</w:t>
      </w:r>
      <w:r w:rsidR="0050403B" w:rsidRPr="00AD77E9">
        <w:rPr>
          <w:lang w:val="cy-GB"/>
        </w:rPr>
        <w:t xml:space="preserve"> </w:t>
      </w:r>
      <w:r w:rsidR="00DD5CAF" w:rsidRPr="00AD77E9">
        <w:rPr>
          <w:lang w:val="cy-GB"/>
        </w:rPr>
        <w:t>y cant</w:t>
      </w:r>
      <w:r w:rsidR="0050403B" w:rsidRPr="00AD77E9">
        <w:rPr>
          <w:lang w:val="cy-GB"/>
        </w:rPr>
        <w:t xml:space="preserve"> </w:t>
      </w:r>
      <w:r w:rsidRPr="00AD77E9">
        <w:rPr>
          <w:lang w:val="cy-GB"/>
        </w:rPr>
        <w:t xml:space="preserve">ym Mwrdd Iechyd Addysgu </w:t>
      </w:r>
      <w:r w:rsidR="0050403B" w:rsidRPr="00AD77E9">
        <w:rPr>
          <w:lang w:val="cy-GB"/>
        </w:rPr>
        <w:t>P</w:t>
      </w:r>
      <w:r w:rsidRPr="00AD77E9">
        <w:rPr>
          <w:lang w:val="cy-GB"/>
        </w:rPr>
        <w:t>owys</w:t>
      </w:r>
      <w:r w:rsidR="0050403B" w:rsidRPr="00AD77E9">
        <w:rPr>
          <w:lang w:val="cy-GB"/>
        </w:rPr>
        <w:t xml:space="preserve"> </w:t>
      </w:r>
    </w:p>
    <w:p w14:paraId="3A17586B" w14:textId="188939E7" w:rsidR="0050403B" w:rsidRPr="00AD77E9" w:rsidRDefault="00DC1EA1" w:rsidP="00D42610">
      <w:pPr>
        <w:pStyle w:val="ListParagraph"/>
        <w:numPr>
          <w:ilvl w:val="1"/>
          <w:numId w:val="27"/>
        </w:numPr>
        <w:spacing w:before="0"/>
        <w:ind w:left="709" w:hanging="283"/>
        <w:rPr>
          <w:lang w:val="cy-GB"/>
        </w:rPr>
      </w:pPr>
      <w:r w:rsidRPr="00AD77E9">
        <w:rPr>
          <w:lang w:val="cy-GB"/>
        </w:rPr>
        <w:t>Roedd</w:t>
      </w:r>
      <w:r w:rsidRPr="00AD77E9">
        <w:rPr>
          <w:b/>
          <w:lang w:val="cy-GB"/>
        </w:rPr>
        <w:t xml:space="preserve"> cyfradd amlygrwydd</w:t>
      </w:r>
      <w:r w:rsidRPr="00AD77E9">
        <w:rPr>
          <w:lang w:val="cy-GB"/>
        </w:rPr>
        <w:t xml:space="preserve"> gwrth-</w:t>
      </w:r>
      <w:r w:rsidR="0050403B" w:rsidRPr="00AD77E9">
        <w:rPr>
          <w:lang w:val="cy-GB"/>
        </w:rPr>
        <w:t xml:space="preserve">HCV </w:t>
      </w:r>
      <w:r w:rsidRPr="00AD77E9">
        <w:rPr>
          <w:lang w:val="cy-GB"/>
        </w:rPr>
        <w:t>ymhlith y rhai wedi dechrau’n ddiweddar</w:t>
      </w:r>
      <w:r w:rsidR="0050403B" w:rsidRPr="00AD77E9">
        <w:rPr>
          <w:lang w:val="cy-GB"/>
        </w:rPr>
        <w:t xml:space="preserve"> (</w:t>
      </w:r>
      <w:r w:rsidRPr="00AD77E9">
        <w:rPr>
          <w:lang w:val="cy-GB"/>
        </w:rPr>
        <w:t xml:space="preserve">y rhai’n </w:t>
      </w:r>
      <w:r w:rsidR="00EC2390" w:rsidRPr="00AD77E9">
        <w:rPr>
          <w:lang w:val="cy-GB"/>
        </w:rPr>
        <w:t>chwistrellu</w:t>
      </w:r>
      <w:r w:rsidRPr="00AD77E9">
        <w:rPr>
          <w:lang w:val="cy-GB"/>
        </w:rPr>
        <w:t xml:space="preserve"> ers</w:t>
      </w:r>
      <w:r w:rsidR="0050403B" w:rsidRPr="00AD77E9">
        <w:rPr>
          <w:lang w:val="cy-GB"/>
        </w:rPr>
        <w:t xml:space="preserve"> 36 </w:t>
      </w:r>
      <w:r w:rsidRPr="00AD77E9">
        <w:rPr>
          <w:lang w:val="cy-GB"/>
        </w:rPr>
        <w:t>mis neu lai</w:t>
      </w:r>
      <w:r w:rsidR="0050403B" w:rsidRPr="00AD77E9">
        <w:rPr>
          <w:lang w:val="cy-GB"/>
        </w:rPr>
        <w:t xml:space="preserve">) </w:t>
      </w:r>
      <w:r w:rsidRPr="00AD77E9">
        <w:rPr>
          <w:lang w:val="cy-GB"/>
        </w:rPr>
        <w:t xml:space="preserve">yn </w:t>
      </w:r>
      <w:r w:rsidR="00293112" w:rsidRPr="00AD77E9">
        <w:rPr>
          <w:lang w:val="cy-GB"/>
        </w:rPr>
        <w:t>21</w:t>
      </w:r>
      <w:r w:rsidR="0050403B" w:rsidRPr="00AD77E9">
        <w:rPr>
          <w:lang w:val="cy-GB"/>
        </w:rPr>
        <w:t xml:space="preserve"> </w:t>
      </w:r>
      <w:r w:rsidRPr="00AD77E9">
        <w:rPr>
          <w:lang w:val="cy-GB"/>
        </w:rPr>
        <w:t xml:space="preserve">am bob </w:t>
      </w:r>
      <w:r w:rsidR="00E17544" w:rsidRPr="00AD77E9">
        <w:rPr>
          <w:lang w:val="cy-GB"/>
        </w:rPr>
        <w:t xml:space="preserve">100 </w:t>
      </w:r>
      <w:r w:rsidRPr="00AD77E9">
        <w:rPr>
          <w:lang w:val="cy-GB"/>
        </w:rPr>
        <w:t>o</w:t>
      </w:r>
      <w:r w:rsidR="0086649D" w:rsidRPr="00AD77E9">
        <w:rPr>
          <w:lang w:val="cy-GB"/>
        </w:rPr>
        <w:t xml:space="preserve"> flynyddoedd personau.</w:t>
      </w:r>
      <w:r w:rsidR="00293112" w:rsidRPr="00AD77E9">
        <w:rPr>
          <w:lang w:val="cy-GB"/>
        </w:rPr>
        <w:t xml:space="preserve"> </w:t>
      </w:r>
      <w:r w:rsidR="0086649D" w:rsidRPr="00AD77E9">
        <w:rPr>
          <w:lang w:val="cy-GB"/>
        </w:rPr>
        <w:t xml:space="preserve">Ymhlith yr </w:t>
      </w:r>
      <w:r w:rsidR="00B906B7" w:rsidRPr="00AD77E9">
        <w:rPr>
          <w:lang w:val="cy-GB"/>
        </w:rPr>
        <w:t>unigolion</w:t>
      </w:r>
      <w:r w:rsidR="00293112" w:rsidRPr="00AD77E9">
        <w:rPr>
          <w:lang w:val="cy-GB"/>
        </w:rPr>
        <w:t xml:space="preserve"> </w:t>
      </w:r>
      <w:r w:rsidR="0086649D" w:rsidRPr="00AD77E9">
        <w:rPr>
          <w:lang w:val="cy-GB"/>
        </w:rPr>
        <w:t xml:space="preserve">eraill yn profi’n </w:t>
      </w:r>
      <w:r w:rsidRPr="00AD77E9">
        <w:rPr>
          <w:lang w:val="cy-GB"/>
        </w:rPr>
        <w:t>wrth-</w:t>
      </w:r>
      <w:r w:rsidR="00E17544" w:rsidRPr="00AD77E9">
        <w:rPr>
          <w:lang w:val="cy-GB"/>
        </w:rPr>
        <w:t xml:space="preserve">HCV </w:t>
      </w:r>
      <w:r w:rsidR="00293112" w:rsidRPr="00AD77E9">
        <w:rPr>
          <w:lang w:val="cy-GB"/>
        </w:rPr>
        <w:t>negati</w:t>
      </w:r>
      <w:r w:rsidR="0086649D" w:rsidRPr="00AD77E9">
        <w:rPr>
          <w:lang w:val="cy-GB"/>
        </w:rPr>
        <w:t>f</w:t>
      </w:r>
      <w:r w:rsidR="00293112" w:rsidRPr="00AD77E9">
        <w:rPr>
          <w:lang w:val="cy-GB"/>
        </w:rPr>
        <w:t xml:space="preserve"> </w:t>
      </w:r>
      <w:r w:rsidR="00EC2390" w:rsidRPr="00AD77E9">
        <w:rPr>
          <w:lang w:val="cy-GB"/>
        </w:rPr>
        <w:t>yn 20</w:t>
      </w:r>
      <w:r w:rsidR="00293112" w:rsidRPr="00AD77E9">
        <w:rPr>
          <w:lang w:val="cy-GB"/>
        </w:rPr>
        <w:t>18-19</w:t>
      </w:r>
      <w:r w:rsidR="0050403B" w:rsidRPr="00AD77E9">
        <w:rPr>
          <w:lang w:val="cy-GB"/>
        </w:rPr>
        <w:t xml:space="preserve"> a </w:t>
      </w:r>
      <w:r w:rsidRPr="00AD77E9">
        <w:rPr>
          <w:lang w:val="cy-GB"/>
        </w:rPr>
        <w:t>gwrth-</w:t>
      </w:r>
      <w:r w:rsidR="0050403B" w:rsidRPr="00AD77E9">
        <w:rPr>
          <w:lang w:val="cy-GB"/>
        </w:rPr>
        <w:t xml:space="preserve">HCV </w:t>
      </w:r>
      <w:r w:rsidR="0086649D" w:rsidRPr="00AD77E9">
        <w:rPr>
          <w:lang w:val="cy-GB"/>
        </w:rPr>
        <w:t xml:space="preserve">adweithiol </w:t>
      </w:r>
      <w:r w:rsidR="00EC2390" w:rsidRPr="00AD77E9">
        <w:rPr>
          <w:lang w:val="cy-GB"/>
        </w:rPr>
        <w:t>yn 20</w:t>
      </w:r>
      <w:r w:rsidR="0050403B" w:rsidRPr="00AD77E9">
        <w:rPr>
          <w:lang w:val="cy-GB"/>
        </w:rPr>
        <w:t>1</w:t>
      </w:r>
      <w:r w:rsidR="00293112" w:rsidRPr="00AD77E9">
        <w:rPr>
          <w:lang w:val="cy-GB"/>
        </w:rPr>
        <w:t>9-20</w:t>
      </w:r>
      <w:r w:rsidR="00E17544" w:rsidRPr="00AD77E9">
        <w:rPr>
          <w:lang w:val="cy-GB"/>
        </w:rPr>
        <w:t xml:space="preserve">, </w:t>
      </w:r>
      <w:r w:rsidR="0086649D" w:rsidRPr="00AD77E9">
        <w:rPr>
          <w:lang w:val="cy-GB"/>
        </w:rPr>
        <w:t>y gyfradd achosion oedd</w:t>
      </w:r>
      <w:r w:rsidR="0050403B" w:rsidRPr="00AD77E9">
        <w:rPr>
          <w:lang w:val="cy-GB"/>
        </w:rPr>
        <w:t xml:space="preserve"> </w:t>
      </w:r>
      <w:r w:rsidR="00293112" w:rsidRPr="00AD77E9">
        <w:rPr>
          <w:lang w:val="cy-GB"/>
        </w:rPr>
        <w:t xml:space="preserve">6 </w:t>
      </w:r>
      <w:r w:rsidR="0086649D" w:rsidRPr="00AD77E9">
        <w:rPr>
          <w:lang w:val="cy-GB"/>
        </w:rPr>
        <w:t>am bob 100 o flynyddoedd personau</w:t>
      </w:r>
      <w:r w:rsidR="00293112" w:rsidRPr="00AD77E9">
        <w:rPr>
          <w:lang w:val="cy-GB"/>
        </w:rPr>
        <w:t>.</w:t>
      </w:r>
    </w:p>
    <w:p w14:paraId="2CA7D0AC" w14:textId="0570FCBA" w:rsidR="00E020B5" w:rsidRPr="00AD77E9" w:rsidRDefault="00E020B5" w:rsidP="00D42610">
      <w:pPr>
        <w:pStyle w:val="ListParagraph"/>
        <w:numPr>
          <w:ilvl w:val="1"/>
          <w:numId w:val="27"/>
        </w:numPr>
        <w:spacing w:before="0"/>
        <w:ind w:left="709" w:hanging="283"/>
        <w:rPr>
          <w:lang w:val="cy-GB"/>
        </w:rPr>
      </w:pPr>
      <w:r w:rsidRPr="00AD77E9">
        <w:rPr>
          <w:rFonts w:cstheme="minorHAnsi"/>
          <w:lang w:val="cy-GB"/>
        </w:rPr>
        <w:t>O</w:t>
      </w:r>
      <w:r w:rsidR="0086649D" w:rsidRPr="00AD77E9">
        <w:rPr>
          <w:rFonts w:cstheme="minorHAnsi"/>
          <w:lang w:val="cy-GB"/>
        </w:rPr>
        <w:t xml:space="preserve"> blith y rhai a brofodd yn adweithiol ar gyfer</w:t>
      </w:r>
      <w:r w:rsidRPr="00AD77E9">
        <w:rPr>
          <w:rFonts w:cstheme="minorHAnsi"/>
          <w:lang w:val="cy-GB"/>
        </w:rPr>
        <w:t xml:space="preserve"> </w:t>
      </w:r>
      <w:r w:rsidR="00DC1EA1" w:rsidRPr="00AD77E9">
        <w:rPr>
          <w:rFonts w:cstheme="minorHAnsi"/>
          <w:lang w:val="cy-GB"/>
        </w:rPr>
        <w:t>gwrth-</w:t>
      </w:r>
      <w:r w:rsidRPr="00AD77E9">
        <w:rPr>
          <w:rFonts w:cstheme="minorHAnsi"/>
          <w:lang w:val="cy-GB"/>
        </w:rPr>
        <w:t>HCV,</w:t>
      </w:r>
      <w:r w:rsidR="0086649D" w:rsidRPr="00AD77E9">
        <w:rPr>
          <w:rFonts w:cstheme="minorHAnsi"/>
          <w:lang w:val="cy-GB"/>
        </w:rPr>
        <w:t xml:space="preserve"> cofnodwyd </w:t>
      </w:r>
      <w:r w:rsidR="00293112" w:rsidRPr="00AD77E9">
        <w:rPr>
          <w:rFonts w:cstheme="minorHAnsi"/>
          <w:b/>
          <w:lang w:val="cy-GB"/>
        </w:rPr>
        <w:t>72</w:t>
      </w:r>
      <w:r w:rsidR="001C3120" w:rsidRPr="00AD77E9">
        <w:rPr>
          <w:rFonts w:cstheme="minorHAnsi"/>
          <w:b/>
          <w:lang w:val="cy-GB"/>
        </w:rPr>
        <w:t xml:space="preserve"> </w:t>
      </w:r>
      <w:r w:rsidR="00DD5CAF" w:rsidRPr="00AD77E9">
        <w:rPr>
          <w:rFonts w:cstheme="minorHAnsi"/>
          <w:b/>
          <w:lang w:val="cy-GB"/>
        </w:rPr>
        <w:t>y cant</w:t>
      </w:r>
      <w:r w:rsidR="00704F52" w:rsidRPr="00AD77E9">
        <w:rPr>
          <w:rFonts w:cstheme="minorHAnsi"/>
          <w:b/>
          <w:lang w:val="cy-GB"/>
        </w:rPr>
        <w:t xml:space="preserve"> </w:t>
      </w:r>
      <w:r w:rsidRPr="00AD77E9">
        <w:rPr>
          <w:rFonts w:cstheme="minorHAnsi"/>
          <w:lang w:val="cy-GB"/>
        </w:rPr>
        <w:t xml:space="preserve">o </w:t>
      </w:r>
      <w:r w:rsidR="00B906B7" w:rsidRPr="00AD77E9">
        <w:rPr>
          <w:rFonts w:cstheme="minorHAnsi"/>
          <w:lang w:val="cy-GB"/>
        </w:rPr>
        <w:t>unigolion</w:t>
      </w:r>
      <w:r w:rsidRPr="00AD77E9">
        <w:rPr>
          <w:rFonts w:cstheme="minorHAnsi"/>
          <w:lang w:val="cy-GB"/>
        </w:rPr>
        <w:t xml:space="preserve"> </w:t>
      </w:r>
      <w:r w:rsidR="0086649D" w:rsidRPr="00AD77E9">
        <w:rPr>
          <w:rFonts w:cstheme="minorHAnsi"/>
          <w:lang w:val="cy-GB"/>
        </w:rPr>
        <w:t xml:space="preserve">fel </w:t>
      </w:r>
      <w:r w:rsidR="00104817" w:rsidRPr="00AD77E9">
        <w:rPr>
          <w:rFonts w:cstheme="minorHAnsi"/>
          <w:lang w:val="cy-GB"/>
        </w:rPr>
        <w:t xml:space="preserve">rhai </w:t>
      </w:r>
      <w:r w:rsidR="0086649D" w:rsidRPr="00AD77E9">
        <w:rPr>
          <w:rFonts w:cstheme="minorHAnsi"/>
          <w:lang w:val="cy-GB"/>
        </w:rPr>
        <w:t xml:space="preserve">wedi derbyn </w:t>
      </w:r>
      <w:r w:rsidR="0086649D" w:rsidRPr="00AD77E9">
        <w:rPr>
          <w:rFonts w:cstheme="minorHAnsi"/>
          <w:b/>
          <w:lang w:val="cy-GB"/>
        </w:rPr>
        <w:t>prawf PCR</w:t>
      </w:r>
      <w:r w:rsidR="0086649D" w:rsidRPr="00AD77E9">
        <w:rPr>
          <w:rFonts w:cstheme="minorHAnsi"/>
          <w:lang w:val="cy-GB"/>
        </w:rPr>
        <w:t xml:space="preserve"> </w:t>
      </w:r>
      <w:r w:rsidR="00F6375B" w:rsidRPr="00AD77E9">
        <w:rPr>
          <w:rFonts w:cstheme="minorHAnsi"/>
          <w:b/>
          <w:lang w:val="cy-GB"/>
        </w:rPr>
        <w:t>cadarnhaol</w:t>
      </w:r>
      <w:r w:rsidRPr="00AD77E9">
        <w:rPr>
          <w:rFonts w:cstheme="minorHAnsi"/>
          <w:lang w:val="cy-GB"/>
        </w:rPr>
        <w:t xml:space="preserve"> </w:t>
      </w:r>
      <w:r w:rsidR="0086649D" w:rsidRPr="00AD77E9">
        <w:rPr>
          <w:rFonts w:cstheme="minorHAnsi"/>
          <w:lang w:val="cy-GB"/>
        </w:rPr>
        <w:t xml:space="preserve">i sefydlu haint presennol          </w:t>
      </w:r>
    </w:p>
    <w:p w14:paraId="0DC23E72" w14:textId="74EAC9B7" w:rsidR="00693206" w:rsidRPr="00AD77E9" w:rsidRDefault="00FA2C42" w:rsidP="00D42610">
      <w:pPr>
        <w:pStyle w:val="ListParagraph"/>
        <w:numPr>
          <w:ilvl w:val="2"/>
          <w:numId w:val="27"/>
        </w:numPr>
        <w:spacing w:before="0"/>
        <w:ind w:left="709" w:hanging="283"/>
        <w:rPr>
          <w:lang w:val="cy-GB"/>
        </w:rPr>
      </w:pPr>
      <w:r w:rsidRPr="00AD77E9">
        <w:rPr>
          <w:lang w:val="cy-GB"/>
        </w:rPr>
        <w:t xml:space="preserve">Ceir </w:t>
      </w:r>
      <w:r w:rsidR="00693206" w:rsidRPr="00AD77E9">
        <w:rPr>
          <w:b/>
          <w:lang w:val="cy-GB"/>
        </w:rPr>
        <w:t>401</w:t>
      </w:r>
      <w:r w:rsidRPr="00AD77E9">
        <w:rPr>
          <w:b/>
          <w:lang w:val="cy-GB"/>
        </w:rPr>
        <w:t xml:space="preserve"> o</w:t>
      </w:r>
      <w:r w:rsidR="00693206" w:rsidRPr="00AD77E9">
        <w:rPr>
          <w:b/>
          <w:lang w:val="cy-GB"/>
        </w:rPr>
        <w:t xml:space="preserve"> </w:t>
      </w:r>
      <w:r w:rsidRPr="00AD77E9">
        <w:rPr>
          <w:b/>
          <w:lang w:val="cy-GB"/>
        </w:rPr>
        <w:t xml:space="preserve">unigolion </w:t>
      </w:r>
      <w:r w:rsidR="00DC1EA1" w:rsidRPr="00AD77E9">
        <w:rPr>
          <w:b/>
          <w:lang w:val="cy-GB"/>
        </w:rPr>
        <w:t>gwrth-</w:t>
      </w:r>
      <w:r w:rsidR="00693206" w:rsidRPr="00AD77E9">
        <w:rPr>
          <w:b/>
          <w:lang w:val="cy-GB"/>
        </w:rPr>
        <w:t xml:space="preserve">HCV </w:t>
      </w:r>
      <w:r w:rsidRPr="00AD77E9">
        <w:rPr>
          <w:b/>
          <w:lang w:val="cy-GB"/>
        </w:rPr>
        <w:t>adweithiol</w:t>
      </w:r>
      <w:r w:rsidR="00693206" w:rsidRPr="00AD77E9">
        <w:rPr>
          <w:b/>
          <w:lang w:val="cy-GB"/>
        </w:rPr>
        <w:t xml:space="preserve"> </w:t>
      </w:r>
      <w:r w:rsidR="00283233" w:rsidRPr="00AD77E9">
        <w:rPr>
          <w:b/>
          <w:lang w:val="cy-GB"/>
        </w:rPr>
        <w:t>yng Nghymru</w:t>
      </w:r>
      <w:r w:rsidRPr="00AD77E9">
        <w:rPr>
          <w:b/>
          <w:lang w:val="cy-GB"/>
        </w:rPr>
        <w:t xml:space="preserve"> o hyd sydd heb gael POCR Cadarnhaol </w:t>
      </w:r>
      <w:r w:rsidRPr="00AD77E9">
        <w:rPr>
          <w:lang w:val="cy-GB"/>
        </w:rPr>
        <w:t>wedi’i gofnodi yn y Ba</w:t>
      </w:r>
      <w:r w:rsidR="001C7FB6" w:rsidRPr="00AD77E9">
        <w:rPr>
          <w:lang w:val="cy-GB"/>
        </w:rPr>
        <w:t>s Data Lleihau Niwed</w:t>
      </w:r>
      <w:r w:rsidR="00693206" w:rsidRPr="00AD77E9">
        <w:rPr>
          <w:lang w:val="cy-GB"/>
        </w:rPr>
        <w:t>.</w:t>
      </w:r>
    </w:p>
    <w:p w14:paraId="3CFD1B1F" w14:textId="3EAEEFF8" w:rsidR="003C75E8" w:rsidRPr="00AD77E9" w:rsidRDefault="00FA2C42" w:rsidP="00D42610">
      <w:pPr>
        <w:pStyle w:val="ListParagraph"/>
        <w:numPr>
          <w:ilvl w:val="0"/>
          <w:numId w:val="27"/>
        </w:numPr>
        <w:spacing w:before="0"/>
        <w:ind w:left="709" w:hanging="283"/>
        <w:rPr>
          <w:lang w:val="cy-GB"/>
        </w:rPr>
      </w:pPr>
      <w:r w:rsidRPr="00AD77E9">
        <w:rPr>
          <w:lang w:val="cy-GB"/>
        </w:rPr>
        <w:t>Roedd y</w:t>
      </w:r>
      <w:r w:rsidRPr="00AD77E9">
        <w:rPr>
          <w:b/>
          <w:lang w:val="cy-GB"/>
        </w:rPr>
        <w:t xml:space="preserve"> cyfraddau </w:t>
      </w:r>
      <w:r w:rsidR="00DC1EA1" w:rsidRPr="00AD77E9">
        <w:rPr>
          <w:b/>
          <w:lang w:val="cy-GB"/>
        </w:rPr>
        <w:t>gwrth-</w:t>
      </w:r>
      <w:r w:rsidR="003B0999" w:rsidRPr="00AD77E9">
        <w:rPr>
          <w:b/>
          <w:lang w:val="cy-GB"/>
        </w:rPr>
        <w:t>HCV</w:t>
      </w:r>
      <w:r w:rsidRPr="00AD77E9">
        <w:rPr>
          <w:b/>
          <w:lang w:val="cy-GB"/>
        </w:rPr>
        <w:t xml:space="preserve"> ar eu huchaf</w:t>
      </w:r>
      <w:r w:rsidR="00AF5E96" w:rsidRPr="00AD77E9">
        <w:rPr>
          <w:lang w:val="cy-GB"/>
        </w:rPr>
        <w:t xml:space="preserve"> </w:t>
      </w:r>
      <w:r w:rsidRPr="00AD77E9">
        <w:rPr>
          <w:lang w:val="cy-GB"/>
        </w:rPr>
        <w:t>ymhlith</w:t>
      </w:r>
      <w:r w:rsidR="00AF5E96" w:rsidRPr="00AD77E9">
        <w:rPr>
          <w:lang w:val="cy-GB"/>
        </w:rPr>
        <w:t xml:space="preserve"> </w:t>
      </w:r>
      <w:r w:rsidR="00B906B7" w:rsidRPr="00AD77E9">
        <w:rPr>
          <w:lang w:val="cy-GB"/>
        </w:rPr>
        <w:t>unigolion</w:t>
      </w:r>
      <w:r w:rsidR="00AF5E96" w:rsidRPr="00AD77E9">
        <w:rPr>
          <w:lang w:val="cy-GB"/>
        </w:rPr>
        <w:t xml:space="preserve"> </w:t>
      </w:r>
      <w:r w:rsidRPr="00AD77E9">
        <w:rPr>
          <w:lang w:val="cy-GB"/>
        </w:rPr>
        <w:t>a gofnododd eu bod wedi chwistrellu</w:t>
      </w:r>
      <w:r w:rsidR="00AF5E96" w:rsidRPr="00AD77E9">
        <w:rPr>
          <w:rFonts w:cstheme="minorHAnsi"/>
          <w:lang w:val="cy-GB"/>
        </w:rPr>
        <w:t xml:space="preserve"> </w:t>
      </w:r>
      <w:r w:rsidR="00E17544" w:rsidRPr="00AD77E9">
        <w:rPr>
          <w:rFonts w:cstheme="minorHAnsi"/>
          <w:lang w:val="cy-GB"/>
        </w:rPr>
        <w:t>o</w:t>
      </w:r>
      <w:r w:rsidR="004529F4" w:rsidRPr="00AD77E9">
        <w:rPr>
          <w:rFonts w:cstheme="minorHAnsi"/>
          <w:lang w:val="cy-GB"/>
        </w:rPr>
        <w:t>pioidau</w:t>
      </w:r>
      <w:r w:rsidR="00AF5E96" w:rsidRPr="00AD77E9">
        <w:rPr>
          <w:rFonts w:cstheme="minorHAnsi"/>
          <w:lang w:val="cy-GB"/>
        </w:rPr>
        <w:t xml:space="preserve"> </w:t>
      </w:r>
      <w:r w:rsidR="0086649D" w:rsidRPr="00AD77E9">
        <w:rPr>
          <w:rFonts w:cstheme="minorHAnsi"/>
          <w:lang w:val="cy-GB"/>
        </w:rPr>
        <w:t>yn ystod y 12 mis diwethaf</w:t>
      </w:r>
      <w:r w:rsidR="00F17DCC" w:rsidRPr="00AD77E9">
        <w:rPr>
          <w:rFonts w:cstheme="minorHAnsi"/>
          <w:lang w:val="cy-GB"/>
        </w:rPr>
        <w:t xml:space="preserve"> (</w:t>
      </w:r>
      <w:r w:rsidR="00293112" w:rsidRPr="00AD77E9">
        <w:rPr>
          <w:rFonts w:cstheme="minorHAnsi"/>
          <w:lang w:val="cy-GB"/>
        </w:rPr>
        <w:t>38</w:t>
      </w:r>
      <w:r w:rsidR="001C3120" w:rsidRPr="00AD77E9">
        <w:rPr>
          <w:rFonts w:cstheme="minorHAnsi"/>
          <w:lang w:val="cy-GB"/>
        </w:rPr>
        <w:t xml:space="preserve"> </w:t>
      </w:r>
      <w:r w:rsidR="00DD5CAF" w:rsidRPr="00AD77E9">
        <w:rPr>
          <w:rFonts w:cstheme="minorHAnsi"/>
          <w:lang w:val="cy-GB"/>
        </w:rPr>
        <w:t>y cant</w:t>
      </w:r>
      <w:r w:rsidR="00F17DCC" w:rsidRPr="00AD77E9">
        <w:rPr>
          <w:rFonts w:cstheme="minorHAnsi"/>
          <w:lang w:val="cy-GB"/>
        </w:rPr>
        <w:t>)</w:t>
      </w:r>
      <w:r w:rsidR="00AF5E96" w:rsidRPr="00AD77E9">
        <w:rPr>
          <w:rFonts w:cstheme="minorHAnsi"/>
          <w:lang w:val="cy-GB"/>
        </w:rPr>
        <w:t xml:space="preserve">, </w:t>
      </w:r>
      <w:r w:rsidRPr="00AD77E9">
        <w:rPr>
          <w:rFonts w:cstheme="minorHAnsi"/>
          <w:lang w:val="cy-GB"/>
        </w:rPr>
        <w:t>chwistrellu</w:t>
      </w:r>
      <w:r w:rsidR="00AF5E96" w:rsidRPr="00AD77E9">
        <w:rPr>
          <w:rFonts w:cstheme="minorHAnsi"/>
          <w:lang w:val="cy-GB"/>
        </w:rPr>
        <w:t xml:space="preserve"> </w:t>
      </w:r>
      <w:r w:rsidR="004529F4" w:rsidRPr="00AD77E9">
        <w:rPr>
          <w:rFonts w:cstheme="minorHAnsi"/>
          <w:lang w:val="cy-GB"/>
        </w:rPr>
        <w:t>cyffuriau</w:t>
      </w:r>
      <w:r w:rsidR="00AF5E96" w:rsidRPr="00AD77E9">
        <w:rPr>
          <w:rFonts w:cstheme="minorHAnsi"/>
          <w:lang w:val="cy-GB"/>
        </w:rPr>
        <w:t xml:space="preserve"> </w:t>
      </w:r>
      <w:r w:rsidRPr="00AD77E9">
        <w:rPr>
          <w:rFonts w:cstheme="minorHAnsi"/>
          <w:lang w:val="cy-GB"/>
        </w:rPr>
        <w:t>tra oeddent yn y carchar</w:t>
      </w:r>
      <w:r w:rsidR="00F17DCC" w:rsidRPr="00AD77E9">
        <w:rPr>
          <w:rFonts w:cstheme="minorHAnsi"/>
          <w:lang w:val="cy-GB"/>
        </w:rPr>
        <w:t xml:space="preserve"> (</w:t>
      </w:r>
      <w:r w:rsidR="00293112" w:rsidRPr="00AD77E9">
        <w:rPr>
          <w:rFonts w:cstheme="minorHAnsi"/>
          <w:lang w:val="cy-GB"/>
        </w:rPr>
        <w:t>47</w:t>
      </w:r>
      <w:r w:rsidR="001C3120" w:rsidRPr="00AD77E9">
        <w:rPr>
          <w:rFonts w:cstheme="minorHAnsi"/>
          <w:lang w:val="cy-GB"/>
        </w:rPr>
        <w:t xml:space="preserve"> </w:t>
      </w:r>
      <w:r w:rsidR="00DD5CAF" w:rsidRPr="00AD77E9">
        <w:rPr>
          <w:rFonts w:cstheme="minorHAnsi"/>
          <w:lang w:val="cy-GB"/>
        </w:rPr>
        <w:t>y cant</w:t>
      </w:r>
      <w:r w:rsidR="00F17DCC" w:rsidRPr="00AD77E9">
        <w:rPr>
          <w:rFonts w:cstheme="minorHAnsi"/>
          <w:lang w:val="cy-GB"/>
        </w:rPr>
        <w:t>)</w:t>
      </w:r>
      <w:r w:rsidR="00AF5E96" w:rsidRPr="00AD77E9">
        <w:rPr>
          <w:rFonts w:cstheme="minorHAnsi"/>
          <w:lang w:val="cy-GB"/>
        </w:rPr>
        <w:t xml:space="preserve">, a </w:t>
      </w:r>
      <w:r w:rsidR="00EC2390" w:rsidRPr="00AD77E9">
        <w:rPr>
          <w:rFonts w:cstheme="minorHAnsi"/>
          <w:lang w:val="cy-GB"/>
        </w:rPr>
        <w:t>chwistrellu</w:t>
      </w:r>
      <w:r w:rsidR="00AF5E96" w:rsidRPr="00AD77E9">
        <w:rPr>
          <w:rFonts w:cstheme="minorHAnsi"/>
          <w:lang w:val="cy-GB"/>
        </w:rPr>
        <w:t xml:space="preserve"> </w:t>
      </w:r>
      <w:r w:rsidR="004529F4" w:rsidRPr="00AD77E9">
        <w:rPr>
          <w:rFonts w:cstheme="minorHAnsi"/>
          <w:lang w:val="cy-GB"/>
        </w:rPr>
        <w:t>cyffuriau</w:t>
      </w:r>
      <w:r w:rsidR="00AF5E96" w:rsidRPr="00AD77E9">
        <w:rPr>
          <w:rFonts w:cstheme="minorHAnsi"/>
          <w:lang w:val="cy-GB"/>
        </w:rPr>
        <w:t xml:space="preserve"> </w:t>
      </w:r>
      <w:r w:rsidRPr="00AD77E9">
        <w:rPr>
          <w:rFonts w:cstheme="minorHAnsi"/>
          <w:lang w:val="cy-GB"/>
        </w:rPr>
        <w:t>yn ddyddiol</w:t>
      </w:r>
      <w:r w:rsidR="00293112" w:rsidRPr="00AD77E9">
        <w:rPr>
          <w:rFonts w:cstheme="minorHAnsi"/>
          <w:lang w:val="cy-GB"/>
        </w:rPr>
        <w:t xml:space="preserve"> (38</w:t>
      </w:r>
      <w:r w:rsidR="001C3120" w:rsidRPr="00AD77E9">
        <w:rPr>
          <w:rFonts w:cstheme="minorHAnsi"/>
          <w:lang w:val="cy-GB"/>
        </w:rPr>
        <w:t xml:space="preserve"> </w:t>
      </w:r>
      <w:r w:rsidR="00DD5CAF" w:rsidRPr="00AD77E9">
        <w:rPr>
          <w:rFonts w:cstheme="minorHAnsi"/>
          <w:lang w:val="cy-GB"/>
        </w:rPr>
        <w:t>y cant</w:t>
      </w:r>
      <w:r w:rsidR="00F17DCC" w:rsidRPr="00AD77E9">
        <w:rPr>
          <w:rFonts w:cstheme="minorHAnsi"/>
          <w:lang w:val="cy-GB"/>
        </w:rPr>
        <w:t>)</w:t>
      </w:r>
      <w:r w:rsidR="00AF5E96" w:rsidRPr="00AD77E9">
        <w:rPr>
          <w:rFonts w:cstheme="minorHAnsi"/>
          <w:lang w:val="cy-GB"/>
        </w:rPr>
        <w:t xml:space="preserve">. </w:t>
      </w:r>
      <w:r w:rsidRPr="00AD77E9">
        <w:rPr>
          <w:rFonts w:cstheme="minorHAnsi"/>
          <w:lang w:val="cy-GB"/>
        </w:rPr>
        <w:t>Roedd y cyfraddau ar eu hisaf ymhlith ieuenctid 25</w:t>
      </w:r>
      <w:r w:rsidR="00AF5E96" w:rsidRPr="00AD77E9">
        <w:rPr>
          <w:rFonts w:cstheme="minorHAnsi"/>
          <w:lang w:val="cy-GB"/>
        </w:rPr>
        <w:t xml:space="preserve"> </w:t>
      </w:r>
      <w:r w:rsidRPr="00AD77E9">
        <w:rPr>
          <w:rFonts w:cstheme="minorHAnsi"/>
          <w:lang w:val="cy-GB"/>
        </w:rPr>
        <w:t>oed</w:t>
      </w:r>
      <w:r w:rsidR="00F17DCC" w:rsidRPr="00AD77E9">
        <w:rPr>
          <w:rFonts w:cstheme="minorHAnsi"/>
          <w:lang w:val="cy-GB"/>
        </w:rPr>
        <w:t xml:space="preserve"> (</w:t>
      </w:r>
      <w:r w:rsidR="00293112" w:rsidRPr="00AD77E9">
        <w:rPr>
          <w:rFonts w:cstheme="minorHAnsi"/>
          <w:lang w:val="cy-GB"/>
        </w:rPr>
        <w:t xml:space="preserve">2 </w:t>
      </w:r>
      <w:r w:rsidR="00DD5CAF" w:rsidRPr="00AD77E9">
        <w:rPr>
          <w:rFonts w:cstheme="minorHAnsi"/>
          <w:lang w:val="cy-GB"/>
        </w:rPr>
        <w:t>y cant</w:t>
      </w:r>
      <w:r w:rsidR="00F17DCC" w:rsidRPr="00AD77E9">
        <w:rPr>
          <w:rFonts w:cstheme="minorHAnsi"/>
          <w:lang w:val="cy-GB"/>
        </w:rPr>
        <w:t>)</w:t>
      </w:r>
      <w:r w:rsidR="00E20F0E" w:rsidRPr="00AD77E9">
        <w:rPr>
          <w:rFonts w:cstheme="minorHAnsi"/>
          <w:lang w:val="cy-GB"/>
        </w:rPr>
        <w:t xml:space="preserve"> a</w:t>
      </w:r>
      <w:r w:rsidR="0051255D" w:rsidRPr="00AD77E9">
        <w:rPr>
          <w:rFonts w:cstheme="minorHAnsi"/>
          <w:lang w:val="cy-GB"/>
        </w:rPr>
        <w:t xml:space="preserve">’r rhai oedd wedi </w:t>
      </w:r>
      <w:r w:rsidRPr="00AD77E9">
        <w:rPr>
          <w:rFonts w:cstheme="minorHAnsi"/>
          <w:lang w:val="cy-GB"/>
        </w:rPr>
        <w:t>chwistrellu</w:t>
      </w:r>
      <w:r w:rsidR="00AF5E96" w:rsidRPr="00AD77E9">
        <w:rPr>
          <w:rFonts w:cstheme="minorHAnsi"/>
          <w:lang w:val="cy-GB"/>
        </w:rPr>
        <w:t xml:space="preserve"> IPEDs </w:t>
      </w:r>
      <w:r w:rsidR="0086649D" w:rsidRPr="00AD77E9">
        <w:rPr>
          <w:rFonts w:cstheme="minorHAnsi"/>
          <w:lang w:val="cy-GB"/>
        </w:rPr>
        <w:t>yn ystod y 12 mis diwethaf</w:t>
      </w:r>
      <w:r w:rsidR="00F17DCC" w:rsidRPr="00AD77E9">
        <w:rPr>
          <w:rFonts w:cstheme="minorHAnsi"/>
          <w:lang w:val="cy-GB"/>
        </w:rPr>
        <w:t xml:space="preserve"> (</w:t>
      </w:r>
      <w:r w:rsidR="0051255D" w:rsidRPr="00AD77E9">
        <w:rPr>
          <w:rFonts w:cstheme="minorHAnsi"/>
          <w:lang w:val="cy-GB"/>
        </w:rPr>
        <w:t>dim wedi’u canfod).</w:t>
      </w:r>
    </w:p>
    <w:p w14:paraId="5506366C" w14:textId="3DC952D1" w:rsidR="003B0999" w:rsidRPr="00AD77E9" w:rsidRDefault="0051255D" w:rsidP="006062B7">
      <w:pPr>
        <w:pStyle w:val="ListParagraph"/>
        <w:numPr>
          <w:ilvl w:val="0"/>
          <w:numId w:val="27"/>
        </w:numPr>
        <w:spacing w:before="0"/>
        <w:ind w:left="1418" w:hanging="425"/>
        <w:rPr>
          <w:lang w:val="cy-GB"/>
        </w:rPr>
      </w:pPr>
      <w:r w:rsidRPr="00AD77E9">
        <w:rPr>
          <w:b/>
          <w:lang w:val="cy-GB"/>
        </w:rPr>
        <w:t xml:space="preserve">Cyfeiriwyd </w:t>
      </w:r>
      <w:r w:rsidR="00293112" w:rsidRPr="00AD77E9">
        <w:rPr>
          <w:b/>
          <w:lang w:val="cy-GB"/>
        </w:rPr>
        <w:t>255</w:t>
      </w:r>
      <w:r w:rsidRPr="00AD77E9">
        <w:rPr>
          <w:b/>
          <w:lang w:val="cy-GB"/>
        </w:rPr>
        <w:t xml:space="preserve"> o</w:t>
      </w:r>
      <w:r w:rsidR="003B0999" w:rsidRPr="00AD77E9">
        <w:rPr>
          <w:b/>
          <w:lang w:val="cy-GB"/>
        </w:rPr>
        <w:t xml:space="preserve"> </w:t>
      </w:r>
      <w:r w:rsidR="00B906B7" w:rsidRPr="00AD77E9">
        <w:rPr>
          <w:b/>
          <w:lang w:val="cy-GB"/>
        </w:rPr>
        <w:t>unigolion</w:t>
      </w:r>
      <w:r w:rsidR="003B0999" w:rsidRPr="00AD77E9">
        <w:rPr>
          <w:b/>
          <w:lang w:val="cy-GB"/>
        </w:rPr>
        <w:t xml:space="preserve"> </w:t>
      </w:r>
      <w:r w:rsidRPr="00AD77E9">
        <w:rPr>
          <w:lang w:val="cy-GB"/>
        </w:rPr>
        <w:t>at</w:t>
      </w:r>
      <w:r w:rsidR="003B0999" w:rsidRPr="00AD77E9">
        <w:rPr>
          <w:lang w:val="cy-GB"/>
        </w:rPr>
        <w:t xml:space="preserve"> </w:t>
      </w:r>
      <w:r w:rsidRPr="00AD77E9">
        <w:rPr>
          <w:lang w:val="cy-GB"/>
        </w:rPr>
        <w:t xml:space="preserve">wasanaethau arbenigol clinigol </w:t>
      </w:r>
      <w:r w:rsidR="003B0999" w:rsidRPr="00AD77E9">
        <w:rPr>
          <w:lang w:val="cy-GB"/>
        </w:rPr>
        <w:t>HCV</w:t>
      </w:r>
      <w:r w:rsidRPr="00AD77E9">
        <w:rPr>
          <w:lang w:val="cy-GB"/>
        </w:rPr>
        <w:t xml:space="preserve"> gan</w:t>
      </w:r>
      <w:r w:rsidR="003B0999" w:rsidRPr="00AD77E9">
        <w:rPr>
          <w:lang w:val="cy-GB"/>
        </w:rPr>
        <w:t xml:space="preserve"> SMS </w:t>
      </w:r>
      <w:r w:rsidR="00283233" w:rsidRPr="00AD77E9">
        <w:rPr>
          <w:lang w:val="cy-GB"/>
        </w:rPr>
        <w:t>yng Nghymru</w:t>
      </w:r>
      <w:r w:rsidR="0012640D" w:rsidRPr="00AD77E9">
        <w:rPr>
          <w:lang w:val="cy-GB"/>
        </w:rPr>
        <w:t xml:space="preserve">, </w:t>
      </w:r>
      <w:r w:rsidR="00704F52" w:rsidRPr="00AD77E9">
        <w:rPr>
          <w:lang w:val="cy-GB"/>
        </w:rPr>
        <w:t>55</w:t>
      </w:r>
      <w:r w:rsidR="001C3120" w:rsidRPr="00AD77E9">
        <w:rPr>
          <w:lang w:val="cy-GB"/>
        </w:rPr>
        <w:t xml:space="preserve"> </w:t>
      </w:r>
      <w:r w:rsidR="00DD5CAF" w:rsidRPr="00AD77E9">
        <w:rPr>
          <w:lang w:val="cy-GB"/>
        </w:rPr>
        <w:t>y cant</w:t>
      </w:r>
      <w:r w:rsidR="00704F52" w:rsidRPr="00AD77E9">
        <w:rPr>
          <w:lang w:val="cy-GB"/>
        </w:rPr>
        <w:t xml:space="preserve"> </w:t>
      </w:r>
      <w:r w:rsidR="000874D1" w:rsidRPr="00AD77E9">
        <w:rPr>
          <w:lang w:val="cy-GB"/>
        </w:rPr>
        <w:t xml:space="preserve">(n=140) </w:t>
      </w:r>
      <w:r w:rsidRPr="00AD77E9">
        <w:rPr>
          <w:lang w:val="cy-GB"/>
        </w:rPr>
        <w:t>yn dilyn prawf</w:t>
      </w:r>
      <w:r w:rsidR="00704F52" w:rsidRPr="00AD77E9">
        <w:rPr>
          <w:lang w:val="cy-GB"/>
        </w:rPr>
        <w:t xml:space="preserve"> </w:t>
      </w:r>
      <w:r w:rsidRPr="00AD77E9">
        <w:rPr>
          <w:lang w:val="cy-GB"/>
        </w:rPr>
        <w:t>gwrth-HCV adweithiol</w:t>
      </w:r>
      <w:r w:rsidR="00704F52" w:rsidRPr="00AD77E9">
        <w:rPr>
          <w:lang w:val="cy-GB"/>
        </w:rPr>
        <w:t xml:space="preserve"> </w:t>
      </w:r>
      <w:r w:rsidRPr="00AD77E9">
        <w:rPr>
          <w:lang w:val="cy-GB"/>
        </w:rPr>
        <w:t>a</w:t>
      </w:r>
      <w:r w:rsidR="00E20F0E" w:rsidRPr="00AD77E9">
        <w:rPr>
          <w:lang w:val="cy-GB"/>
        </w:rPr>
        <w:t xml:space="preserve"> </w:t>
      </w:r>
      <w:r w:rsidR="00704F52" w:rsidRPr="00AD77E9">
        <w:rPr>
          <w:lang w:val="cy-GB"/>
        </w:rPr>
        <w:t>45</w:t>
      </w:r>
      <w:r w:rsidR="001C3120" w:rsidRPr="00AD77E9">
        <w:rPr>
          <w:lang w:val="cy-GB"/>
        </w:rPr>
        <w:t xml:space="preserve"> </w:t>
      </w:r>
      <w:r w:rsidR="00DD5CAF" w:rsidRPr="00AD77E9">
        <w:rPr>
          <w:lang w:val="cy-GB"/>
        </w:rPr>
        <w:t>y cant</w:t>
      </w:r>
      <w:r w:rsidR="00704F52" w:rsidRPr="00AD77E9">
        <w:rPr>
          <w:lang w:val="cy-GB"/>
        </w:rPr>
        <w:t xml:space="preserve"> </w:t>
      </w:r>
      <w:r w:rsidR="00EE7389" w:rsidRPr="00AD77E9">
        <w:rPr>
          <w:lang w:val="cy-GB"/>
        </w:rPr>
        <w:t>(n=</w:t>
      </w:r>
      <w:r w:rsidR="000874D1" w:rsidRPr="00AD77E9">
        <w:rPr>
          <w:lang w:val="cy-GB"/>
        </w:rPr>
        <w:t>115</w:t>
      </w:r>
      <w:r w:rsidR="00EE7389" w:rsidRPr="00AD77E9">
        <w:rPr>
          <w:lang w:val="cy-GB"/>
        </w:rPr>
        <w:t xml:space="preserve">) </w:t>
      </w:r>
      <w:r w:rsidRPr="00AD77E9">
        <w:rPr>
          <w:lang w:val="cy-GB"/>
        </w:rPr>
        <w:t xml:space="preserve">yn dilyn prawf PCR/RNA </w:t>
      </w:r>
      <w:r w:rsidR="00F6375B" w:rsidRPr="00AD77E9">
        <w:rPr>
          <w:lang w:val="cy-GB"/>
        </w:rPr>
        <w:t>cadarnhaol</w:t>
      </w:r>
      <w:r w:rsidRPr="00AD77E9">
        <w:rPr>
          <w:lang w:val="cy-GB"/>
        </w:rPr>
        <w:t xml:space="preserve"> </w:t>
      </w:r>
      <w:r w:rsidR="00E20F0E" w:rsidRPr="00AD77E9">
        <w:rPr>
          <w:lang w:val="cy-GB"/>
        </w:rPr>
        <w:t xml:space="preserve">HCV </w:t>
      </w:r>
    </w:p>
    <w:p w14:paraId="06FEC4B8" w14:textId="508095B5" w:rsidR="00D77D96" w:rsidRPr="00AD77E9" w:rsidRDefault="001C7FB6" w:rsidP="00FD3349">
      <w:pPr>
        <w:pStyle w:val="Heading2"/>
        <w:rPr>
          <w:lang w:val="cy-GB"/>
        </w:rPr>
      </w:pPr>
      <w:r w:rsidRPr="00AD77E9">
        <w:rPr>
          <w:lang w:val="cy-GB"/>
        </w:rPr>
        <w:lastRenderedPageBreak/>
        <w:t>Argymhellion</w:t>
      </w:r>
    </w:p>
    <w:p w14:paraId="65C23B25" w14:textId="7EC881D3" w:rsidR="00D42610" w:rsidRPr="00AD77E9" w:rsidRDefault="00DC0F05" w:rsidP="009F497C">
      <w:pPr>
        <w:pStyle w:val="ListParagraph"/>
        <w:numPr>
          <w:ilvl w:val="0"/>
          <w:numId w:val="33"/>
        </w:numPr>
        <w:rPr>
          <w:lang w:val="cy-GB"/>
        </w:rPr>
      </w:pPr>
      <w:r w:rsidRPr="00AD77E9">
        <w:rPr>
          <w:lang w:val="cy-GB"/>
        </w:rPr>
        <w:t xml:space="preserve">I roi sylw i’r </w:t>
      </w:r>
      <w:r w:rsidR="00104817" w:rsidRPr="00AD77E9">
        <w:rPr>
          <w:lang w:val="cy-GB"/>
        </w:rPr>
        <w:t xml:space="preserve">ddarpariaeth </w:t>
      </w:r>
      <w:r w:rsidRPr="00AD77E9">
        <w:rPr>
          <w:lang w:val="cy-GB"/>
        </w:rPr>
        <w:t>is</w:t>
      </w:r>
      <w:r w:rsidR="00895A09" w:rsidRPr="00AD77E9">
        <w:rPr>
          <w:lang w:val="cy-GB"/>
        </w:rPr>
        <w:t xml:space="preserve">-optimal </w:t>
      </w:r>
      <w:r w:rsidR="00104817" w:rsidRPr="00AD77E9">
        <w:rPr>
          <w:lang w:val="cy-GB"/>
        </w:rPr>
        <w:t>b</w:t>
      </w:r>
      <w:r w:rsidRPr="00AD77E9">
        <w:rPr>
          <w:lang w:val="cy-GB"/>
        </w:rPr>
        <w:t xml:space="preserve">resennol </w:t>
      </w:r>
      <w:r w:rsidR="00895A09" w:rsidRPr="00AD77E9">
        <w:rPr>
          <w:lang w:val="cy-GB"/>
        </w:rPr>
        <w:t>(</w:t>
      </w:r>
      <w:r w:rsidRPr="00AD77E9">
        <w:rPr>
          <w:lang w:val="cy-GB"/>
        </w:rPr>
        <w:t xml:space="preserve">offer </w:t>
      </w:r>
      <w:r w:rsidR="00EC2390" w:rsidRPr="00AD77E9">
        <w:rPr>
          <w:lang w:val="cy-GB"/>
        </w:rPr>
        <w:t>chwistrellu</w:t>
      </w:r>
      <w:r w:rsidR="00895A09" w:rsidRPr="00AD77E9">
        <w:rPr>
          <w:lang w:val="cy-GB"/>
        </w:rPr>
        <w:t xml:space="preserve"> </w:t>
      </w:r>
      <w:r w:rsidRPr="00AD77E9">
        <w:rPr>
          <w:lang w:val="cy-GB"/>
        </w:rPr>
        <w:t>wedi’i steryllu ar gyfer pob digwyddiad</w:t>
      </w:r>
      <w:r w:rsidR="00895A09" w:rsidRPr="00AD77E9">
        <w:rPr>
          <w:lang w:val="cy-GB"/>
        </w:rPr>
        <w:t xml:space="preserve"> </w:t>
      </w:r>
      <w:r w:rsidR="00EC2390" w:rsidRPr="00AD77E9">
        <w:rPr>
          <w:lang w:val="cy-GB"/>
        </w:rPr>
        <w:t>chwistrellu</w:t>
      </w:r>
      <w:r w:rsidR="00895A09" w:rsidRPr="00AD77E9">
        <w:rPr>
          <w:lang w:val="cy-GB"/>
        </w:rPr>
        <w:t xml:space="preserve">) </w:t>
      </w:r>
      <w:r w:rsidRPr="00AD77E9">
        <w:rPr>
          <w:lang w:val="cy-GB"/>
        </w:rPr>
        <w:t>ledled</w:t>
      </w:r>
      <w:r w:rsidR="00895A09" w:rsidRPr="00AD77E9">
        <w:rPr>
          <w:lang w:val="cy-GB"/>
        </w:rPr>
        <w:t xml:space="preserve"> </w:t>
      </w:r>
      <w:r w:rsidR="0084402A" w:rsidRPr="00AD77E9">
        <w:rPr>
          <w:lang w:val="cy-GB"/>
        </w:rPr>
        <w:t>Cymru</w:t>
      </w:r>
      <w:r w:rsidR="00895A09" w:rsidRPr="00AD77E9">
        <w:rPr>
          <w:lang w:val="cy-GB"/>
        </w:rPr>
        <w:t xml:space="preserve">, </w:t>
      </w:r>
      <w:r w:rsidR="0088390A" w:rsidRPr="00AD77E9">
        <w:rPr>
          <w:lang w:val="cy-GB"/>
        </w:rPr>
        <w:t>mae Llywo</w:t>
      </w:r>
      <w:r w:rsidR="00283233" w:rsidRPr="00AD77E9">
        <w:rPr>
          <w:lang w:val="cy-GB"/>
        </w:rPr>
        <w:t>draeth Cymru</w:t>
      </w:r>
      <w:r w:rsidR="00895A09" w:rsidRPr="00AD77E9">
        <w:rPr>
          <w:lang w:val="cy-GB"/>
        </w:rPr>
        <w:t xml:space="preserve">, </w:t>
      </w:r>
      <w:r w:rsidR="00283233" w:rsidRPr="00AD77E9">
        <w:rPr>
          <w:lang w:val="cy-GB"/>
        </w:rPr>
        <w:t>Iechyd Cyhoeddus Cymru</w:t>
      </w:r>
      <w:r w:rsidR="00895A09" w:rsidRPr="00AD77E9">
        <w:rPr>
          <w:lang w:val="cy-GB"/>
        </w:rPr>
        <w:t xml:space="preserve">, </w:t>
      </w:r>
      <w:r w:rsidRPr="00AD77E9">
        <w:rPr>
          <w:lang w:val="cy-GB"/>
        </w:rPr>
        <w:t xml:space="preserve">arweinyddion fferyllfa NSP ardaloedd y </w:t>
      </w:r>
      <w:r w:rsidR="00DC1EA1" w:rsidRPr="00AD77E9">
        <w:rPr>
          <w:lang w:val="cy-GB"/>
        </w:rPr>
        <w:t>B</w:t>
      </w:r>
      <w:r w:rsidRPr="00AD77E9">
        <w:rPr>
          <w:lang w:val="cy-GB"/>
        </w:rPr>
        <w:t>y</w:t>
      </w:r>
      <w:r w:rsidR="00DC1EA1" w:rsidRPr="00AD77E9">
        <w:rPr>
          <w:lang w:val="cy-GB"/>
        </w:rPr>
        <w:t>rdd</w:t>
      </w:r>
      <w:r w:rsidRPr="00AD77E9">
        <w:rPr>
          <w:lang w:val="cy-GB"/>
        </w:rPr>
        <w:t>au</w:t>
      </w:r>
      <w:r w:rsidR="00DC1EA1" w:rsidRPr="00AD77E9">
        <w:rPr>
          <w:lang w:val="cy-GB"/>
        </w:rPr>
        <w:t xml:space="preserve"> Iechyd</w:t>
      </w:r>
      <w:r w:rsidR="00895A09" w:rsidRPr="00AD77E9">
        <w:rPr>
          <w:lang w:val="cy-GB"/>
        </w:rPr>
        <w:t xml:space="preserve"> </w:t>
      </w:r>
      <w:r w:rsidRPr="00AD77E9">
        <w:rPr>
          <w:lang w:val="cy-GB"/>
        </w:rPr>
        <w:t>a Fferyllf</w:t>
      </w:r>
      <w:r w:rsidR="00985229" w:rsidRPr="00AD77E9">
        <w:rPr>
          <w:lang w:val="cy-GB"/>
        </w:rPr>
        <w:t>eydd C</w:t>
      </w:r>
      <w:r w:rsidRPr="00AD77E9">
        <w:rPr>
          <w:lang w:val="cy-GB"/>
        </w:rPr>
        <w:t xml:space="preserve">ymunedol </w:t>
      </w:r>
      <w:r w:rsidR="0084402A" w:rsidRPr="00AD77E9">
        <w:rPr>
          <w:lang w:val="cy-GB"/>
        </w:rPr>
        <w:t>Cymru</w:t>
      </w:r>
      <w:r w:rsidR="0088390A" w:rsidRPr="00AD77E9">
        <w:rPr>
          <w:lang w:val="cy-GB"/>
        </w:rPr>
        <w:t xml:space="preserve"> yn gweithio</w:t>
      </w:r>
      <w:r w:rsidR="00895A09" w:rsidRPr="00AD77E9">
        <w:rPr>
          <w:lang w:val="cy-GB"/>
        </w:rPr>
        <w:t xml:space="preserve"> </w:t>
      </w:r>
      <w:r w:rsidR="00985229" w:rsidRPr="00AD77E9">
        <w:rPr>
          <w:lang w:val="cy-GB"/>
        </w:rPr>
        <w:t>i gytuno ar</w:t>
      </w:r>
      <w:r w:rsidR="0088390A" w:rsidRPr="00AD77E9">
        <w:rPr>
          <w:lang w:val="cy-GB"/>
        </w:rPr>
        <w:t>,</w:t>
      </w:r>
      <w:r w:rsidR="00985229" w:rsidRPr="00AD77E9">
        <w:rPr>
          <w:lang w:val="cy-GB"/>
        </w:rPr>
        <w:t xml:space="preserve"> a gweithredu</w:t>
      </w:r>
      <w:r w:rsidR="0088390A" w:rsidRPr="00AD77E9">
        <w:rPr>
          <w:lang w:val="cy-GB"/>
        </w:rPr>
        <w:t>,</w:t>
      </w:r>
      <w:r w:rsidR="00985229" w:rsidRPr="00AD77E9">
        <w:rPr>
          <w:lang w:val="cy-GB"/>
        </w:rPr>
        <w:t xml:space="preserve"> manyleb genedlaethol ar gyfer darpariaeth fferyllfeydd o raglenni nodwyddau a chwistrellau. </w:t>
      </w:r>
    </w:p>
    <w:p w14:paraId="1675D1E0" w14:textId="77777777" w:rsidR="009F497C" w:rsidRPr="00AD77E9" w:rsidRDefault="009F497C" w:rsidP="00AA5A3A">
      <w:pPr>
        <w:pStyle w:val="ListParagraph"/>
        <w:numPr>
          <w:ilvl w:val="0"/>
          <w:numId w:val="0"/>
        </w:numPr>
        <w:ind w:left="720"/>
        <w:rPr>
          <w:color w:val="FF0000"/>
          <w:lang w:val="cy-GB"/>
        </w:rPr>
      </w:pPr>
    </w:p>
    <w:p w14:paraId="76927AF0" w14:textId="6E713F99" w:rsidR="00C85528" w:rsidRPr="00AD77E9" w:rsidRDefault="00985229" w:rsidP="009F497C">
      <w:pPr>
        <w:pStyle w:val="ListParagraph"/>
        <w:numPr>
          <w:ilvl w:val="0"/>
          <w:numId w:val="33"/>
        </w:numPr>
        <w:rPr>
          <w:lang w:val="cy-GB"/>
        </w:rPr>
      </w:pPr>
      <w:r w:rsidRPr="00AD77E9">
        <w:rPr>
          <w:lang w:val="cy-GB"/>
        </w:rPr>
        <w:t xml:space="preserve">Mae </w:t>
      </w:r>
      <w:r w:rsidR="00283233" w:rsidRPr="00AD77E9">
        <w:rPr>
          <w:lang w:val="cy-GB"/>
        </w:rPr>
        <w:t>Iechyd Cyhoeddus Cymru</w:t>
      </w:r>
      <w:r w:rsidR="009F497C" w:rsidRPr="00AD77E9">
        <w:rPr>
          <w:lang w:val="cy-GB"/>
        </w:rPr>
        <w:t xml:space="preserve">, </w:t>
      </w:r>
      <w:r w:rsidRPr="00AD77E9">
        <w:rPr>
          <w:lang w:val="cy-GB"/>
        </w:rPr>
        <w:t xml:space="preserve">gan gydweithredu â phobl sydd â phrofiadau byw, yn ymgymryd â phrosiect ymchwil </w:t>
      </w:r>
      <w:r w:rsidR="0088390A" w:rsidRPr="00AD77E9">
        <w:rPr>
          <w:lang w:val="cy-GB"/>
        </w:rPr>
        <w:t xml:space="preserve">i </w:t>
      </w:r>
      <w:r w:rsidRPr="00AD77E9">
        <w:rPr>
          <w:lang w:val="cy-GB"/>
        </w:rPr>
        <w:t>asesu anghenion cymunedol, gan ddiweddaru’r un a gyhoeddwyd</w:t>
      </w:r>
      <w:r w:rsidR="00832DFE" w:rsidRPr="00AD77E9">
        <w:rPr>
          <w:lang w:val="cy-GB"/>
        </w:rPr>
        <w:t xml:space="preserve"> </w:t>
      </w:r>
      <w:r w:rsidR="00EC2390" w:rsidRPr="00AD77E9">
        <w:rPr>
          <w:lang w:val="cy-GB"/>
        </w:rPr>
        <w:t>yn 20</w:t>
      </w:r>
      <w:r w:rsidR="00832DFE" w:rsidRPr="00AD77E9">
        <w:rPr>
          <w:lang w:val="cy-GB"/>
        </w:rPr>
        <w:t>06</w:t>
      </w:r>
      <w:r w:rsidR="009F497C" w:rsidRPr="00AD77E9">
        <w:rPr>
          <w:lang w:val="cy-GB"/>
        </w:rPr>
        <w:t xml:space="preserve"> </w:t>
      </w:r>
      <w:hyperlink r:id="rId10" w:history="1">
        <w:r w:rsidRPr="00AD77E9">
          <w:rPr>
            <w:rStyle w:val="Hyperlink"/>
            <w:lang w:val="cy-GB"/>
          </w:rPr>
          <w:t>Asesiad o Anghenio</w:t>
        </w:r>
        <w:r w:rsidR="0088390A" w:rsidRPr="00AD77E9">
          <w:rPr>
            <w:rStyle w:val="Hyperlink"/>
            <w:lang w:val="cy-GB"/>
          </w:rPr>
          <w:t xml:space="preserve">n </w:t>
        </w:r>
        <w:r w:rsidRPr="00AD77E9">
          <w:rPr>
            <w:rStyle w:val="Hyperlink"/>
            <w:lang w:val="cy-GB"/>
          </w:rPr>
          <w:t>gwasanaethau lleihau niwed</w:t>
        </w:r>
      </w:hyperlink>
      <w:r w:rsidR="009F497C" w:rsidRPr="00AD77E9">
        <w:rPr>
          <w:lang w:val="cy-GB"/>
        </w:rPr>
        <w:t xml:space="preserve">. </w:t>
      </w:r>
      <w:r w:rsidRPr="00AD77E9">
        <w:rPr>
          <w:lang w:val="cy-GB"/>
        </w:rPr>
        <w:t>Mae amcanion yr ymchwil yn cynnwys dangos tystiolaeth o elfennau sy’n hwyluso ac yn rhwystro mynediad ac ymgysylltu â</w:t>
      </w:r>
      <w:r w:rsidR="00832DFE" w:rsidRPr="00AD77E9">
        <w:rPr>
          <w:lang w:val="cy-GB"/>
        </w:rPr>
        <w:t xml:space="preserve"> </w:t>
      </w:r>
      <w:r w:rsidR="00D95920" w:rsidRPr="00AD77E9">
        <w:rPr>
          <w:lang w:val="cy-GB"/>
        </w:rPr>
        <w:t>NSP</w:t>
      </w:r>
      <w:r w:rsidR="00832DFE" w:rsidRPr="00AD77E9">
        <w:rPr>
          <w:lang w:val="cy-GB"/>
        </w:rPr>
        <w:t xml:space="preserve"> </w:t>
      </w:r>
      <w:r w:rsidR="009F497C" w:rsidRPr="00AD77E9">
        <w:rPr>
          <w:lang w:val="cy-GB"/>
        </w:rPr>
        <w:t>a</w:t>
      </w:r>
      <w:r w:rsidRPr="00AD77E9">
        <w:rPr>
          <w:lang w:val="cy-GB"/>
        </w:rPr>
        <w:t xml:space="preserve"> gwasanaethau lleihau niwed</w:t>
      </w:r>
      <w:r w:rsidR="009F497C" w:rsidRPr="00AD77E9">
        <w:rPr>
          <w:lang w:val="cy-GB"/>
        </w:rPr>
        <w:t xml:space="preserve"> </w:t>
      </w:r>
      <w:r w:rsidR="0054265E" w:rsidRPr="00AD77E9">
        <w:rPr>
          <w:lang w:val="cy-GB"/>
        </w:rPr>
        <w:t xml:space="preserve">a </w:t>
      </w:r>
      <w:r w:rsidR="004529F4" w:rsidRPr="00AD77E9">
        <w:rPr>
          <w:lang w:val="cy-GB"/>
        </w:rPr>
        <w:t>t</w:t>
      </w:r>
      <w:r w:rsidRPr="00AD77E9">
        <w:rPr>
          <w:lang w:val="cy-GB"/>
        </w:rPr>
        <w:t>h</w:t>
      </w:r>
      <w:r w:rsidR="004529F4" w:rsidRPr="00AD77E9">
        <w:rPr>
          <w:lang w:val="cy-GB"/>
        </w:rPr>
        <w:t>riniaeth</w:t>
      </w:r>
      <w:r w:rsidR="0054265E" w:rsidRPr="00AD77E9">
        <w:rPr>
          <w:lang w:val="cy-GB"/>
        </w:rPr>
        <w:t xml:space="preserve"> </w:t>
      </w:r>
      <w:r w:rsidRPr="00AD77E9">
        <w:rPr>
          <w:lang w:val="cy-GB"/>
        </w:rPr>
        <w:t>eraill, gan gynnwys profion a th</w:t>
      </w:r>
      <w:r w:rsidR="004529F4" w:rsidRPr="00AD77E9">
        <w:rPr>
          <w:lang w:val="cy-GB"/>
        </w:rPr>
        <w:t>riniaeth</w:t>
      </w:r>
      <w:r w:rsidR="00832DFE" w:rsidRPr="00AD77E9">
        <w:rPr>
          <w:lang w:val="cy-GB"/>
        </w:rPr>
        <w:t xml:space="preserve"> </w:t>
      </w:r>
      <w:r w:rsidRPr="00AD77E9">
        <w:rPr>
          <w:lang w:val="cy-GB"/>
        </w:rPr>
        <w:t>ar gyfer</w:t>
      </w:r>
      <w:r w:rsidR="00832DFE" w:rsidRPr="00AD77E9">
        <w:rPr>
          <w:lang w:val="cy-GB"/>
        </w:rPr>
        <w:t xml:space="preserve"> </w:t>
      </w:r>
      <w:r w:rsidR="004529F4" w:rsidRPr="00AD77E9">
        <w:rPr>
          <w:lang w:val="cy-GB"/>
        </w:rPr>
        <w:t>feirysau a gludir yn y gwaed</w:t>
      </w:r>
      <w:r w:rsidR="009F497C" w:rsidRPr="00AD77E9">
        <w:rPr>
          <w:lang w:val="cy-GB"/>
        </w:rPr>
        <w:t xml:space="preserve">.  </w:t>
      </w:r>
      <w:r w:rsidR="00832DFE" w:rsidRPr="00AD77E9">
        <w:rPr>
          <w:lang w:val="cy-GB"/>
        </w:rPr>
        <w:t xml:space="preserve"> </w:t>
      </w:r>
    </w:p>
    <w:p w14:paraId="0BCD73B8" w14:textId="77777777" w:rsidR="009F497C" w:rsidRPr="00AD77E9" w:rsidRDefault="009F497C" w:rsidP="00AA5A3A">
      <w:pPr>
        <w:pStyle w:val="ListParagraph"/>
        <w:numPr>
          <w:ilvl w:val="0"/>
          <w:numId w:val="0"/>
        </w:numPr>
        <w:ind w:left="720"/>
        <w:rPr>
          <w:lang w:val="cy-GB"/>
        </w:rPr>
      </w:pPr>
    </w:p>
    <w:p w14:paraId="46D78C66" w14:textId="52E23913" w:rsidR="002A5A25" w:rsidRPr="00AD77E9" w:rsidRDefault="009F497C" w:rsidP="009F497C">
      <w:pPr>
        <w:pStyle w:val="ListParagraph"/>
        <w:numPr>
          <w:ilvl w:val="0"/>
          <w:numId w:val="33"/>
        </w:numPr>
        <w:rPr>
          <w:lang w:val="cy-GB"/>
        </w:rPr>
      </w:pPr>
      <w:r w:rsidRPr="00AD77E9">
        <w:rPr>
          <w:lang w:val="cy-GB"/>
        </w:rPr>
        <w:t>D</w:t>
      </w:r>
      <w:r w:rsidR="00985229" w:rsidRPr="00AD77E9">
        <w:rPr>
          <w:lang w:val="cy-GB"/>
        </w:rPr>
        <w:t xml:space="preserve">atblygu </w:t>
      </w:r>
      <w:r w:rsidR="001C7FB6" w:rsidRPr="00AD77E9">
        <w:rPr>
          <w:lang w:val="cy-GB"/>
        </w:rPr>
        <w:t>Bas Data Lleihau Niwed</w:t>
      </w:r>
      <w:r w:rsidR="00CE5729" w:rsidRPr="00AD77E9">
        <w:rPr>
          <w:lang w:val="cy-GB"/>
        </w:rPr>
        <w:t xml:space="preserve"> </w:t>
      </w:r>
      <w:r w:rsidR="0084402A" w:rsidRPr="00AD77E9">
        <w:rPr>
          <w:lang w:val="cy-GB"/>
        </w:rPr>
        <w:t>Cymru</w:t>
      </w:r>
      <w:r w:rsidR="0077004A" w:rsidRPr="00AD77E9">
        <w:rPr>
          <w:lang w:val="cy-GB"/>
        </w:rPr>
        <w:t xml:space="preserve"> </w:t>
      </w:r>
      <w:r w:rsidR="00CE5729" w:rsidRPr="00AD77E9">
        <w:rPr>
          <w:lang w:val="cy-GB"/>
        </w:rPr>
        <w:t xml:space="preserve">– </w:t>
      </w:r>
      <w:r w:rsidR="00985229" w:rsidRPr="00AD77E9">
        <w:rPr>
          <w:lang w:val="cy-GB"/>
        </w:rPr>
        <w:t xml:space="preserve">Modiwl y Rhaglen Nodwyddau a Chwistrellau i wella a </w:t>
      </w:r>
      <w:r w:rsidR="008422AD" w:rsidRPr="00AD77E9">
        <w:rPr>
          <w:lang w:val="cy-GB"/>
        </w:rPr>
        <w:t>gwneud ansawdd data’n fwy effei</w:t>
      </w:r>
      <w:r w:rsidR="00985229" w:rsidRPr="00AD77E9">
        <w:rPr>
          <w:lang w:val="cy-GB"/>
        </w:rPr>
        <w:t xml:space="preserve">thlon, </w:t>
      </w:r>
      <w:r w:rsidR="00C90897" w:rsidRPr="00AD77E9">
        <w:rPr>
          <w:lang w:val="cy-GB"/>
        </w:rPr>
        <w:t>g</w:t>
      </w:r>
      <w:r w:rsidR="0088390A" w:rsidRPr="00AD77E9">
        <w:rPr>
          <w:lang w:val="cy-GB"/>
        </w:rPr>
        <w:t>an adrodd ar a chyn</w:t>
      </w:r>
      <w:r w:rsidR="00C90897" w:rsidRPr="00AD77E9">
        <w:rPr>
          <w:lang w:val="cy-GB"/>
        </w:rPr>
        <w:t xml:space="preserve">nwys y prosiect ACT ar gyfer darparu pecyn </w:t>
      </w:r>
      <w:r w:rsidR="0088390A" w:rsidRPr="00AD77E9">
        <w:rPr>
          <w:lang w:val="cy-GB"/>
        </w:rPr>
        <w:t>clwyfau</w:t>
      </w:r>
      <w:r w:rsidR="00C90897" w:rsidRPr="00AD77E9">
        <w:rPr>
          <w:lang w:val="cy-GB"/>
        </w:rPr>
        <w:t xml:space="preserve"> hunanofal i leihau heintiau bacterol cysylltiedig â</w:t>
      </w:r>
      <w:r w:rsidRPr="00AD77E9">
        <w:rPr>
          <w:lang w:val="cy-GB"/>
        </w:rPr>
        <w:t xml:space="preserve"> </w:t>
      </w:r>
      <w:r w:rsidR="00EC2390" w:rsidRPr="00AD77E9">
        <w:rPr>
          <w:lang w:val="cy-GB"/>
        </w:rPr>
        <w:t>chwistrellu</w:t>
      </w:r>
      <w:r w:rsidR="0054265E" w:rsidRPr="00AD77E9">
        <w:rPr>
          <w:lang w:val="cy-GB"/>
        </w:rPr>
        <w:t xml:space="preserve">.  </w:t>
      </w:r>
      <w:r w:rsidR="008422AD" w:rsidRPr="00AD77E9">
        <w:rPr>
          <w:lang w:val="cy-GB"/>
        </w:rPr>
        <w:t>Hyfforddiant cysylltiedig a</w:t>
      </w:r>
      <w:r w:rsidR="0088390A" w:rsidRPr="00AD77E9">
        <w:rPr>
          <w:lang w:val="cy-GB"/>
        </w:rPr>
        <w:t>r</w:t>
      </w:r>
      <w:r w:rsidR="008422AD" w:rsidRPr="00AD77E9">
        <w:rPr>
          <w:lang w:val="cy-GB"/>
        </w:rPr>
        <w:t xml:space="preserve"> atal, adnabod a thrin </w:t>
      </w:r>
      <w:r w:rsidR="001C7FB6" w:rsidRPr="00AD77E9">
        <w:rPr>
          <w:lang w:val="cy-GB"/>
        </w:rPr>
        <w:t>heintiau bacterol</w:t>
      </w:r>
      <w:r w:rsidR="0054265E" w:rsidRPr="00AD77E9">
        <w:rPr>
          <w:lang w:val="cy-GB"/>
        </w:rPr>
        <w:t xml:space="preserve"> </w:t>
      </w:r>
      <w:r w:rsidR="008422AD" w:rsidRPr="00AD77E9">
        <w:rPr>
          <w:lang w:val="cy-GB"/>
        </w:rPr>
        <w:t>i gael ei weithredu ledled</w:t>
      </w:r>
      <w:r w:rsidR="0054265E" w:rsidRPr="00AD77E9">
        <w:rPr>
          <w:lang w:val="cy-GB"/>
        </w:rPr>
        <w:t xml:space="preserve"> </w:t>
      </w:r>
      <w:r w:rsidR="0084402A" w:rsidRPr="00AD77E9">
        <w:rPr>
          <w:lang w:val="cy-GB"/>
        </w:rPr>
        <w:t>Cymru</w:t>
      </w:r>
      <w:r w:rsidR="0088390A" w:rsidRPr="00AD77E9">
        <w:rPr>
          <w:lang w:val="cy-GB"/>
        </w:rPr>
        <w:t>.</w:t>
      </w:r>
    </w:p>
    <w:p w14:paraId="11B87D72" w14:textId="77777777" w:rsidR="0077004A" w:rsidRPr="00AD77E9" w:rsidRDefault="0077004A" w:rsidP="0077004A">
      <w:pPr>
        <w:pStyle w:val="ListParagraph"/>
        <w:numPr>
          <w:ilvl w:val="0"/>
          <w:numId w:val="0"/>
        </w:numPr>
        <w:ind w:left="720"/>
        <w:rPr>
          <w:lang w:val="cy-GB"/>
        </w:rPr>
      </w:pPr>
    </w:p>
    <w:p w14:paraId="122A0038" w14:textId="6FDA2131" w:rsidR="0077004A" w:rsidRPr="00AD77E9" w:rsidRDefault="008422AD" w:rsidP="009F497C">
      <w:pPr>
        <w:pStyle w:val="ListParagraph"/>
        <w:numPr>
          <w:ilvl w:val="0"/>
          <w:numId w:val="33"/>
        </w:numPr>
        <w:rPr>
          <w:lang w:val="cy-GB"/>
        </w:rPr>
      </w:pPr>
      <w:r w:rsidRPr="00AD77E9">
        <w:rPr>
          <w:lang w:val="cy-GB"/>
        </w:rPr>
        <w:t>Mae gwasanaethau Camddefnyddio Sylweddau a chyfun, gyda chefnogaeth</w:t>
      </w:r>
      <w:r w:rsidR="0077004A" w:rsidRPr="00AD77E9">
        <w:rPr>
          <w:lang w:val="cy-GB"/>
        </w:rPr>
        <w:t xml:space="preserve"> </w:t>
      </w:r>
      <w:r w:rsidR="00283233" w:rsidRPr="00AD77E9">
        <w:rPr>
          <w:lang w:val="cy-GB"/>
        </w:rPr>
        <w:t>Llywodraeth Cymru</w:t>
      </w:r>
      <w:r w:rsidR="0077004A" w:rsidRPr="00AD77E9">
        <w:rPr>
          <w:lang w:val="cy-GB"/>
        </w:rPr>
        <w:t xml:space="preserve"> a</w:t>
      </w:r>
      <w:r w:rsidRPr="00AD77E9">
        <w:rPr>
          <w:lang w:val="cy-GB"/>
        </w:rPr>
        <w:t>c</w:t>
      </w:r>
      <w:r w:rsidR="0077004A" w:rsidRPr="00AD77E9">
        <w:rPr>
          <w:lang w:val="cy-GB"/>
        </w:rPr>
        <w:t xml:space="preserve"> </w:t>
      </w:r>
      <w:r w:rsidR="00283233" w:rsidRPr="00AD77E9">
        <w:rPr>
          <w:lang w:val="cy-GB"/>
        </w:rPr>
        <w:t>Iechyd Cyhoeddus Cymru</w:t>
      </w:r>
      <w:r w:rsidR="0077004A" w:rsidRPr="00AD77E9">
        <w:rPr>
          <w:lang w:val="cy-GB"/>
        </w:rPr>
        <w:t xml:space="preserve">, </w:t>
      </w:r>
      <w:r w:rsidRPr="00AD77E9">
        <w:rPr>
          <w:lang w:val="cy-GB"/>
        </w:rPr>
        <w:t>yn ailsefydlu profi, cyfeirio a thriniaeth optio allan rheolaidd ar gyfer</w:t>
      </w:r>
      <w:r w:rsidR="0077004A" w:rsidRPr="00AD77E9">
        <w:rPr>
          <w:lang w:val="cy-GB"/>
        </w:rPr>
        <w:t xml:space="preserve"> </w:t>
      </w:r>
      <w:r w:rsidR="004529F4" w:rsidRPr="00AD77E9">
        <w:rPr>
          <w:lang w:val="cy-GB"/>
        </w:rPr>
        <w:t>feirysau a gludir yn y gwaed</w:t>
      </w:r>
      <w:r w:rsidR="0077004A" w:rsidRPr="00AD77E9">
        <w:rPr>
          <w:lang w:val="cy-GB"/>
        </w:rPr>
        <w:t xml:space="preserve"> </w:t>
      </w:r>
      <w:r w:rsidRPr="00AD77E9">
        <w:rPr>
          <w:lang w:val="cy-GB"/>
        </w:rPr>
        <w:t>ledled</w:t>
      </w:r>
      <w:r w:rsidR="0077004A" w:rsidRPr="00AD77E9">
        <w:rPr>
          <w:lang w:val="cy-GB"/>
        </w:rPr>
        <w:t xml:space="preserve"> </w:t>
      </w:r>
      <w:r w:rsidR="0084402A" w:rsidRPr="00AD77E9">
        <w:rPr>
          <w:lang w:val="cy-GB"/>
        </w:rPr>
        <w:t>Cymru</w:t>
      </w:r>
      <w:r w:rsidR="0077004A" w:rsidRPr="00AD77E9">
        <w:rPr>
          <w:lang w:val="cy-GB"/>
        </w:rPr>
        <w:t xml:space="preserve">, </w:t>
      </w:r>
      <w:r w:rsidRPr="00AD77E9">
        <w:rPr>
          <w:lang w:val="cy-GB"/>
        </w:rPr>
        <w:t>a oedwyd o ganlyniad i bandemig</w:t>
      </w:r>
      <w:r w:rsidR="0077004A" w:rsidRPr="00AD77E9">
        <w:rPr>
          <w:lang w:val="cy-GB"/>
        </w:rPr>
        <w:t xml:space="preserve"> COVID-19 </w:t>
      </w:r>
      <w:r w:rsidRPr="00AD77E9">
        <w:rPr>
          <w:lang w:val="cy-GB"/>
        </w:rPr>
        <w:t>ym mis</w:t>
      </w:r>
      <w:r w:rsidR="0077004A" w:rsidRPr="00AD77E9">
        <w:rPr>
          <w:lang w:val="cy-GB"/>
        </w:rPr>
        <w:t xml:space="preserve"> </w:t>
      </w:r>
      <w:r w:rsidR="00DD5CAF" w:rsidRPr="00AD77E9">
        <w:rPr>
          <w:lang w:val="cy-GB"/>
        </w:rPr>
        <w:t>Mawrth</w:t>
      </w:r>
      <w:r w:rsidR="0077004A" w:rsidRPr="00AD77E9">
        <w:rPr>
          <w:lang w:val="cy-GB"/>
        </w:rPr>
        <w:t xml:space="preserve"> 2020.</w:t>
      </w:r>
    </w:p>
    <w:p w14:paraId="0D7E0DED" w14:textId="77777777" w:rsidR="0077004A" w:rsidRPr="00AD77E9" w:rsidRDefault="0077004A" w:rsidP="0077004A">
      <w:pPr>
        <w:pStyle w:val="ListParagraph"/>
        <w:numPr>
          <w:ilvl w:val="0"/>
          <w:numId w:val="0"/>
        </w:numPr>
        <w:ind w:left="720"/>
        <w:rPr>
          <w:lang w:val="cy-GB"/>
        </w:rPr>
      </w:pPr>
    </w:p>
    <w:p w14:paraId="747F1F53" w14:textId="1A49D72E" w:rsidR="0077004A" w:rsidRPr="00AD77E9" w:rsidRDefault="008422AD" w:rsidP="009F497C">
      <w:pPr>
        <w:pStyle w:val="ListParagraph"/>
        <w:numPr>
          <w:ilvl w:val="0"/>
          <w:numId w:val="33"/>
        </w:numPr>
        <w:rPr>
          <w:lang w:val="cy-GB"/>
        </w:rPr>
      </w:pPr>
      <w:r w:rsidRPr="00AD77E9">
        <w:rPr>
          <w:lang w:val="cy-GB"/>
        </w:rPr>
        <w:t>Casglu a gwerthuso’n ganolog ddulliau newydd ac arloesol o ddarparu gwasanaethau lleihau niwed</w:t>
      </w:r>
      <w:r w:rsidR="0077004A" w:rsidRPr="00AD77E9">
        <w:rPr>
          <w:lang w:val="cy-GB"/>
        </w:rPr>
        <w:t>,</w:t>
      </w:r>
      <w:r w:rsidRPr="00AD77E9">
        <w:rPr>
          <w:lang w:val="cy-GB"/>
        </w:rPr>
        <w:t xml:space="preserve"> a sefydlwyd o ganlyniad i bandemig</w:t>
      </w:r>
      <w:r w:rsidR="0077004A" w:rsidRPr="00AD77E9">
        <w:rPr>
          <w:lang w:val="cy-GB"/>
        </w:rPr>
        <w:t xml:space="preserve"> COVID-19, </w:t>
      </w:r>
      <w:r w:rsidRPr="00AD77E9">
        <w:rPr>
          <w:lang w:val="cy-GB"/>
        </w:rPr>
        <w:t xml:space="preserve">ar gyfer ystyried eu hehangu a’u hymgorffori ledled </w:t>
      </w:r>
      <w:r w:rsidR="0084402A" w:rsidRPr="00AD77E9">
        <w:rPr>
          <w:lang w:val="cy-GB"/>
        </w:rPr>
        <w:t>Cymru</w:t>
      </w:r>
      <w:r w:rsidR="009427D5" w:rsidRPr="00AD77E9">
        <w:rPr>
          <w:lang w:val="cy-GB"/>
        </w:rPr>
        <w:t xml:space="preserve"> </w:t>
      </w:r>
      <w:r w:rsidRPr="00AD77E9">
        <w:rPr>
          <w:lang w:val="cy-GB"/>
        </w:rPr>
        <w:t xml:space="preserve">ar gyfer datblygu gwasanaethau effeithiol a chost-effeithiol. </w:t>
      </w:r>
    </w:p>
    <w:p w14:paraId="40A0C77F" w14:textId="77777777" w:rsidR="0054265E" w:rsidRPr="00AD77E9" w:rsidRDefault="0054265E" w:rsidP="0054265E">
      <w:pPr>
        <w:pStyle w:val="ListParagraph"/>
        <w:numPr>
          <w:ilvl w:val="0"/>
          <w:numId w:val="0"/>
        </w:numPr>
        <w:ind w:left="720"/>
        <w:rPr>
          <w:lang w:val="cy-GB"/>
        </w:rPr>
      </w:pPr>
    </w:p>
    <w:p w14:paraId="551B1F3C" w14:textId="77777777" w:rsidR="001B5228" w:rsidRPr="00AD77E9" w:rsidRDefault="001B5228" w:rsidP="00FD3349">
      <w:pPr>
        <w:rPr>
          <w:noProof/>
          <w:lang w:val="cy-GB" w:eastAsia="en-GB"/>
        </w:rPr>
      </w:pPr>
    </w:p>
    <w:p w14:paraId="0C8A3098" w14:textId="66E2228B" w:rsidR="00E534CB" w:rsidRPr="00AD77E9" w:rsidRDefault="00E534CB" w:rsidP="00FD3349">
      <w:pPr>
        <w:rPr>
          <w:lang w:val="cy-GB"/>
        </w:rPr>
      </w:pPr>
      <w:bookmarkStart w:id="8" w:name="_Toc517687356"/>
      <w:bookmarkStart w:id="9" w:name="_Toc518501907"/>
    </w:p>
    <w:p w14:paraId="0C542ACE" w14:textId="0CB9CC05" w:rsidR="00895A09" w:rsidRPr="00AD77E9" w:rsidRDefault="00895A09" w:rsidP="00FD3349">
      <w:pPr>
        <w:rPr>
          <w:lang w:val="cy-GB"/>
        </w:rPr>
      </w:pPr>
    </w:p>
    <w:p w14:paraId="4ED48793" w14:textId="4034C613" w:rsidR="00895A09" w:rsidRPr="00AD77E9" w:rsidRDefault="00895A09" w:rsidP="00FD3349">
      <w:pPr>
        <w:rPr>
          <w:lang w:val="cy-GB"/>
        </w:rPr>
      </w:pPr>
    </w:p>
    <w:p w14:paraId="439FA6BC" w14:textId="5148356B" w:rsidR="00895A09" w:rsidRPr="00AD77E9" w:rsidRDefault="00895A09" w:rsidP="00FD3349">
      <w:pPr>
        <w:rPr>
          <w:lang w:val="cy-GB"/>
        </w:rPr>
      </w:pPr>
    </w:p>
    <w:p w14:paraId="5A362728" w14:textId="21C8B245" w:rsidR="00895A09" w:rsidRPr="00AD77E9" w:rsidRDefault="00895A09" w:rsidP="00FD3349">
      <w:pPr>
        <w:rPr>
          <w:lang w:val="cy-GB"/>
        </w:rPr>
      </w:pPr>
    </w:p>
    <w:p w14:paraId="2B6BCBFF" w14:textId="2F29FB68" w:rsidR="00895A09" w:rsidRPr="00AD77E9" w:rsidRDefault="00895A09" w:rsidP="00FD3349">
      <w:pPr>
        <w:rPr>
          <w:lang w:val="cy-GB"/>
        </w:rPr>
      </w:pPr>
    </w:p>
    <w:p w14:paraId="789E8A29" w14:textId="704900B3" w:rsidR="00895A09" w:rsidRPr="00AD77E9" w:rsidRDefault="00895A09" w:rsidP="00FD3349">
      <w:pPr>
        <w:rPr>
          <w:lang w:val="cy-GB"/>
        </w:rPr>
      </w:pPr>
    </w:p>
    <w:p w14:paraId="3BACBB41" w14:textId="77EEDFB6" w:rsidR="00895A09" w:rsidRPr="00AD77E9" w:rsidRDefault="00895A09" w:rsidP="00FD3349">
      <w:pPr>
        <w:rPr>
          <w:lang w:val="cy-GB"/>
        </w:rPr>
      </w:pPr>
    </w:p>
    <w:p w14:paraId="22094AE5" w14:textId="4CF8AB7F" w:rsidR="00895A09" w:rsidRPr="00AD77E9" w:rsidRDefault="00895A09" w:rsidP="00FD3349">
      <w:pPr>
        <w:rPr>
          <w:lang w:val="cy-GB"/>
        </w:rPr>
      </w:pPr>
    </w:p>
    <w:p w14:paraId="7AD802EC" w14:textId="6F766918" w:rsidR="00895A09" w:rsidRPr="00AD77E9" w:rsidRDefault="00895A09" w:rsidP="00FD3349">
      <w:pPr>
        <w:rPr>
          <w:lang w:val="cy-GB"/>
        </w:rPr>
      </w:pPr>
    </w:p>
    <w:p w14:paraId="6921FFD1" w14:textId="00634647" w:rsidR="00E528BF" w:rsidRPr="00AD77E9" w:rsidRDefault="00E528BF" w:rsidP="00FD3349">
      <w:pPr>
        <w:rPr>
          <w:lang w:val="cy-GB"/>
        </w:rPr>
      </w:pPr>
    </w:p>
    <w:p w14:paraId="20C3FA52" w14:textId="4C8AEBF6" w:rsidR="00895A09" w:rsidRPr="00AD77E9" w:rsidRDefault="005D14ED">
      <w:pPr>
        <w:spacing w:after="0" w:line="240" w:lineRule="auto"/>
        <w:rPr>
          <w:lang w:val="cy-GB"/>
        </w:rPr>
      </w:pPr>
      <w:r w:rsidRPr="005D14ED">
        <w:rPr>
          <w:noProof/>
          <w:lang w:eastAsia="en-GB"/>
        </w:rPr>
        <w:drawing>
          <wp:inline distT="0" distB="0" distL="0" distR="0" wp14:anchorId="00F344C0" wp14:editId="79454339">
            <wp:extent cx="5731510" cy="8041165"/>
            <wp:effectExtent l="0" t="0" r="2540" b="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31510" cy="8041165"/>
                    </a:xfrm>
                    <a:prstGeom prst="rect">
                      <a:avLst/>
                    </a:prstGeom>
                    <a:noFill/>
                    <a:ln>
                      <a:noFill/>
                    </a:ln>
                  </pic:spPr>
                </pic:pic>
              </a:graphicData>
            </a:graphic>
          </wp:inline>
        </w:drawing>
      </w:r>
      <w:r w:rsidR="00895A09" w:rsidRPr="00AD77E9">
        <w:rPr>
          <w:lang w:val="cy-GB"/>
        </w:rPr>
        <w:br w:type="page"/>
      </w:r>
    </w:p>
    <w:p w14:paraId="585FE431" w14:textId="7E416B7C" w:rsidR="00FD3349" w:rsidRPr="00AD77E9" w:rsidRDefault="00051A2F" w:rsidP="00FD3349">
      <w:pPr>
        <w:pStyle w:val="Heading1"/>
        <w:rPr>
          <w:sz w:val="22"/>
          <w:szCs w:val="22"/>
          <w:lang w:val="cy-GB"/>
        </w:rPr>
      </w:pPr>
      <w:bookmarkStart w:id="10" w:name="_Toc49414835"/>
      <w:bookmarkEnd w:id="8"/>
      <w:bookmarkEnd w:id="9"/>
      <w:r w:rsidRPr="00AD77E9">
        <w:rPr>
          <w:lang w:val="cy-GB"/>
        </w:rPr>
        <w:lastRenderedPageBreak/>
        <w:t xml:space="preserve">Atal </w:t>
      </w:r>
      <w:r w:rsidR="004529F4" w:rsidRPr="00AD77E9">
        <w:rPr>
          <w:lang w:val="cy-GB"/>
        </w:rPr>
        <w:t>heintiau</w:t>
      </w:r>
      <w:r w:rsidR="005D681C" w:rsidRPr="00AD77E9">
        <w:rPr>
          <w:lang w:val="cy-GB"/>
        </w:rPr>
        <w:t xml:space="preserve"> </w:t>
      </w:r>
      <w:r w:rsidRPr="00AD77E9">
        <w:rPr>
          <w:lang w:val="cy-GB"/>
        </w:rPr>
        <w:t>ymhlith pobl sy’n chwistrellu</w:t>
      </w:r>
      <w:r w:rsidR="00911A5F" w:rsidRPr="00AD77E9">
        <w:rPr>
          <w:lang w:val="cy-GB"/>
        </w:rPr>
        <w:t xml:space="preserve"> </w:t>
      </w:r>
      <w:r w:rsidR="004529F4" w:rsidRPr="00AD77E9">
        <w:rPr>
          <w:lang w:val="cy-GB"/>
        </w:rPr>
        <w:t>cyffuriau</w:t>
      </w:r>
      <w:r w:rsidR="00CB4B07" w:rsidRPr="00AD77E9">
        <w:rPr>
          <w:lang w:val="cy-GB"/>
        </w:rPr>
        <w:t xml:space="preserve"> </w:t>
      </w:r>
      <w:r w:rsidRPr="00AD77E9">
        <w:rPr>
          <w:lang w:val="cy-GB"/>
        </w:rPr>
        <w:t>drwy raglenni</w:t>
      </w:r>
      <w:r w:rsidR="00FD3349" w:rsidRPr="00AD77E9">
        <w:rPr>
          <w:lang w:val="cy-GB"/>
        </w:rPr>
        <w:t xml:space="preserve"> </w:t>
      </w:r>
      <w:r w:rsidR="004529F4" w:rsidRPr="00AD77E9">
        <w:rPr>
          <w:lang w:val="cy-GB"/>
        </w:rPr>
        <w:t>nodwyddau a chwistrellau</w:t>
      </w:r>
      <w:r w:rsidRPr="00AD77E9">
        <w:rPr>
          <w:lang w:val="cy-GB"/>
        </w:rPr>
        <w:t xml:space="preserve"> effeithio</w:t>
      </w:r>
      <w:bookmarkEnd w:id="10"/>
      <w:r w:rsidRPr="00AD77E9">
        <w:rPr>
          <w:lang w:val="cy-GB"/>
        </w:rPr>
        <w:t>l</w:t>
      </w:r>
    </w:p>
    <w:p w14:paraId="71C221E3" w14:textId="30EF4A14" w:rsidR="000939C0" w:rsidRPr="00AD77E9" w:rsidRDefault="00051A2F" w:rsidP="00FD3349">
      <w:pPr>
        <w:rPr>
          <w:lang w:val="cy-GB"/>
        </w:rPr>
      </w:pPr>
      <w:r w:rsidRPr="00AD77E9">
        <w:rPr>
          <w:lang w:val="cy-GB"/>
        </w:rPr>
        <w:t>Mae gwasanaethau’r Rhaglen Nodwyddau a Chwistrellau</w:t>
      </w:r>
      <w:r w:rsidR="00454BDC" w:rsidRPr="00AD77E9">
        <w:rPr>
          <w:lang w:val="cy-GB"/>
        </w:rPr>
        <w:t xml:space="preserve"> (</w:t>
      </w:r>
      <w:r w:rsidR="00D95920" w:rsidRPr="00AD77E9">
        <w:rPr>
          <w:lang w:val="cy-GB"/>
        </w:rPr>
        <w:t>NSP</w:t>
      </w:r>
      <w:r w:rsidR="00454BDC" w:rsidRPr="00AD77E9">
        <w:rPr>
          <w:lang w:val="cy-GB"/>
        </w:rPr>
        <w:t xml:space="preserve">) </w:t>
      </w:r>
      <w:r w:rsidRPr="00AD77E9">
        <w:rPr>
          <w:lang w:val="cy-GB"/>
        </w:rPr>
        <w:t>yn darparu offer</w:t>
      </w:r>
      <w:r w:rsidR="00454BDC" w:rsidRPr="00AD77E9">
        <w:rPr>
          <w:lang w:val="cy-GB"/>
        </w:rPr>
        <w:t xml:space="preserve"> </w:t>
      </w:r>
      <w:r w:rsidRPr="00AD77E9">
        <w:rPr>
          <w:lang w:val="cy-GB"/>
        </w:rPr>
        <w:t xml:space="preserve">chwistrellu </w:t>
      </w:r>
      <w:r w:rsidR="00DC0F05" w:rsidRPr="00AD77E9">
        <w:rPr>
          <w:lang w:val="cy-GB"/>
        </w:rPr>
        <w:t>wedi’i steryllu</w:t>
      </w:r>
      <w:r w:rsidR="00454BDC" w:rsidRPr="00AD77E9">
        <w:rPr>
          <w:lang w:val="cy-GB"/>
        </w:rPr>
        <w:t xml:space="preserve"> </w:t>
      </w:r>
      <w:r w:rsidRPr="00AD77E9">
        <w:rPr>
          <w:lang w:val="cy-GB"/>
        </w:rPr>
        <w:t>a chyfarpar cysylltiedig, gan gynnwys ffoil fel opsiwn arall yn lle</w:t>
      </w:r>
      <w:r w:rsidR="00454BDC" w:rsidRPr="00AD77E9">
        <w:rPr>
          <w:lang w:val="cy-GB"/>
        </w:rPr>
        <w:t xml:space="preserve"> </w:t>
      </w:r>
      <w:r w:rsidR="00EC2390" w:rsidRPr="00AD77E9">
        <w:rPr>
          <w:lang w:val="cy-GB"/>
        </w:rPr>
        <w:t>chwistrellu</w:t>
      </w:r>
      <w:r w:rsidR="00454BDC" w:rsidRPr="00AD77E9">
        <w:rPr>
          <w:lang w:val="cy-GB"/>
        </w:rPr>
        <w:t xml:space="preserve">, </w:t>
      </w:r>
      <w:r w:rsidRPr="00AD77E9">
        <w:rPr>
          <w:lang w:val="cy-GB"/>
        </w:rPr>
        <w:t xml:space="preserve">yn ogystal â gwybodaeth a chyngor am </w:t>
      </w:r>
      <w:r w:rsidR="008422AD" w:rsidRPr="00AD77E9">
        <w:rPr>
          <w:lang w:val="cy-GB"/>
        </w:rPr>
        <w:t>leihau niwed</w:t>
      </w:r>
      <w:r w:rsidRPr="00AD77E9">
        <w:rPr>
          <w:lang w:val="cy-GB"/>
        </w:rPr>
        <w:t xml:space="preserve"> a chyfeirio at wasanaethau triniaeth arbenigol</w:t>
      </w:r>
      <w:r w:rsidR="00454BDC" w:rsidRPr="00AD77E9">
        <w:rPr>
          <w:lang w:val="cy-GB"/>
        </w:rPr>
        <w:t xml:space="preserve">. </w:t>
      </w:r>
      <w:r w:rsidRPr="00AD77E9">
        <w:rPr>
          <w:lang w:val="cy-GB"/>
        </w:rPr>
        <w:t xml:space="preserve">O’r herwydd, maent yn cynrychioli gwasanaeth hanfodol i atal </w:t>
      </w:r>
      <w:r w:rsidR="004529F4" w:rsidRPr="00AD77E9">
        <w:rPr>
          <w:lang w:val="cy-GB"/>
        </w:rPr>
        <w:t>heintiau</w:t>
      </w:r>
      <w:r w:rsidR="00454BDC" w:rsidRPr="00AD77E9">
        <w:rPr>
          <w:lang w:val="cy-GB"/>
        </w:rPr>
        <w:t xml:space="preserve"> </w:t>
      </w:r>
      <w:r w:rsidRPr="00AD77E9">
        <w:rPr>
          <w:lang w:val="cy-GB"/>
        </w:rPr>
        <w:t>cysylltiedig â c</w:t>
      </w:r>
      <w:r w:rsidR="00EC2390" w:rsidRPr="00AD77E9">
        <w:rPr>
          <w:lang w:val="cy-GB"/>
        </w:rPr>
        <w:t>hwistrellu</w:t>
      </w:r>
      <w:r w:rsidR="00454BDC" w:rsidRPr="00AD77E9">
        <w:rPr>
          <w:lang w:val="cy-GB"/>
        </w:rPr>
        <w:t>,</w:t>
      </w:r>
      <w:r w:rsidRPr="00AD77E9">
        <w:rPr>
          <w:lang w:val="cy-GB"/>
        </w:rPr>
        <w:t xml:space="preserve"> yn benodol, </w:t>
      </w:r>
      <w:r w:rsidR="004529F4" w:rsidRPr="00AD77E9">
        <w:rPr>
          <w:lang w:val="cy-GB"/>
        </w:rPr>
        <w:t>feirysau a gludir yn y gwaed</w:t>
      </w:r>
      <w:r w:rsidR="00454BDC" w:rsidRPr="00AD77E9">
        <w:rPr>
          <w:lang w:val="cy-GB"/>
        </w:rPr>
        <w:t>: hepatitis B, hepatitis C a HIV; a</w:t>
      </w:r>
      <w:r w:rsidRPr="00AD77E9">
        <w:rPr>
          <w:lang w:val="cy-GB"/>
        </w:rPr>
        <w:t xml:space="preserve"> hefyd</w:t>
      </w:r>
      <w:r w:rsidR="00454BDC" w:rsidRPr="00AD77E9">
        <w:rPr>
          <w:lang w:val="cy-GB"/>
        </w:rPr>
        <w:t xml:space="preserve"> </w:t>
      </w:r>
      <w:r w:rsidR="001C7FB6" w:rsidRPr="00AD77E9">
        <w:rPr>
          <w:lang w:val="cy-GB"/>
        </w:rPr>
        <w:t>heintiau bacterol</w:t>
      </w:r>
      <w:r w:rsidR="002F5D75" w:rsidRPr="00AD77E9">
        <w:rPr>
          <w:lang w:val="cy-GB"/>
        </w:rPr>
        <w:t xml:space="preserve"> </w:t>
      </w:r>
      <w:r w:rsidRPr="00AD77E9">
        <w:rPr>
          <w:lang w:val="cy-GB"/>
        </w:rPr>
        <w:t>gan gynnwys</w:t>
      </w:r>
      <w:r w:rsidR="002F5D75" w:rsidRPr="00AD77E9">
        <w:rPr>
          <w:lang w:val="cy-GB"/>
        </w:rPr>
        <w:t xml:space="preserve"> </w:t>
      </w:r>
      <w:r w:rsidR="002F5D75" w:rsidRPr="00AD77E9">
        <w:rPr>
          <w:i/>
          <w:lang w:val="cy-GB"/>
        </w:rPr>
        <w:t>Staphylococcus aureus</w:t>
      </w:r>
      <w:r w:rsidR="002F5D75" w:rsidRPr="00AD77E9">
        <w:rPr>
          <w:lang w:val="cy-GB"/>
        </w:rPr>
        <w:t xml:space="preserve"> a </w:t>
      </w:r>
      <w:r w:rsidR="00586A00" w:rsidRPr="00AD77E9">
        <w:rPr>
          <w:lang w:val="cy-GB"/>
        </w:rPr>
        <w:t>streptococi Grŵp Mewnwthiol</w:t>
      </w:r>
      <w:r w:rsidR="002F5D75" w:rsidRPr="00AD77E9">
        <w:rPr>
          <w:lang w:val="cy-GB"/>
        </w:rPr>
        <w:t xml:space="preserve"> A, </w:t>
      </w:r>
      <w:r w:rsidR="00586A00" w:rsidRPr="00AD77E9">
        <w:rPr>
          <w:lang w:val="cy-GB"/>
        </w:rPr>
        <w:t>sy’n gysylltiedig yn aml ag arferion</w:t>
      </w:r>
      <w:r w:rsidR="002F5D75" w:rsidRPr="00AD77E9">
        <w:rPr>
          <w:lang w:val="cy-GB"/>
        </w:rPr>
        <w:t xml:space="preserve"> </w:t>
      </w:r>
      <w:r w:rsidR="00586A00" w:rsidRPr="00AD77E9">
        <w:rPr>
          <w:lang w:val="cy-GB"/>
        </w:rPr>
        <w:t>chwistrellu heb eu</w:t>
      </w:r>
      <w:r w:rsidR="00DC0F05" w:rsidRPr="00AD77E9">
        <w:rPr>
          <w:lang w:val="cy-GB"/>
        </w:rPr>
        <w:t xml:space="preserve"> steryllu</w:t>
      </w:r>
      <w:r w:rsidR="00586A00" w:rsidRPr="00AD77E9">
        <w:rPr>
          <w:lang w:val="cy-GB"/>
        </w:rPr>
        <w:t xml:space="preserve">. </w:t>
      </w:r>
      <w:r w:rsidR="00D95920" w:rsidRPr="00AD77E9">
        <w:rPr>
          <w:lang w:val="cy-GB"/>
        </w:rPr>
        <w:t>NSP</w:t>
      </w:r>
      <w:r w:rsidR="00586A00" w:rsidRPr="00AD77E9">
        <w:rPr>
          <w:lang w:val="cy-GB"/>
        </w:rPr>
        <w:t>s yw’r gwasanaeth cyntaf ar gyfer atal</w:t>
      </w:r>
      <w:r w:rsidR="00454BDC" w:rsidRPr="00AD77E9">
        <w:rPr>
          <w:lang w:val="cy-GB"/>
        </w:rPr>
        <w:t xml:space="preserve"> </w:t>
      </w:r>
      <w:r w:rsidR="004529F4" w:rsidRPr="00AD77E9">
        <w:rPr>
          <w:lang w:val="cy-GB"/>
        </w:rPr>
        <w:t>heintiau</w:t>
      </w:r>
      <w:r w:rsidR="00454BDC" w:rsidRPr="00AD77E9">
        <w:rPr>
          <w:lang w:val="cy-GB"/>
        </w:rPr>
        <w:t xml:space="preserve"> </w:t>
      </w:r>
      <w:r w:rsidR="00586A00" w:rsidRPr="00AD77E9">
        <w:rPr>
          <w:lang w:val="cy-GB"/>
        </w:rPr>
        <w:t>drwy sicrhau defnydd o offer chwistrellu we</w:t>
      </w:r>
      <w:r w:rsidR="00DC0F05" w:rsidRPr="00AD77E9">
        <w:rPr>
          <w:lang w:val="cy-GB"/>
        </w:rPr>
        <w:t>di’i steryllu</w:t>
      </w:r>
      <w:r w:rsidR="00454BDC" w:rsidRPr="00AD77E9">
        <w:rPr>
          <w:lang w:val="cy-GB"/>
        </w:rPr>
        <w:t xml:space="preserve"> </w:t>
      </w:r>
      <w:r w:rsidR="00586A00" w:rsidRPr="00AD77E9">
        <w:rPr>
          <w:lang w:val="cy-GB"/>
        </w:rPr>
        <w:t>ym mhob digwyddiad</w:t>
      </w:r>
      <w:r w:rsidR="00454BDC" w:rsidRPr="00AD77E9">
        <w:rPr>
          <w:lang w:val="cy-GB"/>
        </w:rPr>
        <w:t xml:space="preserve"> </w:t>
      </w:r>
      <w:r w:rsidR="00EC2390" w:rsidRPr="00AD77E9">
        <w:rPr>
          <w:lang w:val="cy-GB"/>
        </w:rPr>
        <w:t>chwistrellu</w:t>
      </w:r>
      <w:r w:rsidR="00454BDC" w:rsidRPr="00AD77E9">
        <w:rPr>
          <w:lang w:val="cy-GB"/>
        </w:rPr>
        <w:t xml:space="preserve"> </w:t>
      </w:r>
      <w:r w:rsidR="00586A00" w:rsidRPr="00AD77E9">
        <w:rPr>
          <w:lang w:val="cy-GB"/>
        </w:rPr>
        <w:t>yn unol â’r cyfarwyddyd arfer gorau</w:t>
      </w:r>
      <w:r w:rsidR="000939C0" w:rsidRPr="00AD77E9">
        <w:rPr>
          <w:lang w:val="cy-GB"/>
        </w:rPr>
        <w:t>.</w:t>
      </w:r>
      <w:r w:rsidR="00454BDC" w:rsidRPr="00AD77E9">
        <w:rPr>
          <w:rStyle w:val="FootnoteReference"/>
          <w:lang w:val="cy-GB"/>
        </w:rPr>
        <w:footnoteReference w:id="1"/>
      </w:r>
      <w:r w:rsidR="00C34B38" w:rsidRPr="00AD77E9">
        <w:rPr>
          <w:vertAlign w:val="superscript"/>
          <w:lang w:val="cy-GB"/>
        </w:rPr>
        <w:t>,</w:t>
      </w:r>
      <w:r w:rsidR="000939C0" w:rsidRPr="00AD77E9">
        <w:rPr>
          <w:vertAlign w:val="superscript"/>
          <w:lang w:val="cy-GB"/>
        </w:rPr>
        <w:t xml:space="preserve"> </w:t>
      </w:r>
      <w:r w:rsidR="002F5D75" w:rsidRPr="00AD77E9">
        <w:rPr>
          <w:rStyle w:val="FootnoteReference"/>
          <w:lang w:val="cy-GB"/>
        </w:rPr>
        <w:footnoteReference w:id="2"/>
      </w:r>
      <w:r w:rsidR="00454BDC" w:rsidRPr="00AD77E9">
        <w:rPr>
          <w:lang w:val="cy-GB"/>
        </w:rPr>
        <w:t xml:space="preserve"> </w:t>
      </w:r>
    </w:p>
    <w:p w14:paraId="3F9AE57F" w14:textId="152E3268" w:rsidR="00454BDC" w:rsidRPr="00AD77E9" w:rsidRDefault="00454BDC" w:rsidP="00FD3349">
      <w:pPr>
        <w:rPr>
          <w:lang w:val="cy-GB"/>
        </w:rPr>
      </w:pPr>
      <w:r w:rsidRPr="00AD77E9">
        <w:rPr>
          <w:lang w:val="cy-GB"/>
        </w:rPr>
        <w:t xml:space="preserve">  </w:t>
      </w:r>
    </w:p>
    <w:p w14:paraId="3462FF7F" w14:textId="005CCAB4" w:rsidR="006E600F" w:rsidRPr="00AD77E9" w:rsidRDefault="00FD3349" w:rsidP="00FD3349">
      <w:pPr>
        <w:pStyle w:val="Heading2"/>
        <w:rPr>
          <w:lang w:val="cy-GB"/>
        </w:rPr>
      </w:pPr>
      <w:bookmarkStart w:id="11" w:name="_Toc49414836"/>
      <w:r w:rsidRPr="00AD77E9">
        <w:t>L</w:t>
      </w:r>
      <w:r w:rsidR="00586A00" w:rsidRPr="00AD77E9">
        <w:t>leoliad a math yr</w:t>
      </w:r>
      <w:r w:rsidRPr="00AD77E9">
        <w:rPr>
          <w:lang w:val="cy-GB"/>
        </w:rPr>
        <w:t xml:space="preserve"> </w:t>
      </w:r>
      <w:r w:rsidR="00D95920" w:rsidRPr="00AD77E9">
        <w:rPr>
          <w:lang w:val="cy-GB"/>
        </w:rPr>
        <w:t>NSP</w:t>
      </w:r>
      <w:r w:rsidRPr="00AD77E9">
        <w:rPr>
          <w:lang w:val="cy-GB"/>
        </w:rPr>
        <w:t>s</w:t>
      </w:r>
      <w:r w:rsidR="006E600F" w:rsidRPr="00AD77E9">
        <w:rPr>
          <w:lang w:val="cy-GB"/>
        </w:rPr>
        <w:t xml:space="preserve"> </w:t>
      </w:r>
      <w:r w:rsidR="00586A00" w:rsidRPr="00AD77E9">
        <w:rPr>
          <w:lang w:val="cy-GB"/>
        </w:rPr>
        <w:t>ledled</w:t>
      </w:r>
      <w:r w:rsidR="006E600F" w:rsidRPr="00AD77E9">
        <w:rPr>
          <w:lang w:val="cy-GB"/>
        </w:rPr>
        <w:t xml:space="preserve"> </w:t>
      </w:r>
      <w:r w:rsidR="0084402A" w:rsidRPr="00AD77E9">
        <w:rPr>
          <w:lang w:val="cy-GB"/>
        </w:rPr>
        <w:t>Cymru</w:t>
      </w:r>
      <w:bookmarkEnd w:id="11"/>
    </w:p>
    <w:p w14:paraId="54F0741E" w14:textId="5B0F7AD3" w:rsidR="00222EAB" w:rsidRPr="00AD77E9" w:rsidRDefault="00586A00" w:rsidP="000939C0">
      <w:pPr>
        <w:rPr>
          <w:noProof/>
          <w:lang w:val="cy-GB" w:eastAsia="en-GB"/>
        </w:rPr>
      </w:pPr>
      <w:r w:rsidRPr="00AD77E9">
        <w:rPr>
          <w:lang w:val="cy-GB"/>
        </w:rPr>
        <w:t xml:space="preserve">Ar hyn o bryd </w:t>
      </w:r>
      <w:r w:rsidR="00283233" w:rsidRPr="00AD77E9">
        <w:rPr>
          <w:lang w:val="cy-GB"/>
        </w:rPr>
        <w:t>yng Nghymru</w:t>
      </w:r>
      <w:r w:rsidRPr="00AD77E9">
        <w:rPr>
          <w:lang w:val="cy-GB"/>
        </w:rPr>
        <w:t>, mae</w:t>
      </w:r>
      <w:r w:rsidR="00222EAB" w:rsidRPr="00AD77E9">
        <w:rPr>
          <w:lang w:val="cy-GB"/>
        </w:rPr>
        <w:t xml:space="preserve"> </w:t>
      </w:r>
      <w:r w:rsidR="00051A2F" w:rsidRPr="00AD77E9">
        <w:rPr>
          <w:lang w:val="cy-GB"/>
        </w:rPr>
        <w:t>Rhaglen Nodwyddau a Chwistrellau</w:t>
      </w:r>
      <w:r w:rsidR="00C670A2" w:rsidRPr="00AD77E9">
        <w:rPr>
          <w:lang w:val="cy-GB"/>
        </w:rPr>
        <w:t>’</w:t>
      </w:r>
      <w:r w:rsidRPr="00AD77E9">
        <w:rPr>
          <w:lang w:val="cy-GB"/>
        </w:rPr>
        <w:t xml:space="preserve">n weithredol ar </w:t>
      </w:r>
      <w:r w:rsidR="00F34458" w:rsidRPr="00AD77E9">
        <w:rPr>
          <w:lang w:val="cy-GB"/>
        </w:rPr>
        <w:t>57</w:t>
      </w:r>
      <w:r w:rsidRPr="00AD77E9">
        <w:rPr>
          <w:lang w:val="cy-GB"/>
        </w:rPr>
        <w:t xml:space="preserve"> </w:t>
      </w:r>
      <w:r w:rsidR="0088390A" w:rsidRPr="00AD77E9">
        <w:rPr>
          <w:lang w:val="cy-GB"/>
        </w:rPr>
        <w:t xml:space="preserve">safle </w:t>
      </w:r>
      <w:r w:rsidRPr="00AD77E9">
        <w:rPr>
          <w:lang w:val="cy-GB"/>
        </w:rPr>
        <w:t>sefydliad statudol / gwirfoddol</w:t>
      </w:r>
      <w:r w:rsidR="00222EAB" w:rsidRPr="00AD77E9">
        <w:rPr>
          <w:lang w:val="cy-GB"/>
        </w:rPr>
        <w:t xml:space="preserve"> </w:t>
      </w:r>
      <w:r w:rsidRPr="00AD77E9">
        <w:rPr>
          <w:lang w:val="cy-GB"/>
        </w:rPr>
        <w:t>arbenigol</w:t>
      </w:r>
      <w:r w:rsidR="00222EAB" w:rsidRPr="00AD77E9">
        <w:rPr>
          <w:lang w:val="cy-GB"/>
        </w:rPr>
        <w:t xml:space="preserve"> </w:t>
      </w:r>
      <w:r w:rsidRPr="00AD77E9">
        <w:rPr>
          <w:lang w:val="cy-GB"/>
        </w:rPr>
        <w:t>a</w:t>
      </w:r>
      <w:r w:rsidR="00222EAB" w:rsidRPr="00AD77E9">
        <w:rPr>
          <w:lang w:val="cy-GB"/>
        </w:rPr>
        <w:t xml:space="preserve"> </w:t>
      </w:r>
      <w:r w:rsidR="00C34B38" w:rsidRPr="00AD77E9">
        <w:rPr>
          <w:lang w:val="cy-GB"/>
        </w:rPr>
        <w:t>217</w:t>
      </w:r>
      <w:r w:rsidR="00222EAB" w:rsidRPr="00AD77E9">
        <w:rPr>
          <w:lang w:val="cy-GB"/>
        </w:rPr>
        <w:t xml:space="preserve"> </w:t>
      </w:r>
      <w:r w:rsidRPr="00AD77E9">
        <w:rPr>
          <w:lang w:val="cy-GB"/>
        </w:rPr>
        <w:t>o fferyllfeydd cymunedol</w:t>
      </w:r>
      <w:r w:rsidR="00222EAB" w:rsidRPr="00AD77E9">
        <w:rPr>
          <w:lang w:val="cy-GB"/>
        </w:rPr>
        <w:t>.</w:t>
      </w:r>
      <w:r w:rsidR="00CB4B07" w:rsidRPr="00AD77E9">
        <w:rPr>
          <w:rStyle w:val="FootnoteReference"/>
          <w:lang w:val="cy-GB"/>
        </w:rPr>
        <w:footnoteReference w:id="3"/>
      </w:r>
      <w:r w:rsidR="001E4956" w:rsidRPr="00AD77E9">
        <w:rPr>
          <w:lang w:val="cy-GB"/>
        </w:rPr>
        <w:t xml:space="preserve"> </w:t>
      </w:r>
      <w:r w:rsidRPr="00AD77E9">
        <w:rPr>
          <w:lang w:val="cy-GB"/>
        </w:rPr>
        <w:t>Yn</w:t>
      </w:r>
      <w:r w:rsidR="001E4956" w:rsidRPr="00AD77E9">
        <w:rPr>
          <w:lang w:val="cy-GB"/>
        </w:rPr>
        <w:t xml:space="preserve"> 2019-20</w:t>
      </w:r>
      <w:r w:rsidR="00222EAB" w:rsidRPr="00AD77E9">
        <w:rPr>
          <w:lang w:val="cy-GB"/>
        </w:rPr>
        <w:t>,</w:t>
      </w:r>
      <w:r w:rsidR="001E4956" w:rsidRPr="00AD77E9">
        <w:rPr>
          <w:lang w:val="cy-GB"/>
        </w:rPr>
        <w:t xml:space="preserve"> </w:t>
      </w:r>
      <w:r w:rsidRPr="00AD77E9">
        <w:rPr>
          <w:lang w:val="cy-GB"/>
        </w:rPr>
        <w:t xml:space="preserve">cofnododd </w:t>
      </w:r>
      <w:r w:rsidR="001E4956" w:rsidRPr="00AD77E9">
        <w:rPr>
          <w:lang w:val="cy-GB"/>
        </w:rPr>
        <w:t xml:space="preserve">43 </w:t>
      </w:r>
      <w:r w:rsidRPr="00AD77E9">
        <w:rPr>
          <w:lang w:val="cy-GB"/>
        </w:rPr>
        <w:t>o safleoedd arbenigol</w:t>
      </w:r>
      <w:r w:rsidR="001E4956" w:rsidRPr="00AD77E9">
        <w:rPr>
          <w:lang w:val="cy-GB"/>
        </w:rPr>
        <w:t xml:space="preserve"> </w:t>
      </w:r>
      <w:r w:rsidRPr="00AD77E9">
        <w:rPr>
          <w:lang w:val="cy-GB"/>
        </w:rPr>
        <w:t>a</w:t>
      </w:r>
      <w:r w:rsidR="001E4956" w:rsidRPr="00AD77E9">
        <w:rPr>
          <w:lang w:val="cy-GB"/>
        </w:rPr>
        <w:t xml:space="preserve"> 186 </w:t>
      </w:r>
      <w:r w:rsidRPr="00AD77E9">
        <w:rPr>
          <w:lang w:val="cy-GB"/>
        </w:rPr>
        <w:t xml:space="preserve">o fferyllfeydd o leiaf un rhyngweithiad. Mae </w:t>
      </w:r>
      <w:r w:rsidR="00FC1A3C" w:rsidRPr="00AD77E9">
        <w:rPr>
          <w:lang w:val="cy-GB"/>
        </w:rPr>
        <w:fldChar w:fldCharType="begin"/>
      </w:r>
      <w:r w:rsidR="00FC1A3C" w:rsidRPr="00AD77E9">
        <w:rPr>
          <w:lang w:val="cy-GB"/>
        </w:rPr>
        <w:instrText xml:space="preserve"> REF _Ref12437335 \h </w:instrText>
      </w:r>
      <w:r w:rsidR="00CB4B07" w:rsidRPr="00AD77E9">
        <w:rPr>
          <w:lang w:val="cy-GB"/>
        </w:rPr>
        <w:instrText xml:space="preserve"> \* MERGEFORMAT </w:instrText>
      </w:r>
      <w:r w:rsidR="00FC1A3C" w:rsidRPr="00AD77E9">
        <w:rPr>
          <w:lang w:val="cy-GB"/>
        </w:rPr>
      </w:r>
      <w:r w:rsidR="00FC1A3C" w:rsidRPr="00AD77E9">
        <w:rPr>
          <w:lang w:val="cy-GB"/>
        </w:rPr>
        <w:fldChar w:fldCharType="separate"/>
      </w:r>
      <w:r w:rsidR="00283233" w:rsidRPr="00AD77E9">
        <w:rPr>
          <w:lang w:val="cy-GB"/>
        </w:rPr>
        <w:t>Ffigur</w:t>
      </w:r>
      <w:r w:rsidR="00F93AA3" w:rsidRPr="00AD77E9">
        <w:rPr>
          <w:lang w:val="cy-GB"/>
        </w:rPr>
        <w:t xml:space="preserve"> </w:t>
      </w:r>
      <w:r w:rsidR="00F93AA3" w:rsidRPr="00AD77E9">
        <w:rPr>
          <w:noProof/>
          <w:lang w:val="cy-GB"/>
        </w:rPr>
        <w:t>1</w:t>
      </w:r>
      <w:r w:rsidR="00FC1A3C" w:rsidRPr="00AD77E9">
        <w:rPr>
          <w:lang w:val="cy-GB"/>
        </w:rPr>
        <w:fldChar w:fldCharType="end"/>
      </w:r>
      <w:r w:rsidR="00FC1A3C" w:rsidRPr="00AD77E9">
        <w:rPr>
          <w:lang w:val="cy-GB"/>
        </w:rPr>
        <w:t xml:space="preserve"> </w:t>
      </w:r>
      <w:r w:rsidRPr="00AD77E9">
        <w:rPr>
          <w:lang w:val="cy-GB"/>
        </w:rPr>
        <w:t>yn dangos lleoliad daearyddol y safleoedd NSP ledled</w:t>
      </w:r>
      <w:r w:rsidR="00222EAB" w:rsidRPr="00AD77E9">
        <w:rPr>
          <w:lang w:val="cy-GB"/>
        </w:rPr>
        <w:t xml:space="preserve"> </w:t>
      </w:r>
      <w:r w:rsidR="0084402A" w:rsidRPr="00AD77E9">
        <w:rPr>
          <w:lang w:val="cy-GB"/>
        </w:rPr>
        <w:t>Cymru</w:t>
      </w:r>
      <w:r w:rsidR="00222EAB" w:rsidRPr="00AD77E9">
        <w:rPr>
          <w:lang w:val="cy-GB"/>
        </w:rPr>
        <w:t xml:space="preserve">. </w:t>
      </w:r>
    </w:p>
    <w:p w14:paraId="27A37998" w14:textId="77777777" w:rsidR="00686EF9" w:rsidRPr="00AD77E9" w:rsidRDefault="001E4956" w:rsidP="00686EF9">
      <w:pPr>
        <w:jc w:val="center"/>
        <w:rPr>
          <w:lang w:val="cy-GB"/>
        </w:rPr>
      </w:pPr>
      <w:r w:rsidRPr="00AD77E9">
        <w:rPr>
          <w:noProof/>
          <w:lang w:eastAsia="en-GB"/>
        </w:rPr>
        <w:drawing>
          <wp:inline distT="0" distB="0" distL="0" distR="0" wp14:anchorId="46DB67C4" wp14:editId="30E61052">
            <wp:extent cx="2705100" cy="3352831"/>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720466" cy="3371876"/>
                    </a:xfrm>
                    <a:prstGeom prst="rect">
                      <a:avLst/>
                    </a:prstGeom>
                  </pic:spPr>
                </pic:pic>
              </a:graphicData>
            </a:graphic>
          </wp:inline>
        </w:drawing>
      </w:r>
    </w:p>
    <w:p w14:paraId="457C75C4" w14:textId="3947536D" w:rsidR="001212F3" w:rsidRPr="00AD77E9" w:rsidRDefault="00283233" w:rsidP="00FD3349">
      <w:pPr>
        <w:pStyle w:val="Caption"/>
        <w:rPr>
          <w:lang w:val="cy-GB"/>
        </w:rPr>
      </w:pPr>
      <w:bookmarkStart w:id="12" w:name="_Ref12437335"/>
      <w:r w:rsidRPr="00AD77E9">
        <w:rPr>
          <w:lang w:val="cy-GB"/>
        </w:rPr>
        <w:lastRenderedPageBreak/>
        <w:t>Ffigur</w:t>
      </w:r>
      <w:r w:rsidR="00222EAB" w:rsidRPr="00AD77E9">
        <w:rPr>
          <w:lang w:val="cy-GB"/>
        </w:rPr>
        <w:t xml:space="preserve"> </w:t>
      </w:r>
      <w:r w:rsidR="00A42B01" w:rsidRPr="00AD77E9">
        <w:rPr>
          <w:noProof/>
          <w:lang w:val="cy-GB"/>
        </w:rPr>
        <w:fldChar w:fldCharType="begin"/>
      </w:r>
      <w:r w:rsidR="00A42B01" w:rsidRPr="00AD77E9">
        <w:rPr>
          <w:noProof/>
          <w:lang w:val="cy-GB"/>
        </w:rPr>
        <w:instrText xml:space="preserve"> SEQ Figure \* ARABIC </w:instrText>
      </w:r>
      <w:r w:rsidR="00A42B01" w:rsidRPr="00AD77E9">
        <w:rPr>
          <w:noProof/>
          <w:lang w:val="cy-GB"/>
        </w:rPr>
        <w:fldChar w:fldCharType="separate"/>
      </w:r>
      <w:r w:rsidR="00F93AA3" w:rsidRPr="00AD77E9">
        <w:rPr>
          <w:noProof/>
          <w:lang w:val="cy-GB"/>
        </w:rPr>
        <w:t>1</w:t>
      </w:r>
      <w:r w:rsidR="00A42B01" w:rsidRPr="00AD77E9">
        <w:rPr>
          <w:noProof/>
          <w:lang w:val="cy-GB"/>
        </w:rPr>
        <w:fldChar w:fldCharType="end"/>
      </w:r>
      <w:bookmarkEnd w:id="12"/>
      <w:r w:rsidR="00222EAB" w:rsidRPr="00AD77E9">
        <w:rPr>
          <w:lang w:val="cy-GB"/>
        </w:rPr>
        <w:t xml:space="preserve"> – </w:t>
      </w:r>
      <w:r w:rsidR="00FD55E1" w:rsidRPr="00AD77E9">
        <w:rPr>
          <w:lang w:val="cy-GB"/>
        </w:rPr>
        <w:t>Lleoliad daearyddol safleoedd</w:t>
      </w:r>
      <w:r w:rsidR="00222EAB" w:rsidRPr="00AD77E9">
        <w:rPr>
          <w:lang w:val="cy-GB"/>
        </w:rPr>
        <w:t xml:space="preserve"> </w:t>
      </w:r>
      <w:r w:rsidR="00D95920" w:rsidRPr="00AD77E9">
        <w:rPr>
          <w:lang w:val="cy-GB"/>
        </w:rPr>
        <w:t>NSP</w:t>
      </w:r>
      <w:r w:rsidR="00222EAB" w:rsidRPr="00AD77E9">
        <w:rPr>
          <w:lang w:val="cy-GB"/>
        </w:rPr>
        <w:t xml:space="preserve"> </w:t>
      </w:r>
      <w:r w:rsidRPr="00AD77E9">
        <w:rPr>
          <w:lang w:val="cy-GB"/>
        </w:rPr>
        <w:t>yng Nghymru</w:t>
      </w:r>
      <w:r w:rsidR="00222EAB" w:rsidRPr="00AD77E9">
        <w:rPr>
          <w:lang w:val="cy-GB"/>
        </w:rPr>
        <w:t xml:space="preserve"> </w:t>
      </w:r>
      <w:r w:rsidR="00FD55E1" w:rsidRPr="00AD77E9">
        <w:rPr>
          <w:lang w:val="cy-GB"/>
        </w:rPr>
        <w:t>yn ôl math o safle a nifer yr u</w:t>
      </w:r>
      <w:r w:rsidR="00B906B7" w:rsidRPr="00AD77E9">
        <w:rPr>
          <w:lang w:val="cy-GB"/>
        </w:rPr>
        <w:t>nigolion</w:t>
      </w:r>
      <w:r w:rsidR="00C123CA" w:rsidRPr="00AD77E9">
        <w:rPr>
          <w:lang w:val="cy-GB"/>
        </w:rPr>
        <w:t xml:space="preserve"> </w:t>
      </w:r>
      <w:r w:rsidR="00FD55E1" w:rsidRPr="00AD77E9">
        <w:rPr>
          <w:lang w:val="cy-GB"/>
        </w:rPr>
        <w:t>yn mynychu yn</w:t>
      </w:r>
      <w:r w:rsidR="00C123CA" w:rsidRPr="00AD77E9">
        <w:rPr>
          <w:lang w:val="cy-GB"/>
        </w:rPr>
        <w:t xml:space="preserve"> 2019-20</w:t>
      </w:r>
      <w:r w:rsidR="00222EAB" w:rsidRPr="00AD77E9">
        <w:rPr>
          <w:rStyle w:val="FootnoteReference"/>
          <w:i/>
          <w:lang w:val="cy-GB"/>
        </w:rPr>
        <w:footnoteReference w:id="4"/>
      </w:r>
    </w:p>
    <w:p w14:paraId="52BEA6DC" w14:textId="431E3E9A" w:rsidR="00CD25B3" w:rsidRPr="00AD77E9" w:rsidRDefault="00FD55E1" w:rsidP="00C63373">
      <w:pPr>
        <w:rPr>
          <w:lang w:val="cy-GB"/>
        </w:rPr>
      </w:pPr>
      <w:r w:rsidRPr="00AD77E9">
        <w:rPr>
          <w:lang w:val="cy-GB"/>
        </w:rPr>
        <w:t xml:space="preserve">Fel cyfanswm, bu </w:t>
      </w:r>
      <w:r w:rsidR="00D428D1" w:rsidRPr="00AD77E9">
        <w:rPr>
          <w:lang w:val="cy-GB"/>
        </w:rPr>
        <w:t>142,190</w:t>
      </w:r>
      <w:r w:rsidR="00C63373" w:rsidRPr="00AD77E9">
        <w:rPr>
          <w:lang w:val="cy-GB"/>
        </w:rPr>
        <w:t xml:space="preserve"> </w:t>
      </w:r>
      <w:r w:rsidRPr="00AD77E9">
        <w:rPr>
          <w:lang w:val="cy-GB"/>
        </w:rPr>
        <w:t xml:space="preserve">o ryngweithiadau ar draws yr holl safleoedd </w:t>
      </w:r>
      <w:r w:rsidR="00D95920" w:rsidRPr="00AD77E9">
        <w:rPr>
          <w:lang w:val="cy-GB"/>
        </w:rPr>
        <w:t>NSP</w:t>
      </w:r>
      <w:r w:rsidR="00D428D1" w:rsidRPr="00AD77E9">
        <w:rPr>
          <w:lang w:val="cy-GB"/>
        </w:rPr>
        <w:t xml:space="preserve"> </w:t>
      </w:r>
      <w:r w:rsidR="00EC2390" w:rsidRPr="00AD77E9">
        <w:rPr>
          <w:lang w:val="cy-GB"/>
        </w:rPr>
        <w:t>yn 20</w:t>
      </w:r>
      <w:r w:rsidR="00D428D1" w:rsidRPr="00AD77E9">
        <w:rPr>
          <w:lang w:val="cy-GB"/>
        </w:rPr>
        <w:t>19-20</w:t>
      </w:r>
      <w:r w:rsidR="00BC5448" w:rsidRPr="00AD77E9">
        <w:rPr>
          <w:lang w:val="cy-GB"/>
        </w:rPr>
        <w:t xml:space="preserve">, </w:t>
      </w:r>
      <w:r w:rsidRPr="00AD77E9">
        <w:rPr>
          <w:lang w:val="cy-GB"/>
        </w:rPr>
        <w:t xml:space="preserve">gostyngiad o </w:t>
      </w:r>
      <w:r w:rsidR="00BC5448" w:rsidRPr="00AD77E9">
        <w:rPr>
          <w:lang w:val="cy-GB"/>
        </w:rPr>
        <w:t>4</w:t>
      </w:r>
      <w:r w:rsidR="00D313C0" w:rsidRPr="00AD77E9">
        <w:rPr>
          <w:lang w:val="cy-GB"/>
        </w:rPr>
        <w:t xml:space="preserve"> </w:t>
      </w:r>
      <w:r w:rsidR="00DD5CAF" w:rsidRPr="00AD77E9">
        <w:rPr>
          <w:lang w:val="cy-GB"/>
        </w:rPr>
        <w:t>y cant</w:t>
      </w:r>
      <w:r w:rsidR="00BC5448" w:rsidRPr="00AD77E9">
        <w:rPr>
          <w:lang w:val="cy-GB"/>
        </w:rPr>
        <w:t xml:space="preserve"> </w:t>
      </w:r>
      <w:r w:rsidR="007308C2" w:rsidRPr="00AD77E9">
        <w:rPr>
          <w:lang w:val="cy-GB"/>
        </w:rPr>
        <w:t>o gymharu â</w:t>
      </w:r>
      <w:r w:rsidRPr="00AD77E9">
        <w:rPr>
          <w:lang w:val="cy-GB"/>
        </w:rPr>
        <w:t xml:space="preserve">’r flwyddyn flaenorol. Gall y gostyngiad mewn rhyngweithiadau ym mis Mawrth 2020 fod yn gyfrifol i raddau helaeth am y gostyngiad hwn, gyda </w:t>
      </w:r>
      <w:r w:rsidR="00CD25B3" w:rsidRPr="00AD77E9">
        <w:rPr>
          <w:lang w:val="cy-GB"/>
        </w:rPr>
        <w:t>3</w:t>
      </w:r>
      <w:r w:rsidR="002B7B22" w:rsidRPr="00AD77E9">
        <w:rPr>
          <w:lang w:val="cy-GB"/>
        </w:rPr>
        <w:t>,</w:t>
      </w:r>
      <w:r w:rsidR="00CD25B3" w:rsidRPr="00AD77E9">
        <w:rPr>
          <w:lang w:val="cy-GB"/>
        </w:rPr>
        <w:t xml:space="preserve">204 </w:t>
      </w:r>
      <w:r w:rsidRPr="00AD77E9">
        <w:rPr>
          <w:lang w:val="cy-GB"/>
        </w:rPr>
        <w:t xml:space="preserve">yn llai o ryngweithiadau bryd hynny </w:t>
      </w:r>
      <w:r w:rsidR="007308C2" w:rsidRPr="00AD77E9">
        <w:rPr>
          <w:lang w:val="cy-GB"/>
        </w:rPr>
        <w:t>o gymharu â</w:t>
      </w:r>
      <w:r w:rsidRPr="00AD77E9">
        <w:rPr>
          <w:lang w:val="cy-GB"/>
        </w:rPr>
        <w:t>’r un cyfnod yn ystod y flwyddyn flaenorol. Mae hyn yn debygol</w:t>
      </w:r>
      <w:r w:rsidR="00C64DE4" w:rsidRPr="00AD77E9">
        <w:rPr>
          <w:lang w:val="cy-GB"/>
        </w:rPr>
        <w:t xml:space="preserve"> o</w:t>
      </w:r>
      <w:r w:rsidRPr="00AD77E9">
        <w:rPr>
          <w:lang w:val="cy-GB"/>
        </w:rPr>
        <w:t xml:space="preserve"> </w:t>
      </w:r>
      <w:r w:rsidR="00C64DE4" w:rsidRPr="00AD77E9">
        <w:rPr>
          <w:lang w:val="cy-GB"/>
        </w:rPr>
        <w:t xml:space="preserve">fod </w:t>
      </w:r>
      <w:r w:rsidRPr="00AD77E9">
        <w:rPr>
          <w:lang w:val="cy-GB"/>
        </w:rPr>
        <w:t>o ganlyniad i darfu ar w</w:t>
      </w:r>
      <w:r w:rsidR="00D95920" w:rsidRPr="00AD77E9">
        <w:rPr>
          <w:lang w:val="cy-GB"/>
        </w:rPr>
        <w:t>asanaethau</w:t>
      </w:r>
      <w:r w:rsidR="00CD25B3" w:rsidRPr="00AD77E9">
        <w:rPr>
          <w:lang w:val="cy-GB"/>
        </w:rPr>
        <w:t xml:space="preserve"> </w:t>
      </w:r>
      <w:r w:rsidRPr="00AD77E9">
        <w:rPr>
          <w:lang w:val="cy-GB"/>
        </w:rPr>
        <w:t>oherwydd</w:t>
      </w:r>
      <w:r w:rsidR="00CD25B3" w:rsidRPr="00AD77E9">
        <w:rPr>
          <w:lang w:val="cy-GB"/>
        </w:rPr>
        <w:t xml:space="preserve"> </w:t>
      </w:r>
      <w:r w:rsidRPr="00AD77E9">
        <w:rPr>
          <w:lang w:val="cy-GB"/>
        </w:rPr>
        <w:t xml:space="preserve">pandemig </w:t>
      </w:r>
      <w:r w:rsidR="00BC5448" w:rsidRPr="00AD77E9">
        <w:rPr>
          <w:lang w:val="cy-GB"/>
        </w:rPr>
        <w:t xml:space="preserve">COVID-19. </w:t>
      </w:r>
    </w:p>
    <w:p w14:paraId="77142AC6" w14:textId="6C23C27D" w:rsidR="00C63373" w:rsidRPr="00AD77E9" w:rsidRDefault="00D81ED3" w:rsidP="00C63373">
      <w:pPr>
        <w:rPr>
          <w:lang w:val="cy-GB"/>
        </w:rPr>
      </w:pPr>
      <w:r w:rsidRPr="00AD77E9">
        <w:rPr>
          <w:lang w:val="cy-GB"/>
        </w:rPr>
        <w:t xml:space="preserve">Digwyddodd tua thraean o’r </w:t>
      </w:r>
      <w:r w:rsidR="00FD55E1" w:rsidRPr="00AD77E9">
        <w:rPr>
          <w:lang w:val="cy-GB"/>
        </w:rPr>
        <w:t>rhyngweithiadau</w:t>
      </w:r>
      <w:r w:rsidR="00D428D1" w:rsidRPr="00AD77E9">
        <w:rPr>
          <w:lang w:val="cy-GB"/>
        </w:rPr>
        <w:t xml:space="preserve"> (33 </w:t>
      </w:r>
      <w:r w:rsidR="00DD5CAF" w:rsidRPr="00AD77E9">
        <w:rPr>
          <w:lang w:val="cy-GB"/>
        </w:rPr>
        <w:t>y cant</w:t>
      </w:r>
      <w:r w:rsidR="00C63373" w:rsidRPr="00AD77E9">
        <w:rPr>
          <w:lang w:val="cy-GB"/>
        </w:rPr>
        <w:t xml:space="preserve">) </w:t>
      </w:r>
      <w:r w:rsidRPr="00AD77E9">
        <w:rPr>
          <w:lang w:val="cy-GB"/>
        </w:rPr>
        <w:t xml:space="preserve">mewn gwasanaethau NSP </w:t>
      </w:r>
      <w:r w:rsidR="00586A00" w:rsidRPr="00AD77E9">
        <w:rPr>
          <w:lang w:val="cy-GB"/>
        </w:rPr>
        <w:t>arbenigol</w:t>
      </w:r>
      <w:r w:rsidR="00C63373" w:rsidRPr="00AD77E9">
        <w:rPr>
          <w:lang w:val="cy-GB"/>
        </w:rPr>
        <w:t xml:space="preserve"> </w:t>
      </w:r>
      <w:r w:rsidRPr="00AD77E9">
        <w:rPr>
          <w:lang w:val="cy-GB"/>
        </w:rPr>
        <w:t>gyda’r ddwy ran o dair yn weddill</w:t>
      </w:r>
      <w:r w:rsidR="00D428D1" w:rsidRPr="00AD77E9">
        <w:rPr>
          <w:lang w:val="cy-GB"/>
        </w:rPr>
        <w:t xml:space="preserve"> (67</w:t>
      </w:r>
      <w:r w:rsidR="00C63373" w:rsidRPr="00AD77E9">
        <w:rPr>
          <w:lang w:val="cy-GB"/>
        </w:rPr>
        <w:t xml:space="preserve"> </w:t>
      </w:r>
      <w:r w:rsidR="00DD5CAF" w:rsidRPr="00AD77E9">
        <w:rPr>
          <w:lang w:val="cy-GB"/>
        </w:rPr>
        <w:t>y cant</w:t>
      </w:r>
      <w:r w:rsidR="00C63373" w:rsidRPr="00AD77E9">
        <w:rPr>
          <w:lang w:val="cy-GB"/>
        </w:rPr>
        <w:t>)</w:t>
      </w:r>
      <w:r w:rsidRPr="00AD77E9">
        <w:rPr>
          <w:lang w:val="cy-GB"/>
        </w:rPr>
        <w:t xml:space="preserve"> wedi digwydd mewn fferyllfeydd cymunedol</w:t>
      </w:r>
      <w:r w:rsidR="00A70BC0" w:rsidRPr="00AD77E9">
        <w:rPr>
          <w:lang w:val="cy-GB"/>
        </w:rPr>
        <w:t xml:space="preserve"> </w:t>
      </w:r>
      <w:r w:rsidR="00C63373" w:rsidRPr="00AD77E9">
        <w:rPr>
          <w:lang w:val="cy-GB"/>
        </w:rPr>
        <w:t>(</w:t>
      </w:r>
      <w:r w:rsidRPr="00AD77E9">
        <w:rPr>
          <w:lang w:val="cy-GB"/>
        </w:rPr>
        <w:t>gweler</w:t>
      </w:r>
      <w:r w:rsidR="00C63373" w:rsidRPr="00AD77E9">
        <w:rPr>
          <w:lang w:val="cy-GB"/>
        </w:rPr>
        <w:t xml:space="preserve"> </w:t>
      </w:r>
      <w:r w:rsidR="000939C0" w:rsidRPr="00AD77E9">
        <w:rPr>
          <w:lang w:val="cy-GB"/>
        </w:rPr>
        <w:fldChar w:fldCharType="begin"/>
      </w:r>
      <w:r w:rsidR="000939C0" w:rsidRPr="00AD77E9">
        <w:rPr>
          <w:lang w:val="cy-GB"/>
        </w:rPr>
        <w:instrText xml:space="preserve"> REF _Ref13054856 \h </w:instrText>
      </w:r>
      <w:r w:rsidR="002547D4" w:rsidRPr="00AD77E9">
        <w:rPr>
          <w:lang w:val="cy-GB"/>
        </w:rPr>
        <w:instrText xml:space="preserve"> \* MERGEFORMAT </w:instrText>
      </w:r>
      <w:r w:rsidR="000939C0" w:rsidRPr="00AD77E9">
        <w:rPr>
          <w:lang w:val="cy-GB"/>
        </w:rPr>
      </w:r>
      <w:r w:rsidR="000939C0" w:rsidRPr="00AD77E9">
        <w:rPr>
          <w:lang w:val="cy-GB"/>
        </w:rPr>
        <w:fldChar w:fldCharType="separate"/>
      </w:r>
      <w:r w:rsidR="00283233" w:rsidRPr="00AD77E9">
        <w:rPr>
          <w:lang w:val="cy-GB"/>
        </w:rPr>
        <w:t>Tabl</w:t>
      </w:r>
      <w:r w:rsidR="00F93AA3" w:rsidRPr="00AD77E9">
        <w:rPr>
          <w:lang w:val="cy-GB"/>
        </w:rPr>
        <w:t xml:space="preserve"> </w:t>
      </w:r>
      <w:r w:rsidR="00F93AA3" w:rsidRPr="00AD77E9">
        <w:rPr>
          <w:noProof/>
          <w:lang w:val="cy-GB"/>
        </w:rPr>
        <w:t>1</w:t>
      </w:r>
      <w:r w:rsidR="000939C0" w:rsidRPr="00AD77E9">
        <w:rPr>
          <w:lang w:val="cy-GB"/>
        </w:rPr>
        <w:fldChar w:fldCharType="end"/>
      </w:r>
      <w:r w:rsidR="00C63373" w:rsidRPr="00AD77E9">
        <w:rPr>
          <w:lang w:val="cy-GB"/>
        </w:rPr>
        <w:t xml:space="preserve">). </w:t>
      </w:r>
    </w:p>
    <w:p w14:paraId="5BB9DA80" w14:textId="5E3710C4" w:rsidR="00C63373" w:rsidRPr="00AD77E9" w:rsidRDefault="00D81ED3" w:rsidP="00C63373">
      <w:pPr>
        <w:rPr>
          <w:lang w:val="cy-GB"/>
        </w:rPr>
      </w:pPr>
      <w:r w:rsidRPr="00AD77E9">
        <w:rPr>
          <w:lang w:val="cy-GB"/>
        </w:rPr>
        <w:t xml:space="preserve">Mae’r amrywiadau daearyddol o ran darpariaeth safleoedd a dwysedd y </w:t>
      </w:r>
      <w:r w:rsidR="007308C2" w:rsidRPr="00AD77E9">
        <w:rPr>
          <w:lang w:val="cy-GB"/>
        </w:rPr>
        <w:t>gwasanaethau NSP</w:t>
      </w:r>
      <w:r w:rsidR="00C63373" w:rsidRPr="00AD77E9">
        <w:rPr>
          <w:lang w:val="cy-GB"/>
        </w:rPr>
        <w:t xml:space="preserve"> </w:t>
      </w:r>
      <w:r w:rsidRPr="00AD77E9">
        <w:rPr>
          <w:lang w:val="cy-GB"/>
        </w:rPr>
        <w:t>arbenigol rhwng byrddau iechyd yn adlewyrchu’r gwahaniaeth o ran pa mor wledig yw rhanbarthau’r byrddau iechyd</w:t>
      </w:r>
      <w:r w:rsidR="00C63373" w:rsidRPr="00AD77E9">
        <w:rPr>
          <w:lang w:val="cy-GB"/>
        </w:rPr>
        <w:t xml:space="preserve">. </w:t>
      </w:r>
      <w:r w:rsidRPr="00AD77E9">
        <w:rPr>
          <w:lang w:val="cy-GB"/>
        </w:rPr>
        <w:t>Er enghraifft</w:t>
      </w:r>
      <w:r w:rsidR="00D428D1" w:rsidRPr="00AD77E9">
        <w:rPr>
          <w:lang w:val="cy-GB"/>
        </w:rPr>
        <w:t xml:space="preserve">, </w:t>
      </w:r>
      <w:r w:rsidR="00C670A2" w:rsidRPr="00AD77E9">
        <w:rPr>
          <w:lang w:val="cy-GB"/>
        </w:rPr>
        <w:t xml:space="preserve">ym Mwrdd </w:t>
      </w:r>
      <w:r w:rsidR="00283233" w:rsidRPr="00AD77E9">
        <w:rPr>
          <w:lang w:val="cy-GB"/>
        </w:rPr>
        <w:t>Iechyd Prifysgol</w:t>
      </w:r>
      <w:r w:rsidR="00A70BC0" w:rsidRPr="00AD77E9">
        <w:rPr>
          <w:lang w:val="cy-GB"/>
        </w:rPr>
        <w:t xml:space="preserve"> (</w:t>
      </w:r>
      <w:r w:rsidR="00C670A2" w:rsidRPr="00AD77E9">
        <w:rPr>
          <w:lang w:val="cy-GB"/>
        </w:rPr>
        <w:t>BIP</w:t>
      </w:r>
      <w:r w:rsidR="00A70BC0" w:rsidRPr="00AD77E9">
        <w:rPr>
          <w:lang w:val="cy-GB"/>
        </w:rPr>
        <w:t>)</w:t>
      </w:r>
      <w:r w:rsidR="00D428D1" w:rsidRPr="00AD77E9">
        <w:rPr>
          <w:lang w:val="cy-GB"/>
        </w:rPr>
        <w:t xml:space="preserve"> </w:t>
      </w:r>
      <w:r w:rsidR="00C670A2" w:rsidRPr="00AD77E9">
        <w:rPr>
          <w:lang w:val="cy-GB"/>
        </w:rPr>
        <w:t xml:space="preserve">Caerdydd a’r Fro, digwyddodd </w:t>
      </w:r>
      <w:r w:rsidR="00D428D1" w:rsidRPr="00AD77E9">
        <w:rPr>
          <w:lang w:val="cy-GB"/>
        </w:rPr>
        <w:t>69</w:t>
      </w:r>
      <w:r w:rsidR="00C63373" w:rsidRPr="00AD77E9">
        <w:rPr>
          <w:lang w:val="cy-GB"/>
        </w:rPr>
        <w:t xml:space="preserve"> </w:t>
      </w:r>
      <w:r w:rsidR="00DD5CAF" w:rsidRPr="00AD77E9">
        <w:rPr>
          <w:lang w:val="cy-GB"/>
        </w:rPr>
        <w:t>y cant</w:t>
      </w:r>
      <w:r w:rsidR="00C63373" w:rsidRPr="00AD77E9">
        <w:rPr>
          <w:lang w:val="cy-GB"/>
        </w:rPr>
        <w:t xml:space="preserve"> </w:t>
      </w:r>
      <w:r w:rsidR="00C670A2" w:rsidRPr="00AD77E9">
        <w:rPr>
          <w:lang w:val="cy-GB"/>
        </w:rPr>
        <w:t>o’r holl</w:t>
      </w:r>
      <w:r w:rsidR="00C63373" w:rsidRPr="00AD77E9">
        <w:rPr>
          <w:lang w:val="cy-GB"/>
        </w:rPr>
        <w:t xml:space="preserve"> </w:t>
      </w:r>
      <w:r w:rsidR="00C670A2" w:rsidRPr="00AD77E9">
        <w:rPr>
          <w:lang w:val="cy-GB"/>
        </w:rPr>
        <w:t>r</w:t>
      </w:r>
      <w:r w:rsidR="00FD55E1" w:rsidRPr="00AD77E9">
        <w:rPr>
          <w:lang w:val="cy-GB"/>
        </w:rPr>
        <w:t>yngweithiadau</w:t>
      </w:r>
      <w:r w:rsidR="00C63373" w:rsidRPr="00AD77E9">
        <w:rPr>
          <w:lang w:val="cy-GB"/>
        </w:rPr>
        <w:t xml:space="preserve"> </w:t>
      </w:r>
      <w:r w:rsidR="00C670A2" w:rsidRPr="00AD77E9">
        <w:rPr>
          <w:lang w:val="cy-GB"/>
        </w:rPr>
        <w:t>mewn</w:t>
      </w:r>
      <w:r w:rsidR="00C63373" w:rsidRPr="00AD77E9">
        <w:rPr>
          <w:lang w:val="cy-GB"/>
        </w:rPr>
        <w:t xml:space="preserve"> </w:t>
      </w:r>
      <w:r w:rsidR="00C670A2" w:rsidRPr="00AD77E9">
        <w:rPr>
          <w:lang w:val="cy-GB"/>
        </w:rPr>
        <w:t xml:space="preserve">gwasanaethau </w:t>
      </w:r>
      <w:r w:rsidR="00586A00" w:rsidRPr="00AD77E9">
        <w:rPr>
          <w:lang w:val="cy-GB"/>
        </w:rPr>
        <w:t>arbenigol</w:t>
      </w:r>
      <w:r w:rsidR="00C670A2" w:rsidRPr="00AD77E9">
        <w:rPr>
          <w:lang w:val="cy-GB"/>
        </w:rPr>
        <w:t>. O gymharu</w:t>
      </w:r>
      <w:r w:rsidR="00D428D1" w:rsidRPr="00AD77E9">
        <w:rPr>
          <w:lang w:val="cy-GB"/>
        </w:rPr>
        <w:t xml:space="preserve">, </w:t>
      </w:r>
      <w:r w:rsidR="00C670A2" w:rsidRPr="00AD77E9">
        <w:rPr>
          <w:lang w:val="cy-GB"/>
        </w:rPr>
        <w:t xml:space="preserve">digwyddodd </w:t>
      </w:r>
      <w:r w:rsidR="00D428D1" w:rsidRPr="00AD77E9">
        <w:rPr>
          <w:lang w:val="cy-GB"/>
        </w:rPr>
        <w:t xml:space="preserve">92 </w:t>
      </w:r>
      <w:r w:rsidR="00DD5CAF" w:rsidRPr="00AD77E9">
        <w:rPr>
          <w:lang w:val="cy-GB"/>
        </w:rPr>
        <w:t>y cant</w:t>
      </w:r>
      <w:r w:rsidR="00C63373" w:rsidRPr="00AD77E9">
        <w:rPr>
          <w:lang w:val="cy-GB"/>
        </w:rPr>
        <w:t xml:space="preserve"> o</w:t>
      </w:r>
      <w:r w:rsidR="00C670A2" w:rsidRPr="00AD77E9">
        <w:rPr>
          <w:lang w:val="cy-GB"/>
        </w:rPr>
        <w:t>’r</w:t>
      </w:r>
      <w:r w:rsidR="009776BC" w:rsidRPr="00AD77E9">
        <w:rPr>
          <w:lang w:val="cy-GB"/>
        </w:rPr>
        <w:t xml:space="preserve"> </w:t>
      </w:r>
      <w:r w:rsidR="00C670A2" w:rsidRPr="00AD77E9">
        <w:rPr>
          <w:lang w:val="cy-GB"/>
        </w:rPr>
        <w:t xml:space="preserve">rhyngweithiadau </w:t>
      </w:r>
      <w:r w:rsidR="00D95920" w:rsidRPr="00AD77E9">
        <w:rPr>
          <w:lang w:val="cy-GB"/>
        </w:rPr>
        <w:t>NSP</w:t>
      </w:r>
      <w:r w:rsidR="00C63373" w:rsidRPr="00AD77E9">
        <w:rPr>
          <w:lang w:val="cy-GB"/>
        </w:rPr>
        <w:t xml:space="preserve"> </w:t>
      </w:r>
      <w:r w:rsidR="00C670A2" w:rsidRPr="00AD77E9">
        <w:rPr>
          <w:lang w:val="cy-GB"/>
        </w:rPr>
        <w:t>yn BIP</w:t>
      </w:r>
      <w:r w:rsidR="00C63373" w:rsidRPr="00AD77E9">
        <w:rPr>
          <w:lang w:val="cy-GB"/>
        </w:rPr>
        <w:t xml:space="preserve"> B</w:t>
      </w:r>
      <w:r w:rsidR="00A70BC0" w:rsidRPr="00AD77E9">
        <w:rPr>
          <w:lang w:val="cy-GB"/>
        </w:rPr>
        <w:t xml:space="preserve">etsi Cadwaladr </w:t>
      </w:r>
      <w:r w:rsidR="00C670A2" w:rsidRPr="00AD77E9">
        <w:rPr>
          <w:lang w:val="cy-GB"/>
        </w:rPr>
        <w:t>mewn gwasanaethau NSP mewn</w:t>
      </w:r>
      <w:r w:rsidR="00C63373" w:rsidRPr="00AD77E9">
        <w:rPr>
          <w:lang w:val="cy-GB"/>
        </w:rPr>
        <w:t xml:space="preserve"> </w:t>
      </w:r>
      <w:r w:rsidR="00C670A2" w:rsidRPr="00AD77E9">
        <w:rPr>
          <w:lang w:val="cy-GB"/>
        </w:rPr>
        <w:t>fferyllfeydd cymunedol</w:t>
      </w:r>
      <w:r w:rsidR="00C63373" w:rsidRPr="00AD77E9">
        <w:rPr>
          <w:lang w:val="cy-GB"/>
        </w:rPr>
        <w:t>.</w:t>
      </w:r>
    </w:p>
    <w:p w14:paraId="040041FC" w14:textId="7A547222" w:rsidR="00C209CD" w:rsidRPr="00AD77E9" w:rsidRDefault="00C670A2" w:rsidP="002B7B22">
      <w:pPr>
        <w:rPr>
          <w:lang w:val="cy-GB"/>
        </w:rPr>
      </w:pPr>
      <w:r w:rsidRPr="00AD77E9">
        <w:rPr>
          <w:lang w:val="cy-GB"/>
        </w:rPr>
        <w:t>Mae dadansoddiad pellach o weithgarwch ar lefel</w:t>
      </w:r>
      <w:r w:rsidR="00C63373" w:rsidRPr="00AD77E9">
        <w:rPr>
          <w:lang w:val="cy-GB"/>
        </w:rPr>
        <w:t xml:space="preserve"> </w:t>
      </w:r>
      <w:r w:rsidR="00DC1EA1" w:rsidRPr="00AD77E9">
        <w:rPr>
          <w:lang w:val="cy-GB"/>
        </w:rPr>
        <w:t>Bwrdd Iechyd</w:t>
      </w:r>
      <w:r w:rsidR="00C63373" w:rsidRPr="00AD77E9">
        <w:rPr>
          <w:lang w:val="cy-GB"/>
        </w:rPr>
        <w:t xml:space="preserve"> a</w:t>
      </w:r>
      <w:r w:rsidR="00C64DE4" w:rsidRPr="00AD77E9">
        <w:rPr>
          <w:lang w:val="cy-GB"/>
        </w:rPr>
        <w:t>c</w:t>
      </w:r>
      <w:r w:rsidRPr="00AD77E9">
        <w:rPr>
          <w:lang w:val="cy-GB"/>
        </w:rPr>
        <w:t xml:space="preserve"> Awdurdod Lleol ar gael yn Adran</w:t>
      </w:r>
      <w:r w:rsidR="00C63373" w:rsidRPr="00AD77E9">
        <w:rPr>
          <w:lang w:val="cy-GB"/>
        </w:rPr>
        <w:t xml:space="preserve"> </w:t>
      </w:r>
      <w:r w:rsidR="00C63373" w:rsidRPr="00AD77E9">
        <w:rPr>
          <w:lang w:val="cy-GB"/>
        </w:rPr>
        <w:fldChar w:fldCharType="begin"/>
      </w:r>
      <w:r w:rsidR="00C63373" w:rsidRPr="00AD77E9">
        <w:rPr>
          <w:lang w:val="cy-GB"/>
        </w:rPr>
        <w:instrText xml:space="preserve"> REF _Ref12611115 \r \h  \* MERGEFORMAT </w:instrText>
      </w:r>
      <w:r w:rsidR="00C63373" w:rsidRPr="00AD77E9">
        <w:rPr>
          <w:lang w:val="cy-GB"/>
        </w:rPr>
      </w:r>
      <w:r w:rsidR="00C63373" w:rsidRPr="00AD77E9">
        <w:rPr>
          <w:lang w:val="cy-GB"/>
        </w:rPr>
        <w:fldChar w:fldCharType="separate"/>
      </w:r>
      <w:r w:rsidR="00F93AA3" w:rsidRPr="00AD77E9">
        <w:rPr>
          <w:lang w:val="cy-GB"/>
        </w:rPr>
        <w:t>3.3</w:t>
      </w:r>
      <w:r w:rsidR="00C63373" w:rsidRPr="00AD77E9">
        <w:rPr>
          <w:lang w:val="cy-GB"/>
        </w:rPr>
        <w:fldChar w:fldCharType="end"/>
      </w:r>
      <w:r w:rsidR="00C63373" w:rsidRPr="00AD77E9">
        <w:rPr>
          <w:lang w:val="cy-GB"/>
        </w:rPr>
        <w:t xml:space="preserve"> </w:t>
      </w:r>
      <w:r w:rsidRPr="00AD77E9">
        <w:rPr>
          <w:lang w:val="cy-GB"/>
        </w:rPr>
        <w:t>–</w:t>
      </w:r>
      <w:r w:rsidR="00C63373" w:rsidRPr="00AD77E9">
        <w:rPr>
          <w:lang w:val="cy-GB"/>
        </w:rPr>
        <w:t xml:space="preserve"> </w:t>
      </w:r>
      <w:r w:rsidR="00C63373" w:rsidRPr="00AD77E9">
        <w:rPr>
          <w:lang w:val="cy-GB"/>
        </w:rPr>
        <w:fldChar w:fldCharType="begin"/>
      </w:r>
      <w:r w:rsidR="00C63373" w:rsidRPr="00AD77E9">
        <w:rPr>
          <w:lang w:val="cy-GB"/>
        </w:rPr>
        <w:instrText xml:space="preserve"> REF _Ref12611122 \h  \* MERGEFORMAT </w:instrText>
      </w:r>
      <w:r w:rsidR="00C63373" w:rsidRPr="00AD77E9">
        <w:rPr>
          <w:lang w:val="cy-GB"/>
        </w:rPr>
      </w:r>
      <w:r w:rsidR="00C63373" w:rsidRPr="00AD77E9">
        <w:rPr>
          <w:lang w:val="cy-GB"/>
        </w:rPr>
        <w:fldChar w:fldCharType="separate"/>
      </w:r>
      <w:r w:rsidRPr="00AD77E9">
        <w:rPr>
          <w:lang w:val="cy-GB"/>
        </w:rPr>
        <w:t xml:space="preserve">Cymariaethau daearyddol o </w:t>
      </w:r>
      <w:r w:rsidR="00B906B7" w:rsidRPr="00AD77E9">
        <w:rPr>
          <w:lang w:val="cy-GB"/>
        </w:rPr>
        <w:t>unigolion</w:t>
      </w:r>
      <w:r w:rsidR="00F93AA3" w:rsidRPr="00AD77E9">
        <w:rPr>
          <w:lang w:val="cy-GB"/>
        </w:rPr>
        <w:t xml:space="preserve"> </w:t>
      </w:r>
      <w:r w:rsidRPr="00AD77E9">
        <w:rPr>
          <w:lang w:val="cy-GB"/>
        </w:rPr>
        <w:t>s</w:t>
      </w:r>
      <w:r w:rsidR="00FA2C42" w:rsidRPr="00AD77E9">
        <w:rPr>
          <w:lang w:val="cy-GB"/>
        </w:rPr>
        <w:t>y</w:t>
      </w:r>
      <w:r w:rsidRPr="00AD77E9">
        <w:rPr>
          <w:lang w:val="cy-GB"/>
        </w:rPr>
        <w:t>'</w:t>
      </w:r>
      <w:r w:rsidR="00FA2C42" w:rsidRPr="00AD77E9">
        <w:rPr>
          <w:lang w:val="cy-GB"/>
        </w:rPr>
        <w:t>n defnyddio</w:t>
      </w:r>
      <w:r w:rsidR="00F93AA3" w:rsidRPr="00AD77E9">
        <w:rPr>
          <w:lang w:val="cy-GB"/>
        </w:rPr>
        <w:t xml:space="preserve"> </w:t>
      </w:r>
      <w:r w:rsidR="007308C2" w:rsidRPr="00AD77E9">
        <w:rPr>
          <w:lang w:val="cy-GB"/>
        </w:rPr>
        <w:t>gwasanaethau NSP</w:t>
      </w:r>
      <w:r w:rsidR="00F93AA3" w:rsidRPr="00AD77E9">
        <w:rPr>
          <w:lang w:val="cy-GB"/>
        </w:rPr>
        <w:t xml:space="preserve"> </w:t>
      </w:r>
      <w:r w:rsidRPr="00AD77E9">
        <w:rPr>
          <w:lang w:val="cy-GB"/>
        </w:rPr>
        <w:t>ledled Cymru</w:t>
      </w:r>
      <w:r w:rsidR="00C63373" w:rsidRPr="00AD77E9">
        <w:rPr>
          <w:lang w:val="cy-GB"/>
        </w:rPr>
        <w:fldChar w:fldCharType="end"/>
      </w:r>
      <w:r w:rsidR="009776BC" w:rsidRPr="00AD77E9">
        <w:rPr>
          <w:lang w:val="cy-GB"/>
        </w:rPr>
        <w:t>.</w:t>
      </w:r>
    </w:p>
    <w:p w14:paraId="18F02017" w14:textId="5A3B9878" w:rsidR="000939C0" w:rsidRPr="00AD77E9" w:rsidRDefault="00283233" w:rsidP="000939C0">
      <w:pPr>
        <w:pStyle w:val="Caption"/>
        <w:keepNext/>
        <w:rPr>
          <w:lang w:val="cy-GB"/>
        </w:rPr>
      </w:pPr>
      <w:bookmarkStart w:id="13" w:name="_Ref13054856"/>
      <w:r w:rsidRPr="00AD77E9">
        <w:rPr>
          <w:lang w:val="cy-GB"/>
        </w:rPr>
        <w:t>Tabl</w:t>
      </w:r>
      <w:r w:rsidR="000939C0" w:rsidRPr="00AD77E9">
        <w:rPr>
          <w:lang w:val="cy-GB"/>
        </w:rPr>
        <w:t xml:space="preserve"> </w:t>
      </w:r>
      <w:r w:rsidR="00704F52" w:rsidRPr="00AD77E9">
        <w:rPr>
          <w:noProof/>
          <w:lang w:val="cy-GB"/>
        </w:rPr>
        <w:fldChar w:fldCharType="begin"/>
      </w:r>
      <w:r w:rsidR="00704F52" w:rsidRPr="00AD77E9">
        <w:rPr>
          <w:noProof/>
          <w:lang w:val="cy-GB"/>
        </w:rPr>
        <w:instrText xml:space="preserve"> SEQ Table \* ARABIC </w:instrText>
      </w:r>
      <w:r w:rsidR="00704F52" w:rsidRPr="00AD77E9">
        <w:rPr>
          <w:noProof/>
          <w:lang w:val="cy-GB"/>
        </w:rPr>
        <w:fldChar w:fldCharType="separate"/>
      </w:r>
      <w:r w:rsidR="00F93AA3" w:rsidRPr="00AD77E9">
        <w:rPr>
          <w:noProof/>
          <w:lang w:val="cy-GB"/>
        </w:rPr>
        <w:t>1</w:t>
      </w:r>
      <w:r w:rsidR="00704F52" w:rsidRPr="00AD77E9">
        <w:rPr>
          <w:noProof/>
          <w:lang w:val="cy-GB"/>
        </w:rPr>
        <w:fldChar w:fldCharType="end"/>
      </w:r>
      <w:bookmarkEnd w:id="13"/>
      <w:r w:rsidR="000939C0" w:rsidRPr="00AD77E9">
        <w:rPr>
          <w:lang w:val="cy-GB"/>
        </w:rPr>
        <w:t xml:space="preserve"> </w:t>
      </w:r>
      <w:r w:rsidR="00C670A2" w:rsidRPr="00AD77E9">
        <w:rPr>
          <w:lang w:val="cy-GB"/>
        </w:rPr>
        <w:t>–</w:t>
      </w:r>
      <w:r w:rsidR="000939C0" w:rsidRPr="00AD77E9">
        <w:rPr>
          <w:lang w:val="cy-GB"/>
        </w:rPr>
        <w:t xml:space="preserve"> </w:t>
      </w:r>
      <w:r w:rsidR="00C670A2" w:rsidRPr="00AD77E9">
        <w:rPr>
          <w:lang w:val="cy-GB"/>
        </w:rPr>
        <w:t xml:space="preserve">Rhyngweithiadau </w:t>
      </w:r>
      <w:r w:rsidR="00D95920" w:rsidRPr="00AD77E9">
        <w:rPr>
          <w:lang w:val="cy-GB"/>
        </w:rPr>
        <w:t>NSP</w:t>
      </w:r>
      <w:r w:rsidR="000939C0" w:rsidRPr="00AD77E9">
        <w:rPr>
          <w:lang w:val="cy-GB"/>
        </w:rPr>
        <w:t xml:space="preserve"> </w:t>
      </w:r>
      <w:r w:rsidR="00C670A2" w:rsidRPr="00AD77E9">
        <w:rPr>
          <w:lang w:val="cy-GB"/>
        </w:rPr>
        <w:t>yn ôl</w:t>
      </w:r>
      <w:r w:rsidR="00D428D1" w:rsidRPr="00AD77E9">
        <w:rPr>
          <w:lang w:val="cy-GB"/>
        </w:rPr>
        <w:t xml:space="preserve"> </w:t>
      </w:r>
      <w:r w:rsidR="00DC1EA1" w:rsidRPr="00AD77E9">
        <w:rPr>
          <w:lang w:val="cy-GB"/>
        </w:rPr>
        <w:t>Bwrdd Iechyd</w:t>
      </w:r>
      <w:r w:rsidR="00D428D1" w:rsidRPr="00AD77E9">
        <w:rPr>
          <w:lang w:val="cy-GB"/>
        </w:rPr>
        <w:t xml:space="preserve"> 2019-20</w:t>
      </w:r>
    </w:p>
    <w:p w14:paraId="11DF4BFC" w14:textId="10045DB3" w:rsidR="00C63373" w:rsidRPr="00AD77E9" w:rsidRDefault="00674BC7" w:rsidP="00D57F1A">
      <w:pPr>
        <w:pStyle w:val="Caption"/>
        <w:jc w:val="center"/>
        <w:rPr>
          <w:lang w:val="cy-GB"/>
        </w:rPr>
      </w:pPr>
      <w:bookmarkStart w:id="14" w:name="_Ref12624139"/>
      <w:bookmarkStart w:id="15" w:name="_Ref12624142"/>
      <w:r w:rsidRPr="00AD77E9">
        <w:rPr>
          <w:noProof/>
          <w:lang w:eastAsia="en-GB"/>
        </w:rPr>
        <w:drawing>
          <wp:inline distT="0" distB="0" distL="0" distR="0" wp14:anchorId="5DBF8C3B" wp14:editId="0925F3BD">
            <wp:extent cx="5598795" cy="2058670"/>
            <wp:effectExtent l="0" t="0" r="190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98795" cy="2058670"/>
                    </a:xfrm>
                    <a:prstGeom prst="rect">
                      <a:avLst/>
                    </a:prstGeom>
                    <a:noFill/>
                    <a:ln>
                      <a:noFill/>
                    </a:ln>
                  </pic:spPr>
                </pic:pic>
              </a:graphicData>
            </a:graphic>
          </wp:inline>
        </w:drawing>
      </w:r>
    </w:p>
    <w:p w14:paraId="41BC5ED2" w14:textId="7A9A158A" w:rsidR="00674BC7" w:rsidRPr="00AD77E9" w:rsidRDefault="00674BC7" w:rsidP="00674BC7">
      <w:pPr>
        <w:rPr>
          <w:lang w:val="cy-GB"/>
        </w:rPr>
      </w:pPr>
    </w:p>
    <w:p w14:paraId="0439508A" w14:textId="7F2EC862" w:rsidR="00D57F1A" w:rsidRPr="00AD77E9" w:rsidRDefault="00D57F1A" w:rsidP="00674BC7">
      <w:pPr>
        <w:rPr>
          <w:lang w:val="cy-GB"/>
        </w:rPr>
      </w:pPr>
    </w:p>
    <w:p w14:paraId="40CA4333" w14:textId="2754A772" w:rsidR="00D57F1A" w:rsidRPr="00AD77E9" w:rsidRDefault="00D57F1A" w:rsidP="00674BC7">
      <w:pPr>
        <w:rPr>
          <w:lang w:val="cy-GB"/>
        </w:rPr>
      </w:pPr>
    </w:p>
    <w:p w14:paraId="75A890E3" w14:textId="40EC2E3B" w:rsidR="00D57F1A" w:rsidRPr="00AD77E9" w:rsidRDefault="00D57F1A" w:rsidP="00674BC7">
      <w:pPr>
        <w:rPr>
          <w:lang w:val="cy-GB"/>
        </w:rPr>
      </w:pPr>
    </w:p>
    <w:p w14:paraId="3FB65417" w14:textId="77777777" w:rsidR="00D57F1A" w:rsidRPr="00AD77E9" w:rsidRDefault="00D57F1A" w:rsidP="00674BC7">
      <w:pPr>
        <w:rPr>
          <w:lang w:val="cy-GB"/>
        </w:rPr>
      </w:pPr>
    </w:p>
    <w:p w14:paraId="3E72C05D" w14:textId="770BA0F6" w:rsidR="00887462" w:rsidRPr="00AD77E9" w:rsidRDefault="00C670A2" w:rsidP="00FD3349">
      <w:pPr>
        <w:pStyle w:val="Heading2"/>
        <w:rPr>
          <w:lang w:val="cy-GB"/>
        </w:rPr>
      </w:pPr>
      <w:bookmarkStart w:id="16" w:name="_Ref12957200"/>
      <w:bookmarkStart w:id="17" w:name="_Ref12957204"/>
      <w:bookmarkStart w:id="18" w:name="_Toc49414837"/>
      <w:r w:rsidRPr="00AD77E9">
        <w:rPr>
          <w:lang w:val="cy-GB"/>
        </w:rPr>
        <w:lastRenderedPageBreak/>
        <w:t xml:space="preserve">Trosolwg o weithgarwch </w:t>
      </w:r>
      <w:r w:rsidR="00D95920" w:rsidRPr="00AD77E9">
        <w:rPr>
          <w:lang w:val="cy-GB"/>
        </w:rPr>
        <w:t>NSP</w:t>
      </w:r>
      <w:r w:rsidR="00F45FB6" w:rsidRPr="00AD77E9">
        <w:rPr>
          <w:lang w:val="cy-GB"/>
        </w:rPr>
        <w:t xml:space="preserve"> </w:t>
      </w:r>
      <w:bookmarkEnd w:id="14"/>
      <w:bookmarkEnd w:id="15"/>
      <w:bookmarkEnd w:id="16"/>
      <w:bookmarkEnd w:id="17"/>
      <w:bookmarkEnd w:id="18"/>
      <w:r w:rsidRPr="00AD77E9">
        <w:rPr>
          <w:lang w:val="cy-GB"/>
        </w:rPr>
        <w:t xml:space="preserve"> </w:t>
      </w:r>
    </w:p>
    <w:p w14:paraId="534A8401" w14:textId="0FDD719C" w:rsidR="00C209CD" w:rsidRPr="00AD77E9" w:rsidRDefault="00C670A2" w:rsidP="000F11A8">
      <w:pPr>
        <w:rPr>
          <w:lang w:val="cy-GB"/>
        </w:rPr>
      </w:pPr>
      <w:r w:rsidRPr="00AD77E9">
        <w:rPr>
          <w:lang w:val="cy-GB"/>
        </w:rPr>
        <w:t>Mae blwyddyn ariannol</w:t>
      </w:r>
      <w:r w:rsidR="00BC5448" w:rsidRPr="00AD77E9">
        <w:rPr>
          <w:lang w:val="cy-GB"/>
        </w:rPr>
        <w:t xml:space="preserve"> 2019-20</w:t>
      </w:r>
      <w:r w:rsidR="007B54EC" w:rsidRPr="00AD77E9">
        <w:rPr>
          <w:lang w:val="cy-GB"/>
        </w:rPr>
        <w:t xml:space="preserve"> </w:t>
      </w:r>
      <w:r w:rsidRPr="00AD77E9">
        <w:rPr>
          <w:lang w:val="cy-GB"/>
        </w:rPr>
        <w:t>yn cynrychioli’r chweched flwyddyn o gasglu data gweithgarwch</w:t>
      </w:r>
      <w:r w:rsidR="007B54EC" w:rsidRPr="00AD77E9">
        <w:rPr>
          <w:lang w:val="cy-GB"/>
        </w:rPr>
        <w:t xml:space="preserve"> </w:t>
      </w:r>
      <w:r w:rsidR="00D95920" w:rsidRPr="00AD77E9">
        <w:rPr>
          <w:lang w:val="cy-GB"/>
        </w:rPr>
        <w:t>NSP</w:t>
      </w:r>
      <w:r w:rsidR="007B54EC" w:rsidRPr="00AD77E9">
        <w:rPr>
          <w:lang w:val="cy-GB"/>
        </w:rPr>
        <w:t xml:space="preserve"> </w:t>
      </w:r>
      <w:r w:rsidRPr="00AD77E9">
        <w:rPr>
          <w:lang w:val="cy-GB"/>
        </w:rPr>
        <w:t xml:space="preserve">ar draws yr holl </w:t>
      </w:r>
      <w:r w:rsidR="00D95920" w:rsidRPr="00AD77E9">
        <w:rPr>
          <w:lang w:val="cy-GB"/>
        </w:rPr>
        <w:t>wasanaethau</w:t>
      </w:r>
      <w:r w:rsidR="00974532" w:rsidRPr="00AD77E9">
        <w:rPr>
          <w:lang w:val="cy-GB"/>
        </w:rPr>
        <w:t xml:space="preserve"> </w:t>
      </w:r>
      <w:r w:rsidR="00FD3349" w:rsidRPr="00AD77E9">
        <w:rPr>
          <w:lang w:val="cy-GB"/>
        </w:rPr>
        <w:t>(</w:t>
      </w:r>
      <w:r w:rsidRPr="00AD77E9">
        <w:rPr>
          <w:lang w:val="cy-GB"/>
        </w:rPr>
        <w:t>fferyllfeydd cymunedol</w:t>
      </w:r>
      <w:r w:rsidR="00FD3349" w:rsidRPr="00AD77E9">
        <w:rPr>
          <w:lang w:val="cy-GB"/>
        </w:rPr>
        <w:t xml:space="preserve"> a </w:t>
      </w:r>
      <w:r w:rsidR="00283233" w:rsidRPr="00AD77E9">
        <w:rPr>
          <w:lang w:val="cy-GB"/>
        </w:rPr>
        <w:t>gwasanaethau camddefnyddio sylweddau</w:t>
      </w:r>
      <w:r w:rsidR="007B05B6" w:rsidRPr="00AD77E9">
        <w:rPr>
          <w:lang w:val="cy-GB"/>
        </w:rPr>
        <w:t xml:space="preserve"> arbenigol</w:t>
      </w:r>
      <w:r w:rsidR="00FD3349" w:rsidRPr="00AD77E9">
        <w:rPr>
          <w:lang w:val="cy-GB"/>
        </w:rPr>
        <w:t xml:space="preserve">) </w:t>
      </w:r>
      <w:r w:rsidR="00283233" w:rsidRPr="00AD77E9">
        <w:rPr>
          <w:lang w:val="cy-GB"/>
        </w:rPr>
        <w:t>yng Nghymru</w:t>
      </w:r>
      <w:r w:rsidR="000F11A8" w:rsidRPr="00AD77E9">
        <w:rPr>
          <w:lang w:val="cy-GB"/>
        </w:rPr>
        <w:t>.</w:t>
      </w:r>
      <w:r w:rsidR="00C209CD" w:rsidRPr="00AD77E9">
        <w:rPr>
          <w:lang w:val="cy-GB"/>
        </w:rPr>
        <w:t xml:space="preserve"> </w:t>
      </w:r>
    </w:p>
    <w:p w14:paraId="7ED3AB22" w14:textId="0BC0BD9A" w:rsidR="00674BC7" w:rsidRPr="00AD77E9" w:rsidRDefault="00283233" w:rsidP="00674BC7">
      <w:pPr>
        <w:pStyle w:val="Caption"/>
        <w:keepNext/>
        <w:rPr>
          <w:lang w:val="cy-GB"/>
        </w:rPr>
      </w:pPr>
      <w:r w:rsidRPr="00AD77E9">
        <w:rPr>
          <w:lang w:val="cy-GB"/>
        </w:rPr>
        <w:t>Tabl</w:t>
      </w:r>
      <w:r w:rsidR="000939C0" w:rsidRPr="00AD77E9">
        <w:rPr>
          <w:lang w:val="cy-GB"/>
        </w:rPr>
        <w:t xml:space="preserve"> </w:t>
      </w:r>
      <w:r w:rsidR="00704F52" w:rsidRPr="00AD77E9">
        <w:rPr>
          <w:noProof/>
          <w:lang w:val="cy-GB"/>
        </w:rPr>
        <w:fldChar w:fldCharType="begin"/>
      </w:r>
      <w:r w:rsidR="00704F52" w:rsidRPr="00AD77E9">
        <w:rPr>
          <w:noProof/>
          <w:lang w:val="cy-GB"/>
        </w:rPr>
        <w:instrText xml:space="preserve"> SEQ Table \* ARABIC </w:instrText>
      </w:r>
      <w:r w:rsidR="00704F52" w:rsidRPr="00AD77E9">
        <w:rPr>
          <w:noProof/>
          <w:lang w:val="cy-GB"/>
        </w:rPr>
        <w:fldChar w:fldCharType="separate"/>
      </w:r>
      <w:r w:rsidR="00F93AA3" w:rsidRPr="00AD77E9">
        <w:rPr>
          <w:noProof/>
          <w:lang w:val="cy-GB"/>
        </w:rPr>
        <w:t>2</w:t>
      </w:r>
      <w:r w:rsidR="00704F52" w:rsidRPr="00AD77E9">
        <w:rPr>
          <w:noProof/>
          <w:lang w:val="cy-GB"/>
        </w:rPr>
        <w:fldChar w:fldCharType="end"/>
      </w:r>
      <w:r w:rsidR="000939C0" w:rsidRPr="00AD77E9">
        <w:rPr>
          <w:lang w:val="cy-GB"/>
        </w:rPr>
        <w:t xml:space="preserve"> - </w:t>
      </w:r>
      <w:r w:rsidR="006E52BA" w:rsidRPr="00AD77E9">
        <w:rPr>
          <w:lang w:val="cy-GB"/>
        </w:rPr>
        <w:t>Crynodeb</w:t>
      </w:r>
      <w:r w:rsidR="000939C0" w:rsidRPr="00AD77E9">
        <w:rPr>
          <w:lang w:val="cy-GB"/>
        </w:rPr>
        <w:t xml:space="preserve"> o</w:t>
      </w:r>
      <w:r w:rsidR="00D50FC5" w:rsidRPr="00AD77E9">
        <w:rPr>
          <w:lang w:val="cy-GB"/>
        </w:rPr>
        <w:t xml:space="preserve"> weithgarwch</w:t>
      </w:r>
      <w:r w:rsidR="000939C0" w:rsidRPr="00AD77E9">
        <w:rPr>
          <w:lang w:val="cy-GB"/>
        </w:rPr>
        <w:t xml:space="preserve"> </w:t>
      </w:r>
      <w:r w:rsidR="00D95920" w:rsidRPr="00AD77E9">
        <w:rPr>
          <w:lang w:val="cy-GB"/>
        </w:rPr>
        <w:t>NSP</w:t>
      </w:r>
      <w:r w:rsidR="000939C0" w:rsidRPr="00AD77E9">
        <w:rPr>
          <w:lang w:val="cy-GB"/>
        </w:rPr>
        <w:t xml:space="preserve">, </w:t>
      </w:r>
      <w:r w:rsidR="00D50FC5" w:rsidRPr="00AD77E9">
        <w:rPr>
          <w:lang w:val="cy-GB"/>
        </w:rPr>
        <w:t>fesul blwyddyn</w:t>
      </w:r>
      <w:r w:rsidR="002B7B22" w:rsidRPr="00AD77E9">
        <w:rPr>
          <w:lang w:val="cy-GB"/>
        </w:rPr>
        <w:t xml:space="preserve"> 2014-15 </w:t>
      </w:r>
      <w:r w:rsidR="00D50FC5" w:rsidRPr="00AD77E9">
        <w:rPr>
          <w:lang w:val="cy-GB"/>
        </w:rPr>
        <w:t>i</w:t>
      </w:r>
      <w:r w:rsidR="002B7B22" w:rsidRPr="00AD77E9">
        <w:rPr>
          <w:lang w:val="cy-GB"/>
        </w:rPr>
        <w:t xml:space="preserve"> 2019-20</w:t>
      </w:r>
      <w:r w:rsidR="00214BBF" w:rsidRPr="00AD77E9">
        <w:rPr>
          <w:rStyle w:val="FootnoteReference"/>
          <w:lang w:val="cy-GB"/>
        </w:rPr>
        <w:footnoteReference w:id="5"/>
      </w:r>
    </w:p>
    <w:p w14:paraId="59B1A243" w14:textId="4D3866C1" w:rsidR="00674BC7" w:rsidRPr="00AD77E9" w:rsidRDefault="00674BC7" w:rsidP="00A604ED">
      <w:pPr>
        <w:jc w:val="center"/>
        <w:rPr>
          <w:lang w:val="cy-GB"/>
        </w:rPr>
      </w:pPr>
      <w:r w:rsidRPr="00AD77E9">
        <w:rPr>
          <w:noProof/>
          <w:lang w:eastAsia="en-GB"/>
        </w:rPr>
        <w:drawing>
          <wp:inline distT="0" distB="0" distL="0" distR="0" wp14:anchorId="6E101AA4" wp14:editId="0586D512">
            <wp:extent cx="5306695" cy="1761490"/>
            <wp:effectExtent l="0" t="0" r="825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06695" cy="1761490"/>
                    </a:xfrm>
                    <a:prstGeom prst="rect">
                      <a:avLst/>
                    </a:prstGeom>
                    <a:noFill/>
                    <a:ln>
                      <a:noFill/>
                    </a:ln>
                  </pic:spPr>
                </pic:pic>
              </a:graphicData>
            </a:graphic>
          </wp:inline>
        </w:drawing>
      </w:r>
    </w:p>
    <w:p w14:paraId="29AB6CAB" w14:textId="2C12D483" w:rsidR="003225B3" w:rsidRPr="00AD77E9" w:rsidRDefault="00A604ED" w:rsidP="003225B3">
      <w:pPr>
        <w:jc w:val="center"/>
        <w:rPr>
          <w:lang w:val="cy-GB"/>
        </w:rPr>
      </w:pPr>
      <w:r>
        <w:rPr>
          <w:noProof/>
          <w:lang w:eastAsia="en-GB"/>
        </w:rPr>
        <w:drawing>
          <wp:inline distT="0" distB="0" distL="0" distR="0" wp14:anchorId="612E84E9" wp14:editId="43832B60">
            <wp:extent cx="5673253" cy="3398808"/>
            <wp:effectExtent l="0" t="0" r="381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81581" cy="3403797"/>
                    </a:xfrm>
                    <a:prstGeom prst="rect">
                      <a:avLst/>
                    </a:prstGeom>
                    <a:noFill/>
                  </pic:spPr>
                </pic:pic>
              </a:graphicData>
            </a:graphic>
          </wp:inline>
        </w:drawing>
      </w:r>
    </w:p>
    <w:p w14:paraId="3074B164" w14:textId="434CFBFD" w:rsidR="000F11A8" w:rsidRPr="00AD77E9" w:rsidRDefault="00283233" w:rsidP="00FC64A4">
      <w:pPr>
        <w:pStyle w:val="Caption"/>
        <w:rPr>
          <w:lang w:val="cy-GB"/>
        </w:rPr>
      </w:pPr>
      <w:r w:rsidRPr="00AD77E9">
        <w:rPr>
          <w:lang w:val="cy-GB"/>
        </w:rPr>
        <w:t>Ffigur</w:t>
      </w:r>
      <w:r w:rsidR="00FC64A4" w:rsidRPr="00AD77E9">
        <w:rPr>
          <w:lang w:val="cy-GB"/>
        </w:rPr>
        <w:t xml:space="preserve"> </w:t>
      </w:r>
      <w:r w:rsidR="00AA5A3A" w:rsidRPr="00AD77E9">
        <w:rPr>
          <w:lang w:val="cy-GB"/>
        </w:rPr>
        <w:fldChar w:fldCharType="begin"/>
      </w:r>
      <w:r w:rsidR="00AA5A3A" w:rsidRPr="00AD77E9">
        <w:rPr>
          <w:lang w:val="cy-GB"/>
        </w:rPr>
        <w:instrText xml:space="preserve"> SEQ Figure \* ARABIC </w:instrText>
      </w:r>
      <w:r w:rsidR="00AA5A3A" w:rsidRPr="00AD77E9">
        <w:rPr>
          <w:lang w:val="cy-GB"/>
        </w:rPr>
        <w:fldChar w:fldCharType="separate"/>
      </w:r>
      <w:r w:rsidR="00F93AA3" w:rsidRPr="00AD77E9">
        <w:rPr>
          <w:noProof/>
          <w:lang w:val="cy-GB"/>
        </w:rPr>
        <w:t>2</w:t>
      </w:r>
      <w:r w:rsidR="00AA5A3A" w:rsidRPr="00AD77E9">
        <w:rPr>
          <w:noProof/>
          <w:lang w:val="cy-GB"/>
        </w:rPr>
        <w:fldChar w:fldCharType="end"/>
      </w:r>
      <w:r w:rsidR="00FC64A4" w:rsidRPr="00AD77E9">
        <w:rPr>
          <w:lang w:val="cy-GB"/>
        </w:rPr>
        <w:t xml:space="preserve"> </w:t>
      </w:r>
      <w:r w:rsidR="000F11A8" w:rsidRPr="00AD77E9">
        <w:rPr>
          <w:lang w:val="cy-GB"/>
        </w:rPr>
        <w:t xml:space="preserve">- </w:t>
      </w:r>
      <w:r w:rsidR="006E52BA" w:rsidRPr="00AD77E9">
        <w:rPr>
          <w:lang w:val="cy-GB"/>
        </w:rPr>
        <w:t>Crynodeb</w:t>
      </w:r>
      <w:r w:rsidR="000F11A8" w:rsidRPr="00AD77E9">
        <w:rPr>
          <w:lang w:val="cy-GB"/>
        </w:rPr>
        <w:t xml:space="preserve"> </w:t>
      </w:r>
      <w:r w:rsidR="00D50FC5" w:rsidRPr="00AD77E9">
        <w:rPr>
          <w:lang w:val="cy-GB"/>
        </w:rPr>
        <w:t xml:space="preserve">o weithgarwch NSP, fesul blwyddyn </w:t>
      </w:r>
      <w:r w:rsidR="002B7B22" w:rsidRPr="00AD77E9">
        <w:rPr>
          <w:lang w:val="cy-GB"/>
        </w:rPr>
        <w:t xml:space="preserve">2014-15 </w:t>
      </w:r>
      <w:r w:rsidR="00D50FC5" w:rsidRPr="00AD77E9">
        <w:rPr>
          <w:lang w:val="cy-GB"/>
        </w:rPr>
        <w:t>i</w:t>
      </w:r>
      <w:r w:rsidR="002B7B22" w:rsidRPr="00AD77E9">
        <w:rPr>
          <w:lang w:val="cy-GB"/>
        </w:rPr>
        <w:t xml:space="preserve"> 2019-20</w:t>
      </w:r>
    </w:p>
    <w:p w14:paraId="07C617EF" w14:textId="4F37D0A7" w:rsidR="000F11A8" w:rsidRPr="00AD77E9" w:rsidRDefault="00A604ED">
      <w:pPr>
        <w:spacing w:after="0" w:line="240" w:lineRule="auto"/>
        <w:rPr>
          <w:lang w:val="cy-GB"/>
        </w:rPr>
      </w:pPr>
      <w:r>
        <w:rPr>
          <w:noProof/>
          <w:lang w:eastAsia="en-GB"/>
        </w:rPr>
        <w:lastRenderedPageBreak/>
        <w:drawing>
          <wp:inline distT="0" distB="0" distL="0" distR="0" wp14:anchorId="04F44431" wp14:editId="1930BFB3">
            <wp:extent cx="5857096" cy="3200105"/>
            <wp:effectExtent l="0" t="0" r="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75633" cy="3210233"/>
                    </a:xfrm>
                    <a:prstGeom prst="rect">
                      <a:avLst/>
                    </a:prstGeom>
                    <a:noFill/>
                  </pic:spPr>
                </pic:pic>
              </a:graphicData>
            </a:graphic>
          </wp:inline>
        </w:drawing>
      </w:r>
    </w:p>
    <w:p w14:paraId="5590CDB1" w14:textId="053D367C" w:rsidR="002B7B22" w:rsidRPr="00AD77E9" w:rsidRDefault="00283233" w:rsidP="00FC64A4">
      <w:pPr>
        <w:pStyle w:val="Caption"/>
        <w:rPr>
          <w:lang w:val="cy-GB"/>
        </w:rPr>
      </w:pPr>
      <w:r w:rsidRPr="00AD77E9">
        <w:rPr>
          <w:lang w:val="cy-GB"/>
        </w:rPr>
        <w:t>Ffigur</w:t>
      </w:r>
      <w:r w:rsidR="00FC64A4" w:rsidRPr="00AD77E9">
        <w:rPr>
          <w:lang w:val="cy-GB"/>
        </w:rPr>
        <w:t xml:space="preserve"> </w:t>
      </w:r>
      <w:r w:rsidR="00AA5A3A" w:rsidRPr="00AD77E9">
        <w:rPr>
          <w:lang w:val="cy-GB"/>
        </w:rPr>
        <w:fldChar w:fldCharType="begin"/>
      </w:r>
      <w:r w:rsidR="00AA5A3A" w:rsidRPr="00AD77E9">
        <w:rPr>
          <w:lang w:val="cy-GB"/>
        </w:rPr>
        <w:instrText xml:space="preserve"> SEQ Figure \* ARABIC </w:instrText>
      </w:r>
      <w:r w:rsidR="00AA5A3A" w:rsidRPr="00AD77E9">
        <w:rPr>
          <w:lang w:val="cy-GB"/>
        </w:rPr>
        <w:fldChar w:fldCharType="separate"/>
      </w:r>
      <w:r w:rsidR="00F93AA3" w:rsidRPr="00AD77E9">
        <w:rPr>
          <w:noProof/>
          <w:lang w:val="cy-GB"/>
        </w:rPr>
        <w:t>3</w:t>
      </w:r>
      <w:r w:rsidR="00AA5A3A" w:rsidRPr="00AD77E9">
        <w:rPr>
          <w:noProof/>
          <w:lang w:val="cy-GB"/>
        </w:rPr>
        <w:fldChar w:fldCharType="end"/>
      </w:r>
      <w:r w:rsidR="00FC64A4" w:rsidRPr="00AD77E9">
        <w:rPr>
          <w:lang w:val="cy-GB"/>
        </w:rPr>
        <w:t xml:space="preserve"> -</w:t>
      </w:r>
      <w:r w:rsidR="002B7B22" w:rsidRPr="00AD77E9">
        <w:rPr>
          <w:lang w:val="cy-GB"/>
        </w:rPr>
        <w:t xml:space="preserve"> </w:t>
      </w:r>
      <w:r w:rsidR="006E52BA" w:rsidRPr="00AD77E9">
        <w:rPr>
          <w:lang w:val="cy-GB"/>
        </w:rPr>
        <w:t>Crynodeb</w:t>
      </w:r>
      <w:r w:rsidR="002B7B22" w:rsidRPr="00AD77E9">
        <w:rPr>
          <w:lang w:val="cy-GB"/>
        </w:rPr>
        <w:t xml:space="preserve"> </w:t>
      </w:r>
      <w:r w:rsidR="00D50FC5" w:rsidRPr="00AD77E9">
        <w:rPr>
          <w:lang w:val="cy-GB"/>
        </w:rPr>
        <w:t xml:space="preserve">o weithgarwch NSP </w:t>
      </w:r>
      <w:r w:rsidRPr="00AD77E9">
        <w:rPr>
          <w:lang w:val="cy-GB"/>
        </w:rPr>
        <w:t>yng Nghymru</w:t>
      </w:r>
      <w:r w:rsidR="002B7B22" w:rsidRPr="00AD77E9">
        <w:rPr>
          <w:lang w:val="cy-GB"/>
        </w:rPr>
        <w:t xml:space="preserve">, </w:t>
      </w:r>
      <w:r w:rsidR="00D50FC5" w:rsidRPr="00AD77E9">
        <w:rPr>
          <w:lang w:val="cy-GB"/>
        </w:rPr>
        <w:t xml:space="preserve">fesul mis </w:t>
      </w:r>
      <w:r w:rsidR="002B7B22" w:rsidRPr="00AD77E9">
        <w:rPr>
          <w:lang w:val="cy-GB"/>
        </w:rPr>
        <w:t xml:space="preserve">2017-18 </w:t>
      </w:r>
      <w:r w:rsidR="00D50FC5" w:rsidRPr="00AD77E9">
        <w:rPr>
          <w:lang w:val="cy-GB"/>
        </w:rPr>
        <w:t>i</w:t>
      </w:r>
      <w:r w:rsidR="002B7B22" w:rsidRPr="00AD77E9">
        <w:rPr>
          <w:lang w:val="cy-GB"/>
        </w:rPr>
        <w:t xml:space="preserve"> 2019-20</w:t>
      </w:r>
    </w:p>
    <w:p w14:paraId="5A3F8506" w14:textId="0A9F631B" w:rsidR="002B7B22" w:rsidRPr="00AD77E9" w:rsidRDefault="00283233" w:rsidP="002B7B22">
      <w:pPr>
        <w:pStyle w:val="Caption"/>
        <w:rPr>
          <w:lang w:val="cy-GB"/>
        </w:rPr>
      </w:pPr>
      <w:bookmarkStart w:id="19" w:name="_Ref13055230"/>
      <w:r w:rsidRPr="00AD77E9">
        <w:rPr>
          <w:lang w:val="cy-GB"/>
        </w:rPr>
        <w:t>Tabl</w:t>
      </w:r>
      <w:r w:rsidR="002B7B22" w:rsidRPr="00AD77E9">
        <w:rPr>
          <w:lang w:val="cy-GB"/>
        </w:rPr>
        <w:t xml:space="preserve"> </w:t>
      </w:r>
      <w:r w:rsidR="002B7B22" w:rsidRPr="00AD77E9">
        <w:rPr>
          <w:noProof/>
          <w:lang w:val="cy-GB"/>
        </w:rPr>
        <w:fldChar w:fldCharType="begin"/>
      </w:r>
      <w:r w:rsidR="002B7B22" w:rsidRPr="00AD77E9">
        <w:rPr>
          <w:noProof/>
          <w:lang w:val="cy-GB"/>
        </w:rPr>
        <w:instrText xml:space="preserve"> SEQ Table \* ARABIC </w:instrText>
      </w:r>
      <w:r w:rsidR="002B7B22" w:rsidRPr="00AD77E9">
        <w:rPr>
          <w:noProof/>
          <w:lang w:val="cy-GB"/>
        </w:rPr>
        <w:fldChar w:fldCharType="separate"/>
      </w:r>
      <w:r w:rsidR="00F93AA3" w:rsidRPr="00AD77E9">
        <w:rPr>
          <w:noProof/>
          <w:lang w:val="cy-GB"/>
        </w:rPr>
        <w:t>3</w:t>
      </w:r>
      <w:r w:rsidR="002B7B22" w:rsidRPr="00AD77E9">
        <w:rPr>
          <w:noProof/>
          <w:lang w:val="cy-GB"/>
        </w:rPr>
        <w:fldChar w:fldCharType="end"/>
      </w:r>
      <w:bookmarkEnd w:id="19"/>
      <w:r w:rsidR="002B7B22" w:rsidRPr="00AD77E9">
        <w:rPr>
          <w:lang w:val="cy-GB"/>
        </w:rPr>
        <w:t xml:space="preserve"> – </w:t>
      </w:r>
      <w:r w:rsidR="00A568F3" w:rsidRPr="00AD77E9">
        <w:rPr>
          <w:lang w:val="cy-GB"/>
        </w:rPr>
        <w:t xml:space="preserve">Crynodeb o weithgarwch </w:t>
      </w:r>
      <w:r w:rsidR="00D95920" w:rsidRPr="00AD77E9">
        <w:rPr>
          <w:lang w:val="cy-GB"/>
        </w:rPr>
        <w:t>NSP</w:t>
      </w:r>
      <w:r w:rsidR="002B7B22" w:rsidRPr="00AD77E9">
        <w:rPr>
          <w:lang w:val="cy-GB"/>
        </w:rPr>
        <w:t xml:space="preserve"> </w:t>
      </w:r>
      <w:r w:rsidR="00C64DE4" w:rsidRPr="00AD77E9">
        <w:rPr>
          <w:lang w:val="cy-GB"/>
        </w:rPr>
        <w:t>yn ôl</w:t>
      </w:r>
      <w:r w:rsidR="00A568F3" w:rsidRPr="00AD77E9">
        <w:rPr>
          <w:lang w:val="cy-GB"/>
        </w:rPr>
        <w:t xml:space="preserve"> Bwrdd Iechyd</w:t>
      </w:r>
      <w:r w:rsidR="002B7B22" w:rsidRPr="00AD77E9">
        <w:rPr>
          <w:lang w:val="cy-GB"/>
        </w:rPr>
        <w:t>, 2019-20</w:t>
      </w:r>
    </w:p>
    <w:p w14:paraId="1CEC174F" w14:textId="53817B64" w:rsidR="00674BC7" w:rsidRPr="00AD77E9" w:rsidRDefault="00D57F1A" w:rsidP="00D57F1A">
      <w:pPr>
        <w:jc w:val="center"/>
        <w:rPr>
          <w:noProof/>
          <w:lang w:eastAsia="en-GB"/>
        </w:rPr>
      </w:pPr>
      <w:r w:rsidRPr="00AD77E9">
        <w:rPr>
          <w:noProof/>
          <w:lang w:eastAsia="en-GB"/>
        </w:rPr>
        <w:drawing>
          <wp:inline distT="0" distB="0" distL="0" distR="0" wp14:anchorId="24169C0F" wp14:editId="21F46E9C">
            <wp:extent cx="5731510" cy="1632086"/>
            <wp:effectExtent l="0" t="0" r="2540" b="635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1510" cy="1632086"/>
                    </a:xfrm>
                    <a:prstGeom prst="rect">
                      <a:avLst/>
                    </a:prstGeom>
                    <a:noFill/>
                    <a:ln>
                      <a:noFill/>
                    </a:ln>
                  </pic:spPr>
                </pic:pic>
              </a:graphicData>
            </a:graphic>
          </wp:inline>
        </w:drawing>
      </w:r>
    </w:p>
    <w:p w14:paraId="29372AA6" w14:textId="1B942214" w:rsidR="009776BC" w:rsidRPr="00AD77E9" w:rsidRDefault="00A568F3" w:rsidP="009776BC">
      <w:pPr>
        <w:pStyle w:val="Footnote"/>
        <w:rPr>
          <w:lang w:val="cy-GB"/>
        </w:rPr>
      </w:pPr>
      <w:r w:rsidRPr="00AD77E9">
        <w:rPr>
          <w:lang w:val="cy-GB"/>
        </w:rPr>
        <w:t>D</w:t>
      </w:r>
      <w:r w:rsidR="009776BC" w:rsidRPr="00AD77E9">
        <w:rPr>
          <w:lang w:val="cy-GB"/>
        </w:rPr>
        <w:t>.</w:t>
      </w:r>
      <w:r w:rsidRPr="00AD77E9">
        <w:rPr>
          <w:lang w:val="cy-GB"/>
        </w:rPr>
        <w:t>S</w:t>
      </w:r>
      <w:r w:rsidR="009776BC" w:rsidRPr="00AD77E9">
        <w:rPr>
          <w:lang w:val="cy-GB"/>
        </w:rPr>
        <w:t xml:space="preserve">. </w:t>
      </w:r>
      <w:r w:rsidRPr="00AD77E9">
        <w:rPr>
          <w:lang w:val="cy-GB"/>
        </w:rPr>
        <w:t>Oherwydd y gall</w:t>
      </w:r>
      <w:r w:rsidR="009776BC" w:rsidRPr="00AD77E9">
        <w:rPr>
          <w:lang w:val="cy-GB"/>
        </w:rPr>
        <w:t xml:space="preserve"> PWID </w:t>
      </w:r>
      <w:r w:rsidRPr="00AD77E9">
        <w:rPr>
          <w:lang w:val="cy-GB"/>
        </w:rPr>
        <w:t>unigol adrodd am ddefnyddio mwy nag un math o sylw</w:t>
      </w:r>
      <w:r w:rsidR="009776BC" w:rsidRPr="00AD77E9">
        <w:rPr>
          <w:lang w:val="cy-GB"/>
        </w:rPr>
        <w:t>e</w:t>
      </w:r>
      <w:r w:rsidRPr="00AD77E9">
        <w:rPr>
          <w:lang w:val="cy-GB"/>
        </w:rPr>
        <w:t>dd</w:t>
      </w:r>
      <w:r w:rsidR="009776BC" w:rsidRPr="00AD77E9">
        <w:rPr>
          <w:lang w:val="cy-GB"/>
        </w:rPr>
        <w:t xml:space="preserve">, </w:t>
      </w:r>
      <w:r w:rsidRPr="00AD77E9">
        <w:rPr>
          <w:lang w:val="cy-GB"/>
        </w:rPr>
        <w:t xml:space="preserve">ni fydd y cyfrannau yn ôl math o sylwedd yn adio i </w:t>
      </w:r>
      <w:r w:rsidR="009776BC" w:rsidRPr="00AD77E9">
        <w:rPr>
          <w:lang w:val="cy-GB"/>
        </w:rPr>
        <w:t xml:space="preserve">100 </w:t>
      </w:r>
      <w:r w:rsidR="00DD5CAF" w:rsidRPr="00AD77E9">
        <w:rPr>
          <w:lang w:val="cy-GB"/>
        </w:rPr>
        <w:t>y cant</w:t>
      </w:r>
    </w:p>
    <w:p w14:paraId="029046EC" w14:textId="7328E4EB" w:rsidR="009A73A3" w:rsidRPr="00AD77E9" w:rsidRDefault="009A73A3" w:rsidP="009776BC">
      <w:pPr>
        <w:pStyle w:val="Footnote"/>
        <w:rPr>
          <w:lang w:val="cy-GB"/>
        </w:rPr>
      </w:pPr>
    </w:p>
    <w:p w14:paraId="71CA3153" w14:textId="704BD9C9" w:rsidR="00674BC7" w:rsidRPr="00AD77E9" w:rsidRDefault="00674BC7" w:rsidP="009776BC">
      <w:pPr>
        <w:pStyle w:val="Footnote"/>
        <w:rPr>
          <w:lang w:val="cy-GB"/>
        </w:rPr>
      </w:pPr>
    </w:p>
    <w:p w14:paraId="77ECE3D8" w14:textId="02D0F513" w:rsidR="00AE2828" w:rsidRPr="00AD77E9" w:rsidRDefault="00A568F3" w:rsidP="00FD3349">
      <w:pPr>
        <w:pStyle w:val="Heading3"/>
        <w:rPr>
          <w:lang w:val="cy-GB"/>
        </w:rPr>
      </w:pPr>
      <w:r w:rsidRPr="00AD77E9">
        <w:rPr>
          <w:lang w:val="cy-GB"/>
        </w:rPr>
        <w:t>Chwistrellau a ddosbarthwyd</w:t>
      </w:r>
    </w:p>
    <w:p w14:paraId="55EDD046" w14:textId="1FA9C0ED" w:rsidR="00BB6DFF" w:rsidRPr="00AD77E9" w:rsidRDefault="00A568F3" w:rsidP="00BB6DFF">
      <w:pPr>
        <w:rPr>
          <w:lang w:val="cy-GB"/>
        </w:rPr>
      </w:pPr>
      <w:r w:rsidRPr="00AD77E9">
        <w:rPr>
          <w:lang w:val="cy-GB"/>
        </w:rPr>
        <w:t xml:space="preserve">Dosbarthwyd </w:t>
      </w:r>
      <w:r w:rsidR="00C103C9" w:rsidRPr="00AD77E9">
        <w:rPr>
          <w:lang w:val="cy-GB"/>
        </w:rPr>
        <w:t xml:space="preserve">2,564,798 </w:t>
      </w:r>
      <w:r w:rsidRPr="00AD77E9">
        <w:rPr>
          <w:lang w:val="cy-GB"/>
        </w:rPr>
        <w:t xml:space="preserve">o </w:t>
      </w:r>
      <w:r w:rsidR="00AA5A3A" w:rsidRPr="00AD77E9">
        <w:rPr>
          <w:lang w:val="cy-GB"/>
        </w:rPr>
        <w:t>c</w:t>
      </w:r>
      <w:r w:rsidR="00472A05" w:rsidRPr="00AD77E9">
        <w:rPr>
          <w:lang w:val="cy-GB"/>
        </w:rPr>
        <w:t>hwistrell</w:t>
      </w:r>
      <w:r w:rsidR="00AA5A3A" w:rsidRPr="00AD77E9">
        <w:rPr>
          <w:lang w:val="cy-GB"/>
        </w:rPr>
        <w:t>au</w:t>
      </w:r>
      <w:r w:rsidR="00C103C9" w:rsidRPr="00AD77E9">
        <w:rPr>
          <w:lang w:val="cy-GB"/>
        </w:rPr>
        <w:t xml:space="preserve"> </w:t>
      </w:r>
      <w:r w:rsidRPr="00AD77E9">
        <w:rPr>
          <w:lang w:val="cy-GB"/>
        </w:rPr>
        <w:t>yng ngwasanaethau NSP Cymru</w:t>
      </w:r>
      <w:r w:rsidR="00C103C9" w:rsidRPr="00AD77E9">
        <w:rPr>
          <w:lang w:val="cy-GB"/>
        </w:rPr>
        <w:t xml:space="preserve"> </w:t>
      </w:r>
      <w:r w:rsidR="00EC2390" w:rsidRPr="00AD77E9">
        <w:rPr>
          <w:lang w:val="cy-GB"/>
        </w:rPr>
        <w:t>yn</w:t>
      </w:r>
      <w:r w:rsidR="00C64DE4" w:rsidRPr="00AD77E9">
        <w:rPr>
          <w:lang w:val="cy-GB"/>
        </w:rPr>
        <w:t xml:space="preserve"> ystod</w:t>
      </w:r>
      <w:r w:rsidR="00EC2390" w:rsidRPr="00AD77E9">
        <w:rPr>
          <w:lang w:val="cy-GB"/>
        </w:rPr>
        <w:t xml:space="preserve"> 20</w:t>
      </w:r>
      <w:r w:rsidR="00C103C9" w:rsidRPr="00AD77E9">
        <w:rPr>
          <w:lang w:val="cy-GB"/>
        </w:rPr>
        <w:t xml:space="preserve">19-20. </w:t>
      </w:r>
      <w:r w:rsidRPr="00AD77E9">
        <w:rPr>
          <w:lang w:val="cy-GB"/>
        </w:rPr>
        <w:t>Mae hyn yn cynrychioli gostyngiad o</w:t>
      </w:r>
      <w:r w:rsidR="00BB6DFF" w:rsidRPr="00AD77E9">
        <w:rPr>
          <w:lang w:val="cy-GB"/>
        </w:rPr>
        <w:t xml:space="preserve"> 4</w:t>
      </w:r>
      <w:r w:rsidR="00C103C9" w:rsidRPr="00AD77E9">
        <w:rPr>
          <w:lang w:val="cy-GB"/>
        </w:rPr>
        <w:t xml:space="preserve"> </w:t>
      </w:r>
      <w:r w:rsidR="007308C2" w:rsidRPr="00AD77E9">
        <w:rPr>
          <w:lang w:val="cy-GB"/>
        </w:rPr>
        <w:t>y cant</w:t>
      </w:r>
      <w:r w:rsidR="00C103C9" w:rsidRPr="00AD77E9">
        <w:rPr>
          <w:lang w:val="cy-GB"/>
        </w:rPr>
        <w:t xml:space="preserve"> </w:t>
      </w:r>
      <w:r w:rsidR="007308C2" w:rsidRPr="00AD77E9">
        <w:rPr>
          <w:lang w:val="cy-GB"/>
        </w:rPr>
        <w:t>o gymharu â</w:t>
      </w:r>
      <w:r w:rsidRPr="00AD77E9">
        <w:rPr>
          <w:lang w:val="cy-GB"/>
        </w:rPr>
        <w:t>’r flwyddyn flaenorol a’r nifer isaf o</w:t>
      </w:r>
      <w:r w:rsidR="00C103C9" w:rsidRPr="00AD77E9">
        <w:rPr>
          <w:lang w:val="cy-GB"/>
        </w:rPr>
        <w:t xml:space="preserve"> </w:t>
      </w:r>
      <w:r w:rsidR="00AA5A3A" w:rsidRPr="00AD77E9">
        <w:rPr>
          <w:lang w:val="cy-GB"/>
        </w:rPr>
        <w:t>c</w:t>
      </w:r>
      <w:r w:rsidR="00472A05" w:rsidRPr="00AD77E9">
        <w:rPr>
          <w:lang w:val="cy-GB"/>
        </w:rPr>
        <w:t>hwistrell</w:t>
      </w:r>
      <w:r w:rsidR="00AA5A3A" w:rsidRPr="00AD77E9">
        <w:rPr>
          <w:lang w:val="cy-GB"/>
        </w:rPr>
        <w:t>au</w:t>
      </w:r>
      <w:r w:rsidRPr="00AD77E9">
        <w:rPr>
          <w:lang w:val="cy-GB"/>
        </w:rPr>
        <w:t xml:space="preserve"> a ddarparwyd ers cyflwyno gwasanaethau fferyllfa </w:t>
      </w:r>
      <w:r w:rsidR="00EC2390" w:rsidRPr="00AD77E9">
        <w:rPr>
          <w:lang w:val="cy-GB"/>
        </w:rPr>
        <w:t>yn 20</w:t>
      </w:r>
      <w:r w:rsidR="00C103C9" w:rsidRPr="00AD77E9">
        <w:rPr>
          <w:lang w:val="cy-GB"/>
        </w:rPr>
        <w:t xml:space="preserve">14-15. </w:t>
      </w:r>
      <w:r w:rsidRPr="00AD77E9">
        <w:rPr>
          <w:lang w:val="cy-GB"/>
        </w:rPr>
        <w:t xml:space="preserve">Un esboniad posib yw tarfu ar </w:t>
      </w:r>
      <w:r w:rsidR="00D95920" w:rsidRPr="00AD77E9">
        <w:rPr>
          <w:lang w:val="cy-GB"/>
        </w:rPr>
        <w:t>wasanaethau</w:t>
      </w:r>
      <w:r w:rsidR="00C103C9" w:rsidRPr="00AD77E9">
        <w:rPr>
          <w:lang w:val="cy-GB"/>
        </w:rPr>
        <w:t xml:space="preserve"> </w:t>
      </w:r>
      <w:r w:rsidRPr="00AD77E9">
        <w:rPr>
          <w:lang w:val="cy-GB"/>
        </w:rPr>
        <w:t>o ganlyniad i bandemig COVID-19</w:t>
      </w:r>
      <w:r w:rsidR="00D428D1" w:rsidRPr="00AD77E9">
        <w:rPr>
          <w:lang w:val="cy-GB"/>
        </w:rPr>
        <w:t xml:space="preserve"> </w:t>
      </w:r>
      <w:r w:rsidRPr="00AD77E9">
        <w:rPr>
          <w:lang w:val="cy-GB"/>
        </w:rPr>
        <w:t>o ddiwedd mis Chwefror ymlaen.</w:t>
      </w:r>
    </w:p>
    <w:p w14:paraId="1F5C028C" w14:textId="43BE4780" w:rsidR="00CD25B3" w:rsidRPr="00AD77E9" w:rsidRDefault="00A61C0A" w:rsidP="00BB6DFF">
      <w:pPr>
        <w:rPr>
          <w:lang w:val="cy-GB"/>
        </w:rPr>
      </w:pPr>
      <w:r w:rsidRPr="00AD77E9">
        <w:rPr>
          <w:lang w:val="cy-GB"/>
        </w:rPr>
        <w:t xml:space="preserve">Ym mis Tachwedd </w:t>
      </w:r>
      <w:r w:rsidR="00BB6DFF" w:rsidRPr="00AD77E9">
        <w:rPr>
          <w:lang w:val="cy-GB"/>
        </w:rPr>
        <w:t xml:space="preserve">2019, </w:t>
      </w:r>
      <w:r w:rsidRPr="00AD77E9">
        <w:rPr>
          <w:lang w:val="cy-GB"/>
        </w:rPr>
        <w:t>daeth y gwaith o gynhyrchu</w:t>
      </w:r>
      <w:r w:rsidR="00BB6DFF" w:rsidRPr="00AD77E9">
        <w:rPr>
          <w:lang w:val="cy-GB"/>
        </w:rPr>
        <w:t xml:space="preserve"> </w:t>
      </w:r>
      <w:r w:rsidRPr="00AD77E9">
        <w:rPr>
          <w:lang w:val="cy-GB"/>
        </w:rPr>
        <w:t>ch</w:t>
      </w:r>
      <w:r w:rsidR="00472A05" w:rsidRPr="00AD77E9">
        <w:rPr>
          <w:lang w:val="cy-GB"/>
        </w:rPr>
        <w:t>wi</w:t>
      </w:r>
      <w:r w:rsidRPr="00AD77E9">
        <w:rPr>
          <w:lang w:val="cy-GB"/>
        </w:rPr>
        <w:t xml:space="preserve">strellau </w:t>
      </w:r>
      <w:r w:rsidR="00BB6DFF" w:rsidRPr="00AD77E9">
        <w:rPr>
          <w:i/>
          <w:lang w:val="cy-GB"/>
        </w:rPr>
        <w:t>Nevershare</w:t>
      </w:r>
      <w:r w:rsidR="00BB6DFF" w:rsidRPr="00AD77E9">
        <w:rPr>
          <w:lang w:val="cy-GB"/>
        </w:rPr>
        <w:t xml:space="preserve"> </w:t>
      </w:r>
      <w:r w:rsidRPr="00AD77E9">
        <w:rPr>
          <w:lang w:val="cy-GB"/>
        </w:rPr>
        <w:t xml:space="preserve">i ben yn ddisymwth, a gwelwyd gostyngiad bach yn nifer y </w:t>
      </w:r>
      <w:r w:rsidR="00AA5A3A" w:rsidRPr="00AD77E9">
        <w:rPr>
          <w:lang w:val="cy-GB"/>
        </w:rPr>
        <w:t>c</w:t>
      </w:r>
      <w:r w:rsidR="00472A05" w:rsidRPr="00AD77E9">
        <w:rPr>
          <w:lang w:val="cy-GB"/>
        </w:rPr>
        <w:t>hwistrell</w:t>
      </w:r>
      <w:r w:rsidR="00AA5A3A" w:rsidRPr="00AD77E9">
        <w:rPr>
          <w:lang w:val="cy-GB"/>
        </w:rPr>
        <w:t>au</w:t>
      </w:r>
      <w:r w:rsidR="00BB6DFF" w:rsidRPr="00AD77E9">
        <w:rPr>
          <w:lang w:val="cy-GB"/>
        </w:rPr>
        <w:t xml:space="preserve"> </w:t>
      </w:r>
      <w:r w:rsidR="00472A05" w:rsidRPr="00AD77E9">
        <w:rPr>
          <w:lang w:val="cy-GB"/>
        </w:rPr>
        <w:t xml:space="preserve">a ddosbarthwyd gan </w:t>
      </w:r>
      <w:r w:rsidR="00D95920" w:rsidRPr="00AD77E9">
        <w:rPr>
          <w:lang w:val="cy-GB"/>
        </w:rPr>
        <w:t>wasanaethau</w:t>
      </w:r>
      <w:r w:rsidR="00E062CC" w:rsidRPr="00AD77E9">
        <w:rPr>
          <w:lang w:val="cy-GB"/>
        </w:rPr>
        <w:t xml:space="preserve"> </w:t>
      </w:r>
      <w:r w:rsidR="007308C2" w:rsidRPr="00AD77E9">
        <w:rPr>
          <w:lang w:val="cy-GB"/>
        </w:rPr>
        <w:t>o gymharu â</w:t>
      </w:r>
      <w:r w:rsidR="00472A05" w:rsidRPr="00AD77E9">
        <w:rPr>
          <w:lang w:val="cy-GB"/>
        </w:rPr>
        <w:t>’r</w:t>
      </w:r>
      <w:r w:rsidR="00BB6DFF" w:rsidRPr="00AD77E9">
        <w:rPr>
          <w:lang w:val="cy-GB"/>
        </w:rPr>
        <w:t xml:space="preserve"> </w:t>
      </w:r>
      <w:r w:rsidR="007308C2" w:rsidRPr="00AD77E9">
        <w:rPr>
          <w:lang w:val="cy-GB"/>
        </w:rPr>
        <w:t>blynyddoedd blaenorol</w:t>
      </w:r>
      <w:r w:rsidR="00BB6DFF" w:rsidRPr="00AD77E9">
        <w:rPr>
          <w:lang w:val="cy-GB"/>
        </w:rPr>
        <w:t xml:space="preserve">. </w:t>
      </w:r>
      <w:r w:rsidR="004529F4" w:rsidRPr="00AD77E9">
        <w:rPr>
          <w:lang w:val="cy-GB"/>
        </w:rPr>
        <w:t>Fodd bynnag</w:t>
      </w:r>
      <w:r w:rsidR="00BB6DFF" w:rsidRPr="00AD77E9">
        <w:rPr>
          <w:lang w:val="cy-GB"/>
        </w:rPr>
        <w:t xml:space="preserve">, </w:t>
      </w:r>
      <w:r w:rsidR="00472A05" w:rsidRPr="00AD77E9">
        <w:rPr>
          <w:lang w:val="cy-GB"/>
        </w:rPr>
        <w:t>cynyddodd nifer y</w:t>
      </w:r>
      <w:r w:rsidR="00BB6DFF" w:rsidRPr="00AD77E9">
        <w:rPr>
          <w:lang w:val="cy-GB"/>
        </w:rPr>
        <w:t xml:space="preserve"> </w:t>
      </w:r>
      <w:r w:rsidR="00AA5A3A" w:rsidRPr="00AD77E9">
        <w:rPr>
          <w:lang w:val="cy-GB"/>
        </w:rPr>
        <w:t>c</w:t>
      </w:r>
      <w:r w:rsidR="00472A05" w:rsidRPr="00AD77E9">
        <w:rPr>
          <w:lang w:val="cy-GB"/>
        </w:rPr>
        <w:t>hwistrell</w:t>
      </w:r>
      <w:r w:rsidR="00AA5A3A" w:rsidRPr="00AD77E9">
        <w:rPr>
          <w:lang w:val="cy-GB"/>
        </w:rPr>
        <w:t>au</w:t>
      </w:r>
      <w:r w:rsidR="00BB6DFF" w:rsidRPr="00AD77E9">
        <w:rPr>
          <w:lang w:val="cy-GB"/>
        </w:rPr>
        <w:t xml:space="preserve"> </w:t>
      </w:r>
      <w:r w:rsidR="00472A05" w:rsidRPr="00AD77E9">
        <w:rPr>
          <w:lang w:val="cy-GB"/>
        </w:rPr>
        <w:t>wedyn i lefelau</w:t>
      </w:r>
      <w:r w:rsidR="00BB6DFF" w:rsidRPr="00AD77E9">
        <w:rPr>
          <w:lang w:val="cy-GB"/>
        </w:rPr>
        <w:t xml:space="preserve"> normal </w:t>
      </w:r>
      <w:r w:rsidR="00472A05" w:rsidRPr="00AD77E9">
        <w:rPr>
          <w:lang w:val="cy-GB"/>
        </w:rPr>
        <w:t>erbyn mis Rhagfyr. Mae angen rhagor o waith i sefydlu arwyddocâd unrhyw effaith a achosir gan y newid mewn offer ar ddefnyddio gwasanaethau ac arferion</w:t>
      </w:r>
      <w:r w:rsidR="00BB6DFF" w:rsidRPr="00AD77E9">
        <w:rPr>
          <w:lang w:val="cy-GB"/>
        </w:rPr>
        <w:t xml:space="preserve"> </w:t>
      </w:r>
      <w:r w:rsidR="00EC2390" w:rsidRPr="00AD77E9">
        <w:rPr>
          <w:lang w:val="cy-GB"/>
        </w:rPr>
        <w:t>chwistrellu</w:t>
      </w:r>
      <w:r w:rsidR="00BB6DFF" w:rsidRPr="00AD77E9">
        <w:rPr>
          <w:lang w:val="cy-GB"/>
        </w:rPr>
        <w:t xml:space="preserve">.    </w:t>
      </w:r>
    </w:p>
    <w:p w14:paraId="27DA64AA" w14:textId="19F7B750" w:rsidR="00C103C9" w:rsidRPr="00AD77E9" w:rsidRDefault="00CC3A77" w:rsidP="00FD3349">
      <w:pPr>
        <w:rPr>
          <w:lang w:val="cy-GB"/>
        </w:rPr>
      </w:pPr>
      <w:r w:rsidRPr="00AD77E9">
        <w:rPr>
          <w:lang w:val="cy-GB"/>
        </w:rPr>
        <w:t xml:space="preserve">Cyn gweithredu’r prosiect caffael cenedlaethol </w:t>
      </w:r>
      <w:r w:rsidR="00EC2390" w:rsidRPr="00AD77E9">
        <w:rPr>
          <w:lang w:val="cy-GB"/>
        </w:rPr>
        <w:t>yn 20</w:t>
      </w:r>
      <w:r w:rsidR="00E062CC" w:rsidRPr="00AD77E9">
        <w:rPr>
          <w:lang w:val="cy-GB"/>
        </w:rPr>
        <w:t>17-18</w:t>
      </w:r>
      <w:r w:rsidR="000A246C" w:rsidRPr="00AD77E9">
        <w:rPr>
          <w:lang w:val="cy-GB"/>
        </w:rPr>
        <w:t>,</w:t>
      </w:r>
      <w:r w:rsidR="00E062CC" w:rsidRPr="00AD77E9">
        <w:rPr>
          <w:lang w:val="cy-GB"/>
        </w:rPr>
        <w:t xml:space="preserve"> </w:t>
      </w:r>
      <w:r w:rsidRPr="00AD77E9">
        <w:rPr>
          <w:lang w:val="cy-GB"/>
        </w:rPr>
        <w:t>roedd nifer yr offer</w:t>
      </w:r>
      <w:r w:rsidR="00E062CC" w:rsidRPr="00AD77E9">
        <w:rPr>
          <w:lang w:val="cy-GB"/>
        </w:rPr>
        <w:t xml:space="preserve"> </w:t>
      </w:r>
      <w:r w:rsidR="00EC2390" w:rsidRPr="00AD77E9">
        <w:rPr>
          <w:lang w:val="cy-GB"/>
        </w:rPr>
        <w:t>chwistrellu</w:t>
      </w:r>
      <w:r w:rsidR="00E062CC" w:rsidRPr="00AD77E9">
        <w:rPr>
          <w:lang w:val="cy-GB"/>
        </w:rPr>
        <w:t xml:space="preserve"> </w:t>
      </w:r>
      <w:r w:rsidRPr="00AD77E9">
        <w:rPr>
          <w:lang w:val="cy-GB"/>
        </w:rPr>
        <w:t xml:space="preserve">ychydig yn uwch oherwydd darpariaeth o amlbecynnau sefydlog o offer </w:t>
      </w:r>
      <w:r w:rsidR="00EC2390" w:rsidRPr="00AD77E9">
        <w:rPr>
          <w:lang w:val="cy-GB"/>
        </w:rPr>
        <w:t>chwistrellu</w:t>
      </w:r>
      <w:r w:rsidR="00E062CC" w:rsidRPr="00AD77E9">
        <w:rPr>
          <w:lang w:val="cy-GB"/>
        </w:rPr>
        <w:t xml:space="preserve">. </w:t>
      </w:r>
      <w:r w:rsidRPr="00AD77E9">
        <w:rPr>
          <w:lang w:val="cy-GB"/>
        </w:rPr>
        <w:t>Wedyn, ac oherwydd newid yn y ddarpariaeth o gitiau chwistrellu sengl ochr yn ochr â dewis a chymysgu,</w:t>
      </w:r>
      <w:r w:rsidR="00E062CC" w:rsidRPr="00AD77E9">
        <w:rPr>
          <w:lang w:val="cy-GB"/>
        </w:rPr>
        <w:t xml:space="preserve"> </w:t>
      </w:r>
      <w:r w:rsidRPr="00AD77E9">
        <w:rPr>
          <w:lang w:val="cy-GB"/>
        </w:rPr>
        <w:t xml:space="preserve">gwelwyd nifer </w:t>
      </w:r>
      <w:r w:rsidRPr="00AD77E9">
        <w:rPr>
          <w:lang w:val="cy-GB"/>
        </w:rPr>
        <w:lastRenderedPageBreak/>
        <w:t>cyffredinol yr offer</w:t>
      </w:r>
      <w:r w:rsidR="00E062CC" w:rsidRPr="00AD77E9">
        <w:rPr>
          <w:lang w:val="cy-GB"/>
        </w:rPr>
        <w:t xml:space="preserve"> </w:t>
      </w:r>
      <w:r w:rsidR="00EC2390" w:rsidRPr="00AD77E9">
        <w:rPr>
          <w:lang w:val="cy-GB"/>
        </w:rPr>
        <w:t>chwistrellu</w:t>
      </w:r>
      <w:r w:rsidR="00E062CC" w:rsidRPr="00AD77E9">
        <w:rPr>
          <w:lang w:val="cy-GB"/>
        </w:rPr>
        <w:t xml:space="preserve"> </w:t>
      </w:r>
      <w:r w:rsidRPr="00AD77E9">
        <w:rPr>
          <w:lang w:val="cy-GB"/>
        </w:rPr>
        <w:t>a ddosbarthwyd yn gostwng, gyda’r gwahaniaeth yn cynrychioli gostyngiad mewn gwastraffu offer nad oes ei eisiau a heb ei ddefnyddio. Cyn cyfyngiadau symud</w:t>
      </w:r>
      <w:r w:rsidR="000A246C" w:rsidRPr="00AD77E9">
        <w:rPr>
          <w:lang w:val="cy-GB"/>
        </w:rPr>
        <w:t xml:space="preserve"> COVID-19 </w:t>
      </w:r>
      <w:r w:rsidRPr="00AD77E9">
        <w:rPr>
          <w:lang w:val="cy-GB"/>
        </w:rPr>
        <w:t>ym mis Mawrt</w:t>
      </w:r>
      <w:r w:rsidR="00DD5CAF" w:rsidRPr="00AD77E9">
        <w:rPr>
          <w:lang w:val="cy-GB"/>
        </w:rPr>
        <w:t>h</w:t>
      </w:r>
      <w:r w:rsidR="000A246C" w:rsidRPr="00AD77E9">
        <w:rPr>
          <w:lang w:val="cy-GB"/>
        </w:rPr>
        <w:t xml:space="preserve"> 2020, </w:t>
      </w:r>
      <w:r w:rsidR="006D30F7" w:rsidRPr="00AD77E9">
        <w:rPr>
          <w:lang w:val="cy-GB"/>
        </w:rPr>
        <w:t>roedd</w:t>
      </w:r>
      <w:r w:rsidRPr="00AD77E9">
        <w:rPr>
          <w:lang w:val="cy-GB"/>
        </w:rPr>
        <w:t xml:space="preserve"> lefelau darpariaeth yr offer </w:t>
      </w:r>
      <w:r w:rsidR="00EC2390" w:rsidRPr="00AD77E9">
        <w:rPr>
          <w:lang w:val="cy-GB"/>
        </w:rPr>
        <w:t>chwistrellu</w:t>
      </w:r>
      <w:r w:rsidR="000A246C" w:rsidRPr="00AD77E9">
        <w:rPr>
          <w:lang w:val="cy-GB"/>
        </w:rPr>
        <w:t xml:space="preserve"> </w:t>
      </w:r>
      <w:r w:rsidRPr="00AD77E9">
        <w:rPr>
          <w:lang w:val="cy-GB"/>
        </w:rPr>
        <w:t xml:space="preserve">wedi parhau’n sefydlog ers </w:t>
      </w:r>
      <w:r w:rsidR="000A246C" w:rsidRPr="00AD77E9">
        <w:rPr>
          <w:lang w:val="cy-GB"/>
        </w:rPr>
        <w:t xml:space="preserve">2017-18.  </w:t>
      </w:r>
    </w:p>
    <w:p w14:paraId="0054A341" w14:textId="25AD1CC7" w:rsidR="000F1BF5" w:rsidRPr="00AD77E9" w:rsidRDefault="00A568F3" w:rsidP="000F1BF5">
      <w:pPr>
        <w:pStyle w:val="Caption"/>
        <w:rPr>
          <w:lang w:val="cy-GB"/>
        </w:rPr>
      </w:pPr>
      <w:r w:rsidRPr="00AD77E9">
        <w:rPr>
          <w:lang w:val="cy-GB"/>
        </w:rPr>
        <w:t>Cyfraddau darpariaeth</w:t>
      </w:r>
    </w:p>
    <w:p w14:paraId="4A07B1C1" w14:textId="78B8A3A4" w:rsidR="00366124" w:rsidRPr="00AD77E9" w:rsidRDefault="00CC3A77" w:rsidP="004E65B3">
      <w:pPr>
        <w:rPr>
          <w:rFonts w:cstheme="minorHAnsi"/>
          <w:lang w:val="cy-GB"/>
        </w:rPr>
      </w:pPr>
      <w:r w:rsidRPr="00AD77E9">
        <w:rPr>
          <w:rFonts w:cstheme="minorHAnsi"/>
          <w:lang w:val="cy-GB"/>
        </w:rPr>
        <w:t>Mae’n egwyddor gan y</w:t>
      </w:r>
      <w:r w:rsidR="004E65B3" w:rsidRPr="00AD77E9">
        <w:rPr>
          <w:rFonts w:cstheme="minorHAnsi"/>
          <w:lang w:val="cy-GB"/>
        </w:rPr>
        <w:t xml:space="preserve"> </w:t>
      </w:r>
      <w:r w:rsidR="007308C2" w:rsidRPr="00AD77E9">
        <w:rPr>
          <w:rFonts w:cstheme="minorHAnsi"/>
          <w:lang w:val="cy-GB"/>
        </w:rPr>
        <w:t>gwasanaethau NSP</w:t>
      </w:r>
      <w:r w:rsidR="004E65B3" w:rsidRPr="00AD77E9">
        <w:rPr>
          <w:rFonts w:cstheme="minorHAnsi"/>
          <w:lang w:val="cy-GB"/>
        </w:rPr>
        <w:t xml:space="preserve"> </w:t>
      </w:r>
      <w:r w:rsidR="00283233" w:rsidRPr="00AD77E9">
        <w:rPr>
          <w:rFonts w:cstheme="minorHAnsi"/>
          <w:lang w:val="cy-GB"/>
        </w:rPr>
        <w:t>yng Nghymru</w:t>
      </w:r>
      <w:r w:rsidR="004E65B3" w:rsidRPr="00AD77E9">
        <w:rPr>
          <w:rStyle w:val="FootnoteReference"/>
          <w:rFonts w:cstheme="minorHAnsi"/>
          <w:lang w:val="cy-GB"/>
        </w:rPr>
        <w:footnoteReference w:id="6"/>
      </w:r>
      <w:r w:rsidR="004E65B3" w:rsidRPr="00AD77E9">
        <w:rPr>
          <w:rFonts w:cstheme="minorHAnsi"/>
          <w:lang w:val="cy-GB"/>
        </w:rPr>
        <w:t xml:space="preserve">, </w:t>
      </w:r>
      <w:r w:rsidRPr="00AD77E9">
        <w:rPr>
          <w:rFonts w:cstheme="minorHAnsi"/>
          <w:lang w:val="cy-GB"/>
        </w:rPr>
        <w:t>gyda chefnogaeth cyfarwyddyd ledled y DU</w:t>
      </w:r>
      <w:r w:rsidR="004E65B3" w:rsidRPr="00AD77E9">
        <w:rPr>
          <w:rStyle w:val="FootnoteReference"/>
          <w:rFonts w:cstheme="minorHAnsi"/>
          <w:lang w:val="cy-GB"/>
        </w:rPr>
        <w:footnoteReference w:id="7"/>
      </w:r>
      <w:r w:rsidR="004E65B3" w:rsidRPr="00AD77E9">
        <w:rPr>
          <w:rFonts w:cstheme="minorHAnsi"/>
          <w:lang w:val="cy-GB"/>
        </w:rPr>
        <w:t xml:space="preserve">, </w:t>
      </w:r>
      <w:r w:rsidRPr="00AD77E9">
        <w:rPr>
          <w:rFonts w:cstheme="minorHAnsi"/>
          <w:lang w:val="cy-GB"/>
        </w:rPr>
        <w:t>i ddarparu digon o offer chwistrellu wedi’i steryllu i</w:t>
      </w:r>
      <w:r w:rsidR="004E65B3" w:rsidRPr="00AD77E9">
        <w:rPr>
          <w:rFonts w:cstheme="minorHAnsi"/>
          <w:lang w:val="cy-GB"/>
        </w:rPr>
        <w:t xml:space="preserve"> </w:t>
      </w:r>
      <w:r w:rsidR="001B3F43" w:rsidRPr="00AD77E9">
        <w:rPr>
          <w:rFonts w:cstheme="minorHAnsi"/>
          <w:lang w:val="cy-GB"/>
        </w:rPr>
        <w:t xml:space="preserve">PWID </w:t>
      </w:r>
      <w:r w:rsidRPr="00AD77E9">
        <w:rPr>
          <w:rFonts w:cstheme="minorHAnsi"/>
          <w:lang w:val="cy-GB"/>
        </w:rPr>
        <w:t>ar gyfer pob digwyddiad</w:t>
      </w:r>
      <w:r w:rsidR="001B3F43" w:rsidRPr="00AD77E9">
        <w:rPr>
          <w:rFonts w:cstheme="minorHAnsi"/>
          <w:lang w:val="cy-GB"/>
        </w:rPr>
        <w:t xml:space="preserve"> </w:t>
      </w:r>
      <w:r w:rsidR="00EC2390" w:rsidRPr="00AD77E9">
        <w:rPr>
          <w:rFonts w:cstheme="minorHAnsi"/>
          <w:lang w:val="cy-GB"/>
        </w:rPr>
        <w:t>chwistrellu</w:t>
      </w:r>
      <w:r w:rsidR="004E65B3" w:rsidRPr="00AD77E9">
        <w:rPr>
          <w:rFonts w:cstheme="minorHAnsi"/>
          <w:lang w:val="cy-GB"/>
        </w:rPr>
        <w:t xml:space="preserve">. </w:t>
      </w:r>
      <w:r w:rsidR="00D66008" w:rsidRPr="00AD77E9">
        <w:rPr>
          <w:rFonts w:cstheme="minorHAnsi"/>
          <w:lang w:val="cy-GB"/>
        </w:rPr>
        <w:t xml:space="preserve">Mae’r </w:t>
      </w:r>
      <w:r w:rsidR="004E65B3" w:rsidRPr="00AD77E9">
        <w:rPr>
          <w:rFonts w:cstheme="minorHAnsi"/>
          <w:lang w:val="cy-GB"/>
        </w:rPr>
        <w:t>term ‘</w:t>
      </w:r>
      <w:r w:rsidR="00D66008" w:rsidRPr="00AD77E9">
        <w:rPr>
          <w:rFonts w:cstheme="minorHAnsi"/>
          <w:lang w:val="cy-GB"/>
        </w:rPr>
        <w:t>cyfradd darpariaeth’ yn cyfeirio at gyfran y digwyddiadau</w:t>
      </w:r>
      <w:r w:rsidR="004E65B3" w:rsidRPr="00AD77E9">
        <w:rPr>
          <w:rFonts w:cstheme="minorHAnsi"/>
          <w:lang w:val="cy-GB"/>
        </w:rPr>
        <w:t xml:space="preserve"> </w:t>
      </w:r>
      <w:r w:rsidR="00EC2390" w:rsidRPr="00AD77E9">
        <w:rPr>
          <w:rFonts w:cstheme="minorHAnsi"/>
          <w:lang w:val="cy-GB"/>
        </w:rPr>
        <w:t>chwistrellu</w:t>
      </w:r>
      <w:r w:rsidR="004E65B3" w:rsidRPr="00AD77E9">
        <w:rPr>
          <w:rFonts w:cstheme="minorHAnsi"/>
          <w:lang w:val="cy-GB"/>
        </w:rPr>
        <w:t xml:space="preserve"> </w:t>
      </w:r>
      <w:r w:rsidR="00D66008" w:rsidRPr="00AD77E9">
        <w:rPr>
          <w:rFonts w:cstheme="minorHAnsi"/>
          <w:lang w:val="cy-GB"/>
        </w:rPr>
        <w:t>lle mae offer</w:t>
      </w:r>
      <w:r w:rsidR="004E65B3" w:rsidRPr="00AD77E9">
        <w:rPr>
          <w:rFonts w:cstheme="minorHAnsi"/>
          <w:lang w:val="cy-GB"/>
        </w:rPr>
        <w:t xml:space="preserve"> </w:t>
      </w:r>
      <w:r w:rsidR="00D66008" w:rsidRPr="00AD77E9">
        <w:rPr>
          <w:rFonts w:cstheme="minorHAnsi"/>
          <w:lang w:val="cy-GB"/>
        </w:rPr>
        <w:t xml:space="preserve">chwistrellu </w:t>
      </w:r>
      <w:r w:rsidR="00DC0F05" w:rsidRPr="00AD77E9">
        <w:rPr>
          <w:rFonts w:cstheme="minorHAnsi"/>
          <w:lang w:val="cy-GB"/>
        </w:rPr>
        <w:t>wedi’i steryllu</w:t>
      </w:r>
      <w:r w:rsidR="004E65B3" w:rsidRPr="00AD77E9">
        <w:rPr>
          <w:rFonts w:cstheme="minorHAnsi"/>
          <w:lang w:val="cy-GB"/>
        </w:rPr>
        <w:t xml:space="preserve"> </w:t>
      </w:r>
      <w:r w:rsidR="00D66008" w:rsidRPr="00AD77E9">
        <w:rPr>
          <w:rFonts w:cstheme="minorHAnsi"/>
          <w:lang w:val="cy-GB"/>
        </w:rPr>
        <w:t>yn cael ei ddefnyddio</w:t>
      </w:r>
      <w:r w:rsidR="004E65B3" w:rsidRPr="00AD77E9">
        <w:rPr>
          <w:rFonts w:cstheme="minorHAnsi"/>
          <w:lang w:val="cy-GB"/>
        </w:rPr>
        <w:t xml:space="preserve">. </w:t>
      </w:r>
    </w:p>
    <w:p w14:paraId="243B1B59" w14:textId="54A3F4F9" w:rsidR="00366124" w:rsidRPr="00AD77E9" w:rsidRDefault="00D66008" w:rsidP="004E65B3">
      <w:pPr>
        <w:rPr>
          <w:rFonts w:cstheme="minorHAnsi"/>
          <w:lang w:val="cy-GB"/>
        </w:rPr>
      </w:pPr>
      <w:r w:rsidRPr="00AD77E9">
        <w:rPr>
          <w:rFonts w:cstheme="minorHAnsi"/>
          <w:lang w:val="cy-GB"/>
        </w:rPr>
        <w:t>Er bod yr</w:t>
      </w:r>
      <w:r w:rsidR="004E65B3" w:rsidRPr="00AD77E9">
        <w:rPr>
          <w:rFonts w:cstheme="minorHAnsi"/>
          <w:lang w:val="cy-GB"/>
        </w:rPr>
        <w:t xml:space="preserve"> HRD </w:t>
      </w:r>
      <w:r w:rsidRPr="00AD77E9">
        <w:rPr>
          <w:rFonts w:cstheme="minorHAnsi"/>
          <w:lang w:val="cy-GB"/>
        </w:rPr>
        <w:t xml:space="preserve">yn cofnodi amledd y </w:t>
      </w:r>
      <w:r w:rsidR="00EC2390" w:rsidRPr="00AD77E9">
        <w:rPr>
          <w:rFonts w:cstheme="minorHAnsi"/>
          <w:lang w:val="cy-GB"/>
        </w:rPr>
        <w:t>chwistrellu</w:t>
      </w:r>
      <w:r w:rsidR="004E65B3" w:rsidRPr="00AD77E9">
        <w:rPr>
          <w:rFonts w:cstheme="minorHAnsi"/>
          <w:lang w:val="cy-GB"/>
        </w:rPr>
        <w:t xml:space="preserve"> </w:t>
      </w:r>
      <w:r w:rsidRPr="00AD77E9">
        <w:rPr>
          <w:rFonts w:cstheme="minorHAnsi"/>
          <w:lang w:val="cy-GB"/>
        </w:rPr>
        <w:t xml:space="preserve">yr adroddwyd arno gan bob </w:t>
      </w:r>
      <w:r w:rsidR="00B906B7" w:rsidRPr="00AD77E9">
        <w:rPr>
          <w:rFonts w:cstheme="minorHAnsi"/>
          <w:lang w:val="cy-GB"/>
        </w:rPr>
        <w:t>unigol</w:t>
      </w:r>
      <w:r w:rsidRPr="00AD77E9">
        <w:rPr>
          <w:rFonts w:cstheme="minorHAnsi"/>
          <w:lang w:val="cy-GB"/>
        </w:rPr>
        <w:t>yn yn mynychu</w:t>
      </w:r>
      <w:r w:rsidR="004E65B3" w:rsidRPr="00AD77E9">
        <w:rPr>
          <w:rFonts w:cstheme="minorHAnsi"/>
          <w:lang w:val="cy-GB"/>
        </w:rPr>
        <w:t xml:space="preserve"> </w:t>
      </w:r>
      <w:r w:rsidR="00D95920" w:rsidRPr="00AD77E9">
        <w:rPr>
          <w:rFonts w:cstheme="minorHAnsi"/>
          <w:lang w:val="cy-GB"/>
        </w:rPr>
        <w:t>NSP</w:t>
      </w:r>
      <w:r w:rsidR="000A246C" w:rsidRPr="00AD77E9">
        <w:rPr>
          <w:rFonts w:cstheme="minorHAnsi"/>
          <w:lang w:val="cy-GB"/>
        </w:rPr>
        <w:t>,</w:t>
      </w:r>
      <w:r w:rsidR="004E65B3" w:rsidRPr="00AD77E9">
        <w:rPr>
          <w:rFonts w:cstheme="minorHAnsi"/>
          <w:lang w:val="cy-GB"/>
        </w:rPr>
        <w:t xml:space="preserve"> </w:t>
      </w:r>
      <w:r w:rsidRPr="00AD77E9">
        <w:rPr>
          <w:rFonts w:cstheme="minorHAnsi"/>
          <w:lang w:val="cy-GB"/>
        </w:rPr>
        <w:t>ochr yn ochr â’r offer sy’n cael ei ddarparu ym mhob rhyngweithiad, mae cynnal dadansoddiad cadarn o’r ddarpariaeth yn parhau’n heriol oherwydd natur gymhleth yr arferion</w:t>
      </w:r>
      <w:r w:rsidR="004E65B3" w:rsidRPr="00AD77E9">
        <w:rPr>
          <w:rFonts w:cstheme="minorHAnsi"/>
          <w:lang w:val="cy-GB"/>
        </w:rPr>
        <w:t xml:space="preserve"> </w:t>
      </w:r>
      <w:r w:rsidR="00EC2390" w:rsidRPr="00AD77E9">
        <w:rPr>
          <w:rFonts w:cstheme="minorHAnsi"/>
          <w:lang w:val="cy-GB"/>
        </w:rPr>
        <w:t>chwistrellu</w:t>
      </w:r>
      <w:r w:rsidR="004E65B3" w:rsidRPr="00AD77E9">
        <w:rPr>
          <w:rFonts w:cstheme="minorHAnsi"/>
          <w:lang w:val="cy-GB"/>
        </w:rPr>
        <w:t xml:space="preserve"> </w:t>
      </w:r>
      <w:r w:rsidRPr="00AD77E9">
        <w:rPr>
          <w:rFonts w:cstheme="minorHAnsi"/>
          <w:lang w:val="cy-GB"/>
        </w:rPr>
        <w:t>ar draws yr is-grwpiau</w:t>
      </w:r>
      <w:r w:rsidR="004E65B3" w:rsidRPr="00AD77E9">
        <w:rPr>
          <w:rFonts w:cstheme="minorHAnsi"/>
          <w:lang w:val="cy-GB"/>
        </w:rPr>
        <w:t xml:space="preserve"> PWID.</w:t>
      </w:r>
    </w:p>
    <w:p w14:paraId="0A94EC38" w14:textId="05F7F701" w:rsidR="00580071" w:rsidRPr="00AD77E9" w:rsidRDefault="009A73A3" w:rsidP="00580071">
      <w:pPr>
        <w:rPr>
          <w:rFonts w:cstheme="minorHAnsi"/>
          <w:lang w:val="cy-GB"/>
        </w:rPr>
      </w:pPr>
      <w:r w:rsidRPr="00AD77E9">
        <w:rPr>
          <w:rFonts w:cstheme="minorHAnsi"/>
          <w:lang w:val="cy-GB"/>
        </w:rPr>
        <w:t xml:space="preserve">Mae amcangyfrif crai wedi’i wneud drwy adolygu canolrif nifer y </w:t>
      </w:r>
      <w:r w:rsidR="00AA5A3A" w:rsidRPr="00AD77E9">
        <w:rPr>
          <w:rFonts w:cstheme="minorHAnsi"/>
          <w:lang w:val="cy-GB"/>
        </w:rPr>
        <w:t>c</w:t>
      </w:r>
      <w:r w:rsidR="00472A05" w:rsidRPr="00AD77E9">
        <w:rPr>
          <w:rFonts w:cstheme="minorHAnsi"/>
          <w:lang w:val="cy-GB"/>
        </w:rPr>
        <w:t>hwistrell</w:t>
      </w:r>
      <w:r w:rsidR="00AA5A3A" w:rsidRPr="00AD77E9">
        <w:rPr>
          <w:rFonts w:cstheme="minorHAnsi"/>
          <w:lang w:val="cy-GB"/>
        </w:rPr>
        <w:t>au</w:t>
      </w:r>
      <w:r w:rsidR="00E37E07" w:rsidRPr="00AD77E9">
        <w:rPr>
          <w:rFonts w:cstheme="minorHAnsi"/>
          <w:lang w:val="cy-GB"/>
        </w:rPr>
        <w:t xml:space="preserve"> </w:t>
      </w:r>
      <w:r w:rsidRPr="00AD77E9">
        <w:rPr>
          <w:rFonts w:cstheme="minorHAnsi"/>
          <w:lang w:val="cy-GB"/>
        </w:rPr>
        <w:t>sydd wedi’u darparu i</w:t>
      </w:r>
      <w:r w:rsidR="00E37E07" w:rsidRPr="00AD77E9">
        <w:rPr>
          <w:rFonts w:cstheme="minorHAnsi"/>
          <w:lang w:val="cy-GB"/>
        </w:rPr>
        <w:t xml:space="preserve"> </w:t>
      </w:r>
      <w:r w:rsidR="00751A59" w:rsidRPr="00AD77E9">
        <w:rPr>
          <w:rFonts w:cstheme="minorHAnsi"/>
          <w:lang w:val="cy-GB"/>
        </w:rPr>
        <w:t xml:space="preserve">PWID </w:t>
      </w:r>
      <w:r w:rsidRPr="00AD77E9">
        <w:rPr>
          <w:rFonts w:cstheme="minorHAnsi"/>
          <w:lang w:val="cy-GB"/>
        </w:rPr>
        <w:t xml:space="preserve">sy’n </w:t>
      </w:r>
      <w:r w:rsidR="00EC2390" w:rsidRPr="00AD77E9">
        <w:rPr>
          <w:rFonts w:cstheme="minorHAnsi"/>
          <w:lang w:val="cy-GB"/>
        </w:rPr>
        <w:t>chwistrellu</w:t>
      </w:r>
      <w:r w:rsidR="00751A59" w:rsidRPr="00AD77E9">
        <w:rPr>
          <w:rFonts w:cstheme="minorHAnsi"/>
          <w:lang w:val="cy-GB"/>
        </w:rPr>
        <w:t xml:space="preserve"> o</w:t>
      </w:r>
      <w:r w:rsidR="004529F4" w:rsidRPr="00AD77E9">
        <w:rPr>
          <w:rFonts w:cstheme="minorHAnsi"/>
          <w:lang w:val="cy-GB"/>
        </w:rPr>
        <w:t>pioidau</w:t>
      </w:r>
      <w:r w:rsidR="00751A59" w:rsidRPr="00AD77E9">
        <w:rPr>
          <w:rFonts w:cstheme="minorHAnsi"/>
          <w:lang w:val="cy-GB"/>
        </w:rPr>
        <w:t xml:space="preserve"> a</w:t>
      </w:r>
      <w:r w:rsidRPr="00AD77E9">
        <w:rPr>
          <w:rFonts w:cstheme="minorHAnsi"/>
          <w:lang w:val="cy-GB"/>
        </w:rPr>
        <w:t>/neu</w:t>
      </w:r>
      <w:r w:rsidR="00751A59" w:rsidRPr="00AD77E9">
        <w:rPr>
          <w:rFonts w:cstheme="minorHAnsi"/>
          <w:lang w:val="cy-GB"/>
        </w:rPr>
        <w:t xml:space="preserve"> s</w:t>
      </w:r>
      <w:r w:rsidR="007308C2" w:rsidRPr="00AD77E9">
        <w:rPr>
          <w:rFonts w:cstheme="minorHAnsi"/>
          <w:lang w:val="cy-GB"/>
        </w:rPr>
        <w:t>ymbylyddion</w:t>
      </w:r>
      <w:r w:rsidR="00751A59" w:rsidRPr="00AD77E9">
        <w:rPr>
          <w:rFonts w:cstheme="minorHAnsi"/>
          <w:lang w:val="cy-GB"/>
        </w:rPr>
        <w:t xml:space="preserve"> a</w:t>
      </w:r>
      <w:r w:rsidRPr="00AD77E9">
        <w:rPr>
          <w:rFonts w:cstheme="minorHAnsi"/>
          <w:lang w:val="cy-GB"/>
        </w:rPr>
        <w:t xml:space="preserve">c yn adrodd am </w:t>
      </w:r>
      <w:r w:rsidR="00EC2390" w:rsidRPr="00AD77E9">
        <w:rPr>
          <w:rFonts w:cstheme="minorHAnsi"/>
          <w:lang w:val="cy-GB"/>
        </w:rPr>
        <w:t>chwistrellu</w:t>
      </w:r>
      <w:r w:rsidRPr="00AD77E9">
        <w:rPr>
          <w:rFonts w:cstheme="minorHAnsi"/>
          <w:lang w:val="cy-GB"/>
        </w:rPr>
        <w:t>’n ddyddiol</w:t>
      </w:r>
      <w:r w:rsidR="00E37E07" w:rsidRPr="00AD77E9">
        <w:rPr>
          <w:rFonts w:cstheme="minorHAnsi"/>
          <w:lang w:val="cy-GB"/>
        </w:rPr>
        <w:t xml:space="preserve">. </w:t>
      </w:r>
      <w:r w:rsidRPr="00AD77E9">
        <w:rPr>
          <w:rFonts w:cstheme="minorHAnsi"/>
          <w:u w:val="single"/>
          <w:lang w:val="cy-GB"/>
        </w:rPr>
        <w:t xml:space="preserve">Gan gymryd yn ganiataol mai dim ond unwaith bob dydd mae pob </w:t>
      </w:r>
      <w:r w:rsidR="00390C81" w:rsidRPr="00AD77E9">
        <w:rPr>
          <w:rFonts w:cstheme="minorHAnsi"/>
          <w:u w:val="single"/>
          <w:lang w:val="cy-GB"/>
        </w:rPr>
        <w:t>PWID</w:t>
      </w:r>
      <w:r w:rsidRPr="00AD77E9">
        <w:rPr>
          <w:rFonts w:cstheme="minorHAnsi"/>
          <w:u w:val="single"/>
          <w:lang w:val="cy-GB"/>
        </w:rPr>
        <w:t xml:space="preserve"> unigol yn</w:t>
      </w:r>
      <w:r w:rsidR="00390C81" w:rsidRPr="00AD77E9">
        <w:rPr>
          <w:rFonts w:cstheme="minorHAnsi"/>
          <w:u w:val="single"/>
          <w:lang w:val="cy-GB"/>
        </w:rPr>
        <w:t xml:space="preserve"> </w:t>
      </w:r>
      <w:r w:rsidR="00051A2F" w:rsidRPr="00AD77E9">
        <w:rPr>
          <w:rFonts w:cstheme="minorHAnsi"/>
          <w:u w:val="single"/>
          <w:lang w:val="cy-GB"/>
        </w:rPr>
        <w:t>chwistrellu</w:t>
      </w:r>
      <w:r w:rsidR="006A05A0" w:rsidRPr="00AD77E9">
        <w:rPr>
          <w:rFonts w:cstheme="minorHAnsi"/>
          <w:lang w:val="cy-GB"/>
        </w:rPr>
        <w:t xml:space="preserve">, </w:t>
      </w:r>
      <w:r w:rsidRPr="00AD77E9">
        <w:rPr>
          <w:rFonts w:cstheme="minorHAnsi"/>
          <w:lang w:val="cy-GB"/>
        </w:rPr>
        <w:t xml:space="preserve">byddai disgwyl iddynt gasglu </w:t>
      </w:r>
      <w:r w:rsidR="006A05A0" w:rsidRPr="00AD77E9">
        <w:rPr>
          <w:rFonts w:cstheme="minorHAnsi"/>
          <w:lang w:val="cy-GB"/>
        </w:rPr>
        <w:t>36</w:t>
      </w:r>
      <w:r w:rsidR="00580071" w:rsidRPr="00AD77E9">
        <w:rPr>
          <w:rFonts w:cstheme="minorHAnsi"/>
          <w:lang w:val="cy-GB"/>
        </w:rPr>
        <w:t>5</w:t>
      </w:r>
      <w:r w:rsidR="006A05A0" w:rsidRPr="00AD77E9">
        <w:rPr>
          <w:rFonts w:cstheme="minorHAnsi"/>
          <w:lang w:val="cy-GB"/>
        </w:rPr>
        <w:t xml:space="preserve"> </w:t>
      </w:r>
      <w:r w:rsidRPr="00AD77E9">
        <w:rPr>
          <w:rFonts w:cstheme="minorHAnsi"/>
          <w:lang w:val="cy-GB"/>
        </w:rPr>
        <w:t xml:space="preserve">o </w:t>
      </w:r>
      <w:r w:rsidR="00AA5A3A" w:rsidRPr="00AD77E9">
        <w:rPr>
          <w:rFonts w:cstheme="minorHAnsi"/>
          <w:lang w:val="cy-GB"/>
        </w:rPr>
        <w:t>c</w:t>
      </w:r>
      <w:r w:rsidR="00472A05" w:rsidRPr="00AD77E9">
        <w:rPr>
          <w:rFonts w:cstheme="minorHAnsi"/>
          <w:lang w:val="cy-GB"/>
        </w:rPr>
        <w:t>hwistrell</w:t>
      </w:r>
      <w:r w:rsidR="00AA5A3A" w:rsidRPr="00AD77E9">
        <w:rPr>
          <w:rFonts w:cstheme="minorHAnsi"/>
          <w:lang w:val="cy-GB"/>
        </w:rPr>
        <w:t>au</w:t>
      </w:r>
      <w:r w:rsidR="006A05A0" w:rsidRPr="00AD77E9">
        <w:rPr>
          <w:rFonts w:cstheme="minorHAnsi"/>
          <w:lang w:val="cy-GB"/>
        </w:rPr>
        <w:t xml:space="preserve"> </w:t>
      </w:r>
      <w:r w:rsidRPr="00AD77E9">
        <w:rPr>
          <w:rFonts w:cstheme="minorHAnsi"/>
          <w:lang w:val="cy-GB"/>
        </w:rPr>
        <w:t>y flwyddyn</w:t>
      </w:r>
      <w:r w:rsidR="006A05A0" w:rsidRPr="00AD77E9">
        <w:rPr>
          <w:rFonts w:cstheme="minorHAnsi"/>
          <w:lang w:val="cy-GB"/>
        </w:rPr>
        <w:t xml:space="preserve">. </w:t>
      </w:r>
      <w:r w:rsidRPr="00AD77E9">
        <w:rPr>
          <w:rFonts w:cstheme="minorHAnsi"/>
          <w:lang w:val="cy-GB"/>
        </w:rPr>
        <w:t xml:space="preserve">Nifer canolrif y </w:t>
      </w:r>
      <w:r w:rsidR="00AA5A3A" w:rsidRPr="00AD77E9">
        <w:rPr>
          <w:rFonts w:cstheme="minorHAnsi"/>
          <w:lang w:val="cy-GB"/>
        </w:rPr>
        <w:t>c</w:t>
      </w:r>
      <w:r w:rsidR="00472A05" w:rsidRPr="00AD77E9">
        <w:rPr>
          <w:rFonts w:cstheme="minorHAnsi"/>
          <w:lang w:val="cy-GB"/>
        </w:rPr>
        <w:t>hwistrell</w:t>
      </w:r>
      <w:r w:rsidR="00AA5A3A" w:rsidRPr="00AD77E9">
        <w:rPr>
          <w:rFonts w:cstheme="minorHAnsi"/>
          <w:lang w:val="cy-GB"/>
        </w:rPr>
        <w:t>au</w:t>
      </w:r>
      <w:r w:rsidR="00580071" w:rsidRPr="00AD77E9">
        <w:rPr>
          <w:rFonts w:cstheme="minorHAnsi"/>
          <w:lang w:val="cy-GB"/>
        </w:rPr>
        <w:t xml:space="preserve"> </w:t>
      </w:r>
      <w:r w:rsidRPr="00AD77E9">
        <w:rPr>
          <w:rFonts w:cstheme="minorHAnsi"/>
          <w:lang w:val="cy-GB"/>
        </w:rPr>
        <w:t>a ddarparwyd i’r grŵp hwn oedd</w:t>
      </w:r>
      <w:r w:rsidR="00580071" w:rsidRPr="00AD77E9">
        <w:rPr>
          <w:rFonts w:cstheme="minorHAnsi"/>
          <w:lang w:val="cy-GB"/>
        </w:rPr>
        <w:t xml:space="preserve"> 100</w:t>
      </w:r>
      <w:r w:rsidR="003906C5" w:rsidRPr="00AD77E9">
        <w:rPr>
          <w:rFonts w:cstheme="minorHAnsi"/>
          <w:lang w:val="cy-GB"/>
        </w:rPr>
        <w:t xml:space="preserve"> </w:t>
      </w:r>
      <w:r w:rsidRPr="00AD77E9">
        <w:rPr>
          <w:rFonts w:cstheme="minorHAnsi"/>
          <w:lang w:val="cy-GB"/>
        </w:rPr>
        <w:t>y</w:t>
      </w:r>
      <w:r w:rsidR="003906C5" w:rsidRPr="00AD77E9">
        <w:rPr>
          <w:rFonts w:cstheme="minorHAnsi"/>
          <w:lang w:val="cy-GB"/>
        </w:rPr>
        <w:t xml:space="preserve"> person </w:t>
      </w:r>
      <w:r w:rsidR="00EC2390" w:rsidRPr="00AD77E9">
        <w:rPr>
          <w:rFonts w:cstheme="minorHAnsi"/>
          <w:lang w:val="cy-GB"/>
        </w:rPr>
        <w:t>yn 20</w:t>
      </w:r>
      <w:r w:rsidR="003906C5" w:rsidRPr="00AD77E9">
        <w:rPr>
          <w:rFonts w:cstheme="minorHAnsi"/>
          <w:lang w:val="cy-GB"/>
        </w:rPr>
        <w:t xml:space="preserve">19-20. </w:t>
      </w:r>
      <w:r w:rsidR="0081093A" w:rsidRPr="00AD77E9">
        <w:rPr>
          <w:rFonts w:cstheme="minorHAnsi"/>
          <w:lang w:val="cy-GB"/>
        </w:rPr>
        <w:t xml:space="preserve">Mae hon yn gyfradd ddarpariaeth o </w:t>
      </w:r>
      <w:r w:rsidR="00580071" w:rsidRPr="00AD77E9">
        <w:rPr>
          <w:rFonts w:cstheme="minorHAnsi"/>
          <w:lang w:val="cy-GB"/>
        </w:rPr>
        <w:t xml:space="preserve">27 </w:t>
      </w:r>
      <w:r w:rsidR="00DD5CAF" w:rsidRPr="00AD77E9">
        <w:rPr>
          <w:rFonts w:cstheme="minorHAnsi"/>
          <w:lang w:val="cy-GB"/>
        </w:rPr>
        <w:t>y cant</w:t>
      </w:r>
      <w:r w:rsidR="0081093A" w:rsidRPr="00AD77E9">
        <w:rPr>
          <w:rFonts w:cstheme="minorHAnsi"/>
          <w:lang w:val="cy-GB"/>
        </w:rPr>
        <w:t xml:space="preserve"> yn fras</w:t>
      </w:r>
      <w:r w:rsidR="00580071" w:rsidRPr="00AD77E9">
        <w:rPr>
          <w:rFonts w:cstheme="minorHAnsi"/>
          <w:lang w:val="cy-GB"/>
        </w:rPr>
        <w:t xml:space="preserve">. </w:t>
      </w:r>
      <w:r w:rsidR="0081093A" w:rsidRPr="00AD77E9">
        <w:rPr>
          <w:rFonts w:cstheme="minorHAnsi"/>
          <w:b/>
          <w:lang w:val="cy-GB"/>
        </w:rPr>
        <w:t>Mae’r ddarpariaeth o</w:t>
      </w:r>
      <w:r w:rsidR="00580071" w:rsidRPr="00AD77E9">
        <w:rPr>
          <w:rFonts w:cstheme="minorHAnsi"/>
          <w:b/>
          <w:lang w:val="cy-GB"/>
        </w:rPr>
        <w:t xml:space="preserve"> </w:t>
      </w:r>
      <w:r w:rsidR="00D95920" w:rsidRPr="00AD77E9">
        <w:rPr>
          <w:rFonts w:cstheme="minorHAnsi"/>
          <w:b/>
          <w:lang w:val="cy-GB"/>
        </w:rPr>
        <w:t>NSP</w:t>
      </w:r>
      <w:r w:rsidR="00580071" w:rsidRPr="00AD77E9">
        <w:rPr>
          <w:rFonts w:cstheme="minorHAnsi"/>
          <w:b/>
          <w:lang w:val="cy-GB"/>
        </w:rPr>
        <w:t xml:space="preserve"> </w:t>
      </w:r>
      <w:r w:rsidR="0081093A" w:rsidRPr="00AD77E9">
        <w:rPr>
          <w:rFonts w:cstheme="minorHAnsi"/>
          <w:b/>
          <w:lang w:val="cy-GB"/>
        </w:rPr>
        <w:t>yn parhau’n is</w:t>
      </w:r>
      <w:r w:rsidR="00580071" w:rsidRPr="00AD77E9">
        <w:rPr>
          <w:rFonts w:cstheme="minorHAnsi"/>
          <w:b/>
          <w:lang w:val="cy-GB"/>
        </w:rPr>
        <w:t>-optimal a</w:t>
      </w:r>
      <w:r w:rsidR="0081093A" w:rsidRPr="00AD77E9">
        <w:rPr>
          <w:rFonts w:cstheme="minorHAnsi"/>
          <w:b/>
          <w:lang w:val="cy-GB"/>
        </w:rPr>
        <w:t xml:space="preserve">c, o’r herwydd, </w:t>
      </w:r>
      <w:r w:rsidR="00FC24DE" w:rsidRPr="00AD77E9">
        <w:rPr>
          <w:rFonts w:cstheme="minorHAnsi"/>
          <w:b/>
          <w:lang w:val="cy-GB"/>
        </w:rPr>
        <w:t xml:space="preserve">mae </w:t>
      </w:r>
      <w:r w:rsidR="0081093A" w:rsidRPr="00AD77E9">
        <w:rPr>
          <w:rFonts w:cstheme="minorHAnsi"/>
          <w:b/>
          <w:lang w:val="cy-GB"/>
        </w:rPr>
        <w:t>angen ei chynyddu’n sylweddol er mwyn atal trosglwyddo</w:t>
      </w:r>
      <w:r w:rsidR="00751A59" w:rsidRPr="00AD77E9">
        <w:rPr>
          <w:rFonts w:cstheme="minorHAnsi"/>
          <w:b/>
          <w:lang w:val="cy-GB"/>
        </w:rPr>
        <w:t xml:space="preserve"> </w:t>
      </w:r>
      <w:r w:rsidR="004529F4" w:rsidRPr="00AD77E9">
        <w:rPr>
          <w:rFonts w:cstheme="minorHAnsi"/>
          <w:b/>
          <w:lang w:val="cy-GB"/>
        </w:rPr>
        <w:t>feirysau a gludir yn y gwaed</w:t>
      </w:r>
      <w:r w:rsidR="00751A59" w:rsidRPr="00AD77E9">
        <w:rPr>
          <w:rFonts w:cstheme="minorHAnsi"/>
          <w:b/>
          <w:lang w:val="cy-GB"/>
        </w:rPr>
        <w:t xml:space="preserve"> </w:t>
      </w:r>
      <w:r w:rsidR="0081093A" w:rsidRPr="00AD77E9">
        <w:rPr>
          <w:rFonts w:cstheme="minorHAnsi"/>
          <w:b/>
          <w:lang w:val="cy-GB"/>
        </w:rPr>
        <w:t>a</w:t>
      </w:r>
      <w:r w:rsidR="00580071" w:rsidRPr="00AD77E9">
        <w:rPr>
          <w:rFonts w:cstheme="minorHAnsi"/>
          <w:b/>
          <w:lang w:val="cy-GB"/>
        </w:rPr>
        <w:t xml:space="preserve"> </w:t>
      </w:r>
      <w:r w:rsidR="001C7FB6" w:rsidRPr="00AD77E9">
        <w:rPr>
          <w:rFonts w:cstheme="minorHAnsi"/>
          <w:b/>
          <w:lang w:val="cy-GB"/>
        </w:rPr>
        <w:t>heintiau bacterol</w:t>
      </w:r>
      <w:r w:rsidR="00580071" w:rsidRPr="00AD77E9">
        <w:rPr>
          <w:rFonts w:cstheme="minorHAnsi"/>
          <w:lang w:val="cy-GB"/>
        </w:rPr>
        <w:t xml:space="preserve">. </w:t>
      </w:r>
    </w:p>
    <w:p w14:paraId="6771BC15" w14:textId="16B86F67" w:rsidR="001212F3" w:rsidRPr="00AD77E9" w:rsidRDefault="0081093A" w:rsidP="00FD3349">
      <w:pPr>
        <w:pStyle w:val="Heading3"/>
        <w:rPr>
          <w:lang w:val="cy-GB"/>
        </w:rPr>
      </w:pPr>
      <w:r w:rsidRPr="00AD77E9">
        <w:rPr>
          <w:lang w:val="cy-GB"/>
        </w:rPr>
        <w:t>Dosbarthu ffoil</w:t>
      </w:r>
    </w:p>
    <w:p w14:paraId="1149542A" w14:textId="0DE4747C" w:rsidR="00E97293" w:rsidRPr="00AD77E9" w:rsidRDefault="0081093A" w:rsidP="00FD3349">
      <w:pPr>
        <w:rPr>
          <w:lang w:val="cy-GB"/>
        </w:rPr>
      </w:pPr>
      <w:r w:rsidRPr="00AD77E9">
        <w:rPr>
          <w:lang w:val="cy-GB"/>
        </w:rPr>
        <w:t>Yn unol ag arfer gorau, anogir yr holl u</w:t>
      </w:r>
      <w:r w:rsidR="00B906B7" w:rsidRPr="00AD77E9">
        <w:rPr>
          <w:lang w:val="cy-GB"/>
        </w:rPr>
        <w:t>nigolion</w:t>
      </w:r>
      <w:r w:rsidR="00E97293" w:rsidRPr="00AD77E9">
        <w:rPr>
          <w:lang w:val="cy-GB"/>
        </w:rPr>
        <w:t xml:space="preserve"> </w:t>
      </w:r>
      <w:r w:rsidRPr="00AD77E9">
        <w:rPr>
          <w:lang w:val="cy-GB"/>
        </w:rPr>
        <w:t>sy’n ch</w:t>
      </w:r>
      <w:r w:rsidR="00EC2390" w:rsidRPr="00AD77E9">
        <w:rPr>
          <w:lang w:val="cy-GB"/>
        </w:rPr>
        <w:t>wistrellu</w:t>
      </w:r>
      <w:r w:rsidR="004F5CAA" w:rsidRPr="00AD77E9">
        <w:rPr>
          <w:lang w:val="cy-GB"/>
        </w:rPr>
        <w:t xml:space="preserve"> </w:t>
      </w:r>
      <w:r w:rsidRPr="00AD77E9">
        <w:rPr>
          <w:lang w:val="cy-GB"/>
        </w:rPr>
        <w:t>neu’n wynebu risg o ddechrau</w:t>
      </w:r>
      <w:r w:rsidR="004F5CAA" w:rsidRPr="00AD77E9">
        <w:rPr>
          <w:lang w:val="cy-GB"/>
        </w:rPr>
        <w:t xml:space="preserve"> </w:t>
      </w:r>
      <w:r w:rsidR="00EC2390" w:rsidRPr="00AD77E9">
        <w:rPr>
          <w:lang w:val="cy-GB"/>
        </w:rPr>
        <w:t>chwistrellu</w:t>
      </w:r>
      <w:r w:rsidR="004F5CAA" w:rsidRPr="00AD77E9">
        <w:rPr>
          <w:lang w:val="cy-GB"/>
        </w:rPr>
        <w:t xml:space="preserve"> </w:t>
      </w:r>
      <w:r w:rsidRPr="00AD77E9">
        <w:rPr>
          <w:lang w:val="cy-GB"/>
        </w:rPr>
        <w:t>i ystyried dulliau eraill o ddefnydd,</w:t>
      </w:r>
      <w:r w:rsidR="00B03E03" w:rsidRPr="00AD77E9">
        <w:rPr>
          <w:lang w:val="cy-GB"/>
        </w:rPr>
        <w:t xml:space="preserve"> </w:t>
      </w:r>
      <w:r w:rsidRPr="00AD77E9">
        <w:rPr>
          <w:lang w:val="cy-GB"/>
        </w:rPr>
        <w:t>er enghraifft</w:t>
      </w:r>
      <w:r w:rsidR="00F0337E" w:rsidRPr="00AD77E9">
        <w:rPr>
          <w:lang w:val="cy-GB"/>
        </w:rPr>
        <w:t>,</w:t>
      </w:r>
      <w:r w:rsidR="00B03E03" w:rsidRPr="00AD77E9">
        <w:rPr>
          <w:lang w:val="cy-GB"/>
        </w:rPr>
        <w:t xml:space="preserve"> </w:t>
      </w:r>
      <w:r w:rsidRPr="00AD77E9">
        <w:rPr>
          <w:lang w:val="cy-GB"/>
        </w:rPr>
        <w:t>defnyddio f</w:t>
      </w:r>
      <w:r w:rsidR="00E97293" w:rsidRPr="00AD77E9">
        <w:rPr>
          <w:lang w:val="cy-GB"/>
        </w:rPr>
        <w:t xml:space="preserve">foil </w:t>
      </w:r>
      <w:r w:rsidRPr="00AD77E9">
        <w:rPr>
          <w:lang w:val="cy-GB"/>
        </w:rPr>
        <w:t>ar gyfe</w:t>
      </w:r>
      <w:r w:rsidR="00E97293" w:rsidRPr="00AD77E9">
        <w:rPr>
          <w:lang w:val="cy-GB"/>
        </w:rPr>
        <w:t xml:space="preserve">r </w:t>
      </w:r>
      <w:r w:rsidRPr="00AD77E9">
        <w:rPr>
          <w:lang w:val="cy-GB"/>
        </w:rPr>
        <w:t xml:space="preserve">ysmygu </w:t>
      </w:r>
      <w:r w:rsidR="00E97293" w:rsidRPr="00AD77E9">
        <w:rPr>
          <w:lang w:val="cy-GB"/>
        </w:rPr>
        <w:t xml:space="preserve">heroin </w:t>
      </w:r>
      <w:r w:rsidRPr="00AD77E9">
        <w:rPr>
          <w:lang w:val="cy-GB"/>
        </w:rPr>
        <w:t>yn lle</w:t>
      </w:r>
      <w:r w:rsidR="00B03E03" w:rsidRPr="00AD77E9">
        <w:rPr>
          <w:lang w:val="cy-GB"/>
        </w:rPr>
        <w:t xml:space="preserve"> </w:t>
      </w:r>
      <w:r w:rsidR="00EC2390" w:rsidRPr="00AD77E9">
        <w:rPr>
          <w:lang w:val="cy-GB"/>
        </w:rPr>
        <w:t>chwistrellu</w:t>
      </w:r>
      <w:r w:rsidR="00B03E03" w:rsidRPr="00AD77E9">
        <w:rPr>
          <w:lang w:val="cy-GB"/>
        </w:rPr>
        <w:t xml:space="preserve">. </w:t>
      </w:r>
      <w:r w:rsidRPr="00AD77E9">
        <w:rPr>
          <w:lang w:val="cy-GB"/>
        </w:rPr>
        <w:t>O’r herwydd</w:t>
      </w:r>
      <w:r w:rsidR="00B03E03" w:rsidRPr="00AD77E9">
        <w:rPr>
          <w:lang w:val="cy-GB"/>
        </w:rPr>
        <w:t xml:space="preserve">, </w:t>
      </w:r>
      <w:r w:rsidRPr="00AD77E9">
        <w:rPr>
          <w:lang w:val="cy-GB"/>
        </w:rPr>
        <w:t>mae f</w:t>
      </w:r>
      <w:r w:rsidR="00E97293" w:rsidRPr="00AD77E9">
        <w:rPr>
          <w:lang w:val="cy-GB"/>
        </w:rPr>
        <w:t xml:space="preserve">foil </w:t>
      </w:r>
      <w:r w:rsidRPr="00AD77E9">
        <w:rPr>
          <w:lang w:val="cy-GB"/>
        </w:rPr>
        <w:t xml:space="preserve">ar gyfer ysmygu ar gael gan </w:t>
      </w:r>
      <w:r w:rsidR="007308C2" w:rsidRPr="00AD77E9">
        <w:rPr>
          <w:lang w:val="cy-GB"/>
        </w:rPr>
        <w:t xml:space="preserve">wasanaethau </w:t>
      </w:r>
      <w:r w:rsidRPr="00AD77E9">
        <w:rPr>
          <w:lang w:val="cy-GB"/>
        </w:rPr>
        <w:t xml:space="preserve">arbenigol </w:t>
      </w:r>
      <w:r w:rsidR="007308C2" w:rsidRPr="00AD77E9">
        <w:rPr>
          <w:lang w:val="cy-GB"/>
        </w:rPr>
        <w:t>NSP</w:t>
      </w:r>
      <w:r w:rsidR="00E97293" w:rsidRPr="00AD77E9">
        <w:rPr>
          <w:lang w:val="cy-GB"/>
        </w:rPr>
        <w:t xml:space="preserve">. </w:t>
      </w:r>
      <w:r w:rsidRPr="00AD77E9">
        <w:rPr>
          <w:lang w:val="cy-GB"/>
        </w:rPr>
        <w:t xml:space="preserve">Fel y dangosir yn </w:t>
      </w:r>
      <w:r w:rsidR="0030557A" w:rsidRPr="00AD77E9">
        <w:rPr>
          <w:lang w:val="cy-GB"/>
        </w:rPr>
        <w:fldChar w:fldCharType="begin"/>
      </w:r>
      <w:r w:rsidR="0030557A" w:rsidRPr="00AD77E9">
        <w:rPr>
          <w:lang w:val="cy-GB"/>
        </w:rPr>
        <w:instrText xml:space="preserve"> REF _Ref13234328 \h </w:instrText>
      </w:r>
      <w:r w:rsidR="002547D4" w:rsidRPr="00AD77E9">
        <w:rPr>
          <w:lang w:val="cy-GB"/>
        </w:rPr>
        <w:instrText xml:space="preserve"> \* MERGEFORMAT </w:instrText>
      </w:r>
      <w:r w:rsidR="0030557A" w:rsidRPr="00AD77E9">
        <w:rPr>
          <w:lang w:val="cy-GB"/>
        </w:rPr>
      </w:r>
      <w:r w:rsidR="0030557A" w:rsidRPr="00AD77E9">
        <w:rPr>
          <w:lang w:val="cy-GB"/>
        </w:rPr>
        <w:fldChar w:fldCharType="separate"/>
      </w:r>
      <w:r w:rsidRPr="00AD77E9">
        <w:rPr>
          <w:lang w:val="cy-GB"/>
        </w:rPr>
        <w:t>Nh</w:t>
      </w:r>
      <w:r w:rsidR="00283233" w:rsidRPr="00AD77E9">
        <w:rPr>
          <w:lang w:val="cy-GB"/>
        </w:rPr>
        <w:t>abl</w:t>
      </w:r>
      <w:r w:rsidR="00F93AA3" w:rsidRPr="00AD77E9">
        <w:rPr>
          <w:lang w:val="cy-GB"/>
        </w:rPr>
        <w:t xml:space="preserve"> </w:t>
      </w:r>
      <w:r w:rsidR="00F93AA3" w:rsidRPr="00AD77E9">
        <w:rPr>
          <w:noProof/>
          <w:lang w:val="cy-GB"/>
        </w:rPr>
        <w:t>4</w:t>
      </w:r>
      <w:r w:rsidR="0030557A" w:rsidRPr="00AD77E9">
        <w:rPr>
          <w:lang w:val="cy-GB"/>
        </w:rPr>
        <w:fldChar w:fldCharType="end"/>
      </w:r>
      <w:r w:rsidR="00F72CE7" w:rsidRPr="00AD77E9">
        <w:rPr>
          <w:lang w:val="cy-GB"/>
        </w:rPr>
        <w:t xml:space="preserve">, </w:t>
      </w:r>
      <w:r w:rsidRPr="00AD77E9">
        <w:rPr>
          <w:lang w:val="cy-GB"/>
        </w:rPr>
        <w:t>mae’r nifer sy’n derbyn ffoil wedi cynyddu ymhlith cleientiaid NSP o</w:t>
      </w:r>
      <w:r w:rsidR="00F72CE7" w:rsidRPr="00AD77E9">
        <w:rPr>
          <w:lang w:val="cy-GB"/>
        </w:rPr>
        <w:t xml:space="preserve">pioid </w:t>
      </w:r>
      <w:r w:rsidRPr="00AD77E9">
        <w:rPr>
          <w:lang w:val="cy-GB"/>
        </w:rPr>
        <w:t xml:space="preserve">rheolaidd yn ystod y 5 mlynedd ddiwethaf. </w:t>
      </w:r>
    </w:p>
    <w:p w14:paraId="452E7D44" w14:textId="1CC81A52" w:rsidR="001F2DA9" w:rsidRPr="00AD77E9" w:rsidRDefault="0081093A" w:rsidP="001F2DA9">
      <w:pPr>
        <w:rPr>
          <w:lang w:val="cy-GB"/>
        </w:rPr>
      </w:pPr>
      <w:r w:rsidRPr="00AD77E9">
        <w:rPr>
          <w:lang w:val="cy-GB"/>
        </w:rPr>
        <w:t xml:space="preserve">Mae cyfran yr </w:t>
      </w:r>
      <w:r w:rsidR="00B906B7" w:rsidRPr="00AD77E9">
        <w:rPr>
          <w:lang w:val="cy-GB"/>
        </w:rPr>
        <w:t>unigolion</w:t>
      </w:r>
      <w:r w:rsidR="001F2DA9" w:rsidRPr="00AD77E9">
        <w:rPr>
          <w:lang w:val="cy-GB"/>
        </w:rPr>
        <w:t xml:space="preserve"> </w:t>
      </w:r>
      <w:r w:rsidRPr="00AD77E9">
        <w:rPr>
          <w:lang w:val="cy-GB"/>
        </w:rPr>
        <w:t xml:space="preserve">sy’n defnyddio </w:t>
      </w:r>
      <w:r w:rsidR="001F2DA9" w:rsidRPr="00AD77E9">
        <w:rPr>
          <w:lang w:val="cy-GB"/>
        </w:rPr>
        <w:t>o</w:t>
      </w:r>
      <w:r w:rsidR="004529F4" w:rsidRPr="00AD77E9">
        <w:rPr>
          <w:lang w:val="cy-GB"/>
        </w:rPr>
        <w:t>pioidau</w:t>
      </w:r>
      <w:r w:rsidR="001F2DA9" w:rsidRPr="00AD77E9">
        <w:rPr>
          <w:lang w:val="cy-GB"/>
        </w:rPr>
        <w:t xml:space="preserve"> a</w:t>
      </w:r>
      <w:r w:rsidRPr="00AD77E9">
        <w:rPr>
          <w:lang w:val="cy-GB"/>
        </w:rPr>
        <w:t xml:space="preserve">c yn casglu ffoil yn amrywio </w:t>
      </w:r>
      <w:r w:rsidR="00FC24DE" w:rsidRPr="00AD77E9">
        <w:rPr>
          <w:lang w:val="cy-GB"/>
        </w:rPr>
        <w:t>ym mhob</w:t>
      </w:r>
      <w:r w:rsidRPr="00AD77E9">
        <w:rPr>
          <w:lang w:val="cy-GB"/>
        </w:rPr>
        <w:t xml:space="preserve"> bwrdd iechyd</w:t>
      </w:r>
      <w:r w:rsidR="00FC24DE" w:rsidRPr="00AD77E9">
        <w:rPr>
          <w:lang w:val="cy-GB"/>
        </w:rPr>
        <w:t>,</w:t>
      </w:r>
      <w:r w:rsidRPr="00AD77E9">
        <w:rPr>
          <w:lang w:val="cy-GB"/>
        </w:rPr>
        <w:t xml:space="preserve"> o </w:t>
      </w:r>
      <w:r w:rsidR="001F2DA9" w:rsidRPr="00AD77E9">
        <w:rPr>
          <w:lang w:val="cy-GB"/>
        </w:rPr>
        <w:t xml:space="preserve">48 </w:t>
      </w:r>
      <w:r w:rsidR="00DD5CAF" w:rsidRPr="00AD77E9">
        <w:rPr>
          <w:lang w:val="cy-GB"/>
        </w:rPr>
        <w:t>y cant</w:t>
      </w:r>
      <w:r w:rsidR="001F2DA9" w:rsidRPr="00AD77E9">
        <w:rPr>
          <w:lang w:val="cy-GB"/>
        </w:rPr>
        <w:t xml:space="preserve"> </w:t>
      </w:r>
      <w:r w:rsidRPr="00AD77E9">
        <w:rPr>
          <w:lang w:val="cy-GB"/>
        </w:rPr>
        <w:t>ym Mae Abertawe i</w:t>
      </w:r>
      <w:r w:rsidR="001F2DA9" w:rsidRPr="00AD77E9">
        <w:rPr>
          <w:lang w:val="cy-GB"/>
        </w:rPr>
        <w:t xml:space="preserve"> 36 </w:t>
      </w:r>
      <w:r w:rsidR="00DD5CAF" w:rsidRPr="00AD77E9">
        <w:rPr>
          <w:lang w:val="cy-GB"/>
        </w:rPr>
        <w:t>y cant</w:t>
      </w:r>
      <w:r w:rsidR="001F2DA9" w:rsidRPr="00AD77E9">
        <w:rPr>
          <w:lang w:val="cy-GB"/>
        </w:rPr>
        <w:t xml:space="preserve"> </w:t>
      </w:r>
      <w:r w:rsidRPr="00AD77E9">
        <w:rPr>
          <w:lang w:val="cy-GB"/>
        </w:rPr>
        <w:t>y</w:t>
      </w:r>
      <w:r w:rsidR="00FC24DE" w:rsidRPr="00AD77E9">
        <w:rPr>
          <w:lang w:val="cy-GB"/>
        </w:rPr>
        <w:t>m M</w:t>
      </w:r>
      <w:r w:rsidR="00DC1EA1" w:rsidRPr="00AD77E9">
        <w:rPr>
          <w:lang w:val="cy-GB"/>
        </w:rPr>
        <w:t>wrdd Iechyd</w:t>
      </w:r>
      <w:r w:rsidR="00063EE5" w:rsidRPr="00AD77E9">
        <w:rPr>
          <w:lang w:val="cy-GB"/>
        </w:rPr>
        <w:t xml:space="preserve"> PBC.</w:t>
      </w:r>
    </w:p>
    <w:p w14:paraId="2669CA79" w14:textId="68DCDE4D" w:rsidR="0030557A" w:rsidRPr="00AD77E9" w:rsidRDefault="00283233" w:rsidP="0030557A">
      <w:pPr>
        <w:pStyle w:val="Caption"/>
        <w:keepNext/>
        <w:rPr>
          <w:lang w:val="cy-GB"/>
        </w:rPr>
      </w:pPr>
      <w:bookmarkStart w:id="20" w:name="_Ref13234328"/>
      <w:r w:rsidRPr="00AD77E9">
        <w:rPr>
          <w:lang w:val="cy-GB"/>
        </w:rPr>
        <w:lastRenderedPageBreak/>
        <w:t>Tabl</w:t>
      </w:r>
      <w:r w:rsidR="0030557A" w:rsidRPr="00AD77E9">
        <w:rPr>
          <w:lang w:val="cy-GB"/>
        </w:rPr>
        <w:t xml:space="preserve"> </w:t>
      </w:r>
      <w:r w:rsidR="00FA28E7" w:rsidRPr="00AD77E9">
        <w:rPr>
          <w:noProof/>
          <w:lang w:val="cy-GB"/>
        </w:rPr>
        <w:fldChar w:fldCharType="begin"/>
      </w:r>
      <w:r w:rsidR="00FA28E7" w:rsidRPr="00AD77E9">
        <w:rPr>
          <w:noProof/>
          <w:lang w:val="cy-GB"/>
        </w:rPr>
        <w:instrText xml:space="preserve"> SEQ Table \* ARABIC </w:instrText>
      </w:r>
      <w:r w:rsidR="00FA28E7" w:rsidRPr="00AD77E9">
        <w:rPr>
          <w:noProof/>
          <w:lang w:val="cy-GB"/>
        </w:rPr>
        <w:fldChar w:fldCharType="separate"/>
      </w:r>
      <w:r w:rsidR="00F93AA3" w:rsidRPr="00AD77E9">
        <w:rPr>
          <w:noProof/>
          <w:lang w:val="cy-GB"/>
        </w:rPr>
        <w:t>4</w:t>
      </w:r>
      <w:r w:rsidR="00FA28E7" w:rsidRPr="00AD77E9">
        <w:rPr>
          <w:noProof/>
          <w:lang w:val="cy-GB"/>
        </w:rPr>
        <w:fldChar w:fldCharType="end"/>
      </w:r>
      <w:bookmarkEnd w:id="20"/>
      <w:r w:rsidR="0030557A" w:rsidRPr="00AD77E9">
        <w:rPr>
          <w:lang w:val="cy-GB"/>
        </w:rPr>
        <w:t xml:space="preserve"> </w:t>
      </w:r>
      <w:r w:rsidR="00063EE5" w:rsidRPr="00AD77E9">
        <w:rPr>
          <w:lang w:val="cy-GB"/>
        </w:rPr>
        <w:t>–</w:t>
      </w:r>
      <w:r w:rsidR="0030557A" w:rsidRPr="00AD77E9">
        <w:rPr>
          <w:lang w:val="cy-GB"/>
        </w:rPr>
        <w:t xml:space="preserve"> N</w:t>
      </w:r>
      <w:r w:rsidR="00063EE5" w:rsidRPr="00AD77E9">
        <w:rPr>
          <w:lang w:val="cy-GB"/>
        </w:rPr>
        <w:t xml:space="preserve">ifer a chyfran yr </w:t>
      </w:r>
      <w:r w:rsidR="00B906B7" w:rsidRPr="00AD77E9">
        <w:rPr>
          <w:lang w:val="cy-GB"/>
        </w:rPr>
        <w:t>unigolion</w:t>
      </w:r>
      <w:r w:rsidR="0030557A" w:rsidRPr="00AD77E9">
        <w:rPr>
          <w:lang w:val="cy-GB"/>
        </w:rPr>
        <w:t xml:space="preserve"> </w:t>
      </w:r>
      <w:r w:rsidR="00063EE5" w:rsidRPr="00AD77E9">
        <w:rPr>
          <w:lang w:val="cy-GB"/>
        </w:rPr>
        <w:t>sy’n cof</w:t>
      </w:r>
      <w:r w:rsidR="00607A65" w:rsidRPr="00AD77E9">
        <w:rPr>
          <w:lang w:val="cy-GB"/>
        </w:rPr>
        <w:t>nodi defnydd o</w:t>
      </w:r>
      <w:r w:rsidR="0030557A" w:rsidRPr="00AD77E9">
        <w:rPr>
          <w:lang w:val="cy-GB"/>
        </w:rPr>
        <w:t xml:space="preserve"> opioid</w:t>
      </w:r>
      <w:r w:rsidR="00607A65" w:rsidRPr="00AD77E9">
        <w:rPr>
          <w:lang w:val="cy-GB"/>
        </w:rPr>
        <w:t xml:space="preserve">au sy’n casglu ffoil ar gyfer ysmygu, fesul blwyddyn </w:t>
      </w:r>
    </w:p>
    <w:p w14:paraId="5F8BC18D" w14:textId="00C964B9" w:rsidR="00D57F1A" w:rsidRPr="00AD77E9" w:rsidRDefault="00D57F1A" w:rsidP="00D57F1A">
      <w:pPr>
        <w:jc w:val="center"/>
        <w:rPr>
          <w:noProof/>
          <w:lang w:eastAsia="en-GB"/>
        </w:rPr>
      </w:pPr>
      <w:r w:rsidRPr="00AD77E9">
        <w:rPr>
          <w:noProof/>
          <w:lang w:eastAsia="en-GB"/>
        </w:rPr>
        <w:drawing>
          <wp:inline distT="0" distB="0" distL="0" distR="0" wp14:anchorId="55209F64" wp14:editId="61109C1E">
            <wp:extent cx="5731510" cy="1883779"/>
            <wp:effectExtent l="0" t="0" r="2540" b="254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1510" cy="1883779"/>
                    </a:xfrm>
                    <a:prstGeom prst="rect">
                      <a:avLst/>
                    </a:prstGeom>
                    <a:noFill/>
                    <a:ln>
                      <a:noFill/>
                    </a:ln>
                  </pic:spPr>
                </pic:pic>
              </a:graphicData>
            </a:graphic>
          </wp:inline>
        </w:drawing>
      </w:r>
    </w:p>
    <w:p w14:paraId="4929CE05" w14:textId="77777777" w:rsidR="00D57F1A" w:rsidRPr="00AD77E9" w:rsidRDefault="00D57F1A" w:rsidP="00D57F1A">
      <w:pPr>
        <w:rPr>
          <w:noProof/>
          <w:lang w:eastAsia="en-GB"/>
        </w:rPr>
      </w:pPr>
    </w:p>
    <w:p w14:paraId="040BF8E3" w14:textId="2A59D708" w:rsidR="00E97293" w:rsidRPr="00AD77E9" w:rsidRDefault="00283233" w:rsidP="00FD3349">
      <w:pPr>
        <w:pStyle w:val="Caption"/>
        <w:rPr>
          <w:lang w:val="cy-GB"/>
        </w:rPr>
      </w:pPr>
      <w:r w:rsidRPr="00AD77E9">
        <w:rPr>
          <w:lang w:val="cy-GB"/>
        </w:rPr>
        <w:t>Tabl</w:t>
      </w:r>
      <w:r w:rsidR="00E97293" w:rsidRPr="00AD77E9">
        <w:rPr>
          <w:lang w:val="cy-GB"/>
        </w:rPr>
        <w:t xml:space="preserve"> </w:t>
      </w:r>
      <w:r w:rsidR="00A42B01" w:rsidRPr="00AD77E9">
        <w:rPr>
          <w:noProof/>
          <w:lang w:val="cy-GB"/>
        </w:rPr>
        <w:fldChar w:fldCharType="begin"/>
      </w:r>
      <w:r w:rsidR="00A42B01" w:rsidRPr="00AD77E9">
        <w:rPr>
          <w:noProof/>
          <w:lang w:val="cy-GB"/>
        </w:rPr>
        <w:instrText xml:space="preserve"> SEQ Table \* ARABIC </w:instrText>
      </w:r>
      <w:r w:rsidR="00A42B01" w:rsidRPr="00AD77E9">
        <w:rPr>
          <w:noProof/>
          <w:lang w:val="cy-GB"/>
        </w:rPr>
        <w:fldChar w:fldCharType="separate"/>
      </w:r>
      <w:r w:rsidR="00F93AA3" w:rsidRPr="00AD77E9">
        <w:rPr>
          <w:noProof/>
          <w:lang w:val="cy-GB"/>
        </w:rPr>
        <w:t>5</w:t>
      </w:r>
      <w:r w:rsidR="00A42B01" w:rsidRPr="00AD77E9">
        <w:rPr>
          <w:noProof/>
          <w:lang w:val="cy-GB"/>
        </w:rPr>
        <w:fldChar w:fldCharType="end"/>
      </w:r>
      <w:r w:rsidR="00E97293" w:rsidRPr="00AD77E9">
        <w:rPr>
          <w:lang w:val="cy-GB"/>
        </w:rPr>
        <w:t xml:space="preserve"> - </w:t>
      </w:r>
      <w:r w:rsidR="00E021E7" w:rsidRPr="00AD77E9">
        <w:rPr>
          <w:lang w:val="cy-GB"/>
        </w:rPr>
        <w:t xml:space="preserve">Nifer a chyfran yr unigolion sy’n cofnodi defnydd o opioidau sy’n casglu ffoil ar gyfer ysmygu, </w:t>
      </w:r>
      <w:r w:rsidR="00FC24DE" w:rsidRPr="00AD77E9">
        <w:rPr>
          <w:lang w:val="cy-GB"/>
        </w:rPr>
        <w:t>yn ôl</w:t>
      </w:r>
      <w:r w:rsidR="00E021E7" w:rsidRPr="00AD77E9">
        <w:rPr>
          <w:lang w:val="cy-GB"/>
        </w:rPr>
        <w:t xml:space="preserve"> </w:t>
      </w:r>
      <w:r w:rsidR="00DC1EA1" w:rsidRPr="00AD77E9">
        <w:rPr>
          <w:lang w:val="cy-GB"/>
        </w:rPr>
        <w:t>Bwrdd Iechyd</w:t>
      </w:r>
    </w:p>
    <w:p w14:paraId="768E98EB" w14:textId="774A71EB" w:rsidR="00D57F1A" w:rsidRPr="00AD77E9" w:rsidRDefault="00D57F1A" w:rsidP="00D57F1A">
      <w:pPr>
        <w:jc w:val="center"/>
        <w:rPr>
          <w:lang w:val="cy-GB"/>
        </w:rPr>
      </w:pPr>
      <w:r w:rsidRPr="00AD77E9">
        <w:rPr>
          <w:noProof/>
          <w:lang w:eastAsia="en-GB"/>
        </w:rPr>
        <w:drawing>
          <wp:inline distT="0" distB="0" distL="0" distR="0" wp14:anchorId="179B54A7" wp14:editId="141AB8E1">
            <wp:extent cx="5731510" cy="2458528"/>
            <wp:effectExtent l="0" t="0" r="254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1510" cy="2458528"/>
                    </a:xfrm>
                    <a:prstGeom prst="rect">
                      <a:avLst/>
                    </a:prstGeom>
                    <a:noFill/>
                    <a:ln>
                      <a:noFill/>
                    </a:ln>
                  </pic:spPr>
                </pic:pic>
              </a:graphicData>
            </a:graphic>
          </wp:inline>
        </w:drawing>
      </w:r>
    </w:p>
    <w:p w14:paraId="7E014CE3" w14:textId="77777777" w:rsidR="00921FB5" w:rsidRPr="00AD77E9" w:rsidRDefault="00921FB5" w:rsidP="00D57F1A">
      <w:pPr>
        <w:jc w:val="center"/>
        <w:rPr>
          <w:lang w:val="cy-GB"/>
        </w:rPr>
      </w:pPr>
    </w:p>
    <w:p w14:paraId="73A09B70" w14:textId="5409FAA6" w:rsidR="000439A5" w:rsidRPr="00AD77E9" w:rsidRDefault="00E021E7" w:rsidP="000439A5">
      <w:pPr>
        <w:pStyle w:val="Heading2"/>
        <w:rPr>
          <w:lang w:val="cy-GB"/>
        </w:rPr>
      </w:pPr>
      <w:bookmarkStart w:id="21" w:name="_Ref12611115"/>
      <w:bookmarkStart w:id="22" w:name="_Ref12611122"/>
      <w:bookmarkStart w:id="23" w:name="_Toc49414838"/>
      <w:r w:rsidRPr="00AD77E9">
        <w:rPr>
          <w:lang w:val="cy-GB"/>
        </w:rPr>
        <w:t>Cymariaethau daearyddol o</w:t>
      </w:r>
      <w:r w:rsidR="000439A5" w:rsidRPr="00AD77E9">
        <w:rPr>
          <w:lang w:val="cy-GB"/>
        </w:rPr>
        <w:t xml:space="preserve"> </w:t>
      </w:r>
      <w:r w:rsidR="00B906B7" w:rsidRPr="00AD77E9">
        <w:rPr>
          <w:lang w:val="cy-GB"/>
        </w:rPr>
        <w:t>unigolion</w:t>
      </w:r>
      <w:r w:rsidR="000439A5" w:rsidRPr="00AD77E9">
        <w:rPr>
          <w:lang w:val="cy-GB"/>
        </w:rPr>
        <w:t xml:space="preserve"> </w:t>
      </w:r>
      <w:r w:rsidRPr="00AD77E9">
        <w:rPr>
          <w:lang w:val="cy-GB"/>
        </w:rPr>
        <w:t>sy’</w:t>
      </w:r>
      <w:r w:rsidR="00FA2C42" w:rsidRPr="00AD77E9">
        <w:rPr>
          <w:lang w:val="cy-GB"/>
        </w:rPr>
        <w:t>n defnyddio</w:t>
      </w:r>
      <w:r w:rsidR="000439A5" w:rsidRPr="00AD77E9">
        <w:rPr>
          <w:lang w:val="cy-GB"/>
        </w:rPr>
        <w:t xml:space="preserve"> </w:t>
      </w:r>
      <w:r w:rsidR="007308C2" w:rsidRPr="00AD77E9">
        <w:rPr>
          <w:lang w:val="cy-GB"/>
        </w:rPr>
        <w:t>gwasanaethau NSP</w:t>
      </w:r>
      <w:r w:rsidR="000439A5" w:rsidRPr="00AD77E9">
        <w:rPr>
          <w:lang w:val="cy-GB"/>
        </w:rPr>
        <w:t xml:space="preserve"> </w:t>
      </w:r>
      <w:r w:rsidR="00C670A2" w:rsidRPr="00AD77E9">
        <w:rPr>
          <w:lang w:val="cy-GB"/>
        </w:rPr>
        <w:t>ledled Cymru</w:t>
      </w:r>
      <w:bookmarkEnd w:id="21"/>
      <w:bookmarkEnd w:id="22"/>
      <w:bookmarkEnd w:id="23"/>
    </w:p>
    <w:p w14:paraId="7378156A" w14:textId="24F15743" w:rsidR="000439A5" w:rsidRPr="00AD77E9" w:rsidRDefault="00657885" w:rsidP="000439A5">
      <w:pPr>
        <w:rPr>
          <w:lang w:val="cy-GB"/>
        </w:rPr>
      </w:pPr>
      <w:r w:rsidRPr="00AD77E9">
        <w:rPr>
          <w:lang w:val="cy-GB"/>
        </w:rPr>
        <w:t xml:space="preserve">Yn </w:t>
      </w:r>
      <w:r w:rsidR="000439A5" w:rsidRPr="00AD77E9">
        <w:rPr>
          <w:lang w:val="cy-GB"/>
        </w:rPr>
        <w:t>201</w:t>
      </w:r>
      <w:r w:rsidR="001F2DA9" w:rsidRPr="00AD77E9">
        <w:rPr>
          <w:lang w:val="cy-GB"/>
        </w:rPr>
        <w:t>9-20</w:t>
      </w:r>
      <w:r w:rsidRPr="00AD77E9">
        <w:rPr>
          <w:lang w:val="cy-GB"/>
        </w:rPr>
        <w:t>, roedd y Gyfradd Safonol Oedran Ewropeaidd</w:t>
      </w:r>
      <w:r w:rsidR="00214BBF" w:rsidRPr="00AD77E9">
        <w:rPr>
          <w:lang w:val="cy-GB"/>
        </w:rPr>
        <w:t xml:space="preserve"> (EASR)</w:t>
      </w:r>
      <w:r w:rsidR="007C5AD3" w:rsidRPr="00AD77E9">
        <w:rPr>
          <w:rStyle w:val="FootnoteReference"/>
          <w:lang w:val="cy-GB"/>
        </w:rPr>
        <w:footnoteReference w:id="8"/>
      </w:r>
      <w:r w:rsidR="00214BBF" w:rsidRPr="00AD77E9">
        <w:rPr>
          <w:lang w:val="cy-GB"/>
        </w:rPr>
        <w:t xml:space="preserve"> </w:t>
      </w:r>
      <w:r w:rsidR="000439A5" w:rsidRPr="00AD77E9">
        <w:rPr>
          <w:lang w:val="cy-GB"/>
        </w:rPr>
        <w:t xml:space="preserve">o </w:t>
      </w:r>
      <w:r w:rsidR="00B906B7" w:rsidRPr="00AD77E9">
        <w:rPr>
          <w:lang w:val="cy-GB"/>
        </w:rPr>
        <w:t>unigolion</w:t>
      </w:r>
      <w:r w:rsidR="000439A5" w:rsidRPr="00AD77E9">
        <w:rPr>
          <w:lang w:val="cy-GB"/>
        </w:rPr>
        <w:t xml:space="preserve"> </w:t>
      </w:r>
      <w:r w:rsidRPr="00AD77E9">
        <w:rPr>
          <w:lang w:val="cy-GB"/>
        </w:rPr>
        <w:t>yn mynychu</w:t>
      </w:r>
      <w:r w:rsidR="000439A5" w:rsidRPr="00AD77E9">
        <w:rPr>
          <w:lang w:val="cy-GB"/>
        </w:rPr>
        <w:t xml:space="preserve"> </w:t>
      </w:r>
      <w:r w:rsidR="007308C2" w:rsidRPr="00AD77E9">
        <w:rPr>
          <w:lang w:val="cy-GB"/>
        </w:rPr>
        <w:t>gwasanaethau NSP</w:t>
      </w:r>
      <w:r w:rsidR="000439A5" w:rsidRPr="00AD77E9">
        <w:rPr>
          <w:lang w:val="cy-GB"/>
        </w:rPr>
        <w:t xml:space="preserve"> </w:t>
      </w:r>
      <w:r w:rsidR="00C670A2" w:rsidRPr="00AD77E9">
        <w:rPr>
          <w:lang w:val="cy-GB"/>
        </w:rPr>
        <w:t>ledled Cymru</w:t>
      </w:r>
      <w:r w:rsidR="000439A5" w:rsidRPr="00AD77E9">
        <w:rPr>
          <w:lang w:val="cy-GB"/>
        </w:rPr>
        <w:t xml:space="preserve"> </w:t>
      </w:r>
      <w:r w:rsidRPr="00AD77E9">
        <w:rPr>
          <w:lang w:val="cy-GB"/>
        </w:rPr>
        <w:t xml:space="preserve">yn </w:t>
      </w:r>
      <w:r w:rsidR="004E5080" w:rsidRPr="00AD77E9">
        <w:rPr>
          <w:lang w:val="cy-GB"/>
        </w:rPr>
        <w:t>7</w:t>
      </w:r>
      <w:r w:rsidR="001F2DA9" w:rsidRPr="00AD77E9">
        <w:rPr>
          <w:lang w:val="cy-GB"/>
        </w:rPr>
        <w:t>06.8</w:t>
      </w:r>
      <w:r w:rsidRPr="00AD77E9">
        <w:rPr>
          <w:lang w:val="cy-GB"/>
        </w:rPr>
        <w:t xml:space="preserve"> o</w:t>
      </w:r>
      <w:r w:rsidR="001F2DA9" w:rsidRPr="00AD77E9">
        <w:rPr>
          <w:lang w:val="cy-GB"/>
        </w:rPr>
        <w:t xml:space="preserve"> </w:t>
      </w:r>
      <w:r w:rsidR="00B906B7" w:rsidRPr="00AD77E9">
        <w:rPr>
          <w:lang w:val="cy-GB"/>
        </w:rPr>
        <w:t>unigolion</w:t>
      </w:r>
      <w:r w:rsidR="000439A5" w:rsidRPr="00AD77E9">
        <w:rPr>
          <w:lang w:val="cy-GB"/>
        </w:rPr>
        <w:t xml:space="preserve"> </w:t>
      </w:r>
      <w:bookmarkStart w:id="24" w:name="_Hlk13140555"/>
      <w:r w:rsidRPr="00AD77E9">
        <w:rPr>
          <w:lang w:val="cy-GB"/>
        </w:rPr>
        <w:t>am bob</w:t>
      </w:r>
      <w:r w:rsidR="000439A5" w:rsidRPr="00AD77E9">
        <w:rPr>
          <w:lang w:val="cy-GB"/>
        </w:rPr>
        <w:t xml:space="preserve"> 100,000</w:t>
      </w:r>
      <w:r w:rsidRPr="00AD77E9">
        <w:rPr>
          <w:lang w:val="cy-GB"/>
        </w:rPr>
        <w:t xml:space="preserve"> o bobloga</w:t>
      </w:r>
      <w:bookmarkEnd w:id="24"/>
      <w:r w:rsidRPr="00AD77E9">
        <w:rPr>
          <w:lang w:val="cy-GB"/>
        </w:rPr>
        <w:t>eth (gweler</w:t>
      </w:r>
      <w:r w:rsidR="000439A5" w:rsidRPr="00AD77E9">
        <w:rPr>
          <w:lang w:val="cy-GB"/>
        </w:rPr>
        <w:t xml:space="preserve"> </w:t>
      </w:r>
      <w:r w:rsidR="000439A5" w:rsidRPr="00AD77E9">
        <w:rPr>
          <w:lang w:val="cy-GB"/>
        </w:rPr>
        <w:fldChar w:fldCharType="begin"/>
      </w:r>
      <w:r w:rsidR="000439A5" w:rsidRPr="00AD77E9">
        <w:rPr>
          <w:lang w:val="cy-GB"/>
        </w:rPr>
        <w:instrText xml:space="preserve"> REF _Ref12611794 \h  \* MERGEFORMAT </w:instrText>
      </w:r>
      <w:r w:rsidR="000439A5" w:rsidRPr="00AD77E9">
        <w:rPr>
          <w:lang w:val="cy-GB"/>
        </w:rPr>
      </w:r>
      <w:r w:rsidR="000439A5" w:rsidRPr="00AD77E9">
        <w:rPr>
          <w:lang w:val="cy-GB"/>
        </w:rPr>
        <w:fldChar w:fldCharType="separate"/>
      </w:r>
      <w:r w:rsidR="00283233" w:rsidRPr="00AD77E9">
        <w:rPr>
          <w:lang w:val="cy-GB"/>
        </w:rPr>
        <w:t>Tabl</w:t>
      </w:r>
      <w:r w:rsidR="00F93AA3" w:rsidRPr="00AD77E9">
        <w:rPr>
          <w:lang w:val="cy-GB"/>
        </w:rPr>
        <w:t xml:space="preserve"> </w:t>
      </w:r>
      <w:r w:rsidR="00F93AA3" w:rsidRPr="00AD77E9">
        <w:rPr>
          <w:noProof/>
          <w:lang w:val="cy-GB"/>
        </w:rPr>
        <w:t>6</w:t>
      </w:r>
      <w:r w:rsidR="000439A5" w:rsidRPr="00AD77E9">
        <w:rPr>
          <w:lang w:val="cy-GB"/>
        </w:rPr>
        <w:fldChar w:fldCharType="end"/>
      </w:r>
      <w:r w:rsidR="000439A5" w:rsidRPr="00AD77E9">
        <w:rPr>
          <w:lang w:val="cy-GB"/>
        </w:rPr>
        <w:t xml:space="preserve">). </w:t>
      </w:r>
      <w:r w:rsidRPr="00AD77E9">
        <w:rPr>
          <w:lang w:val="cy-GB"/>
        </w:rPr>
        <w:t xml:space="preserve">Mae’r cymariaethau daearyddol rhwng byrddau iechyd ac awdurdodau lleol yn tynnu sylw at amrywiadau o ran yr </w:t>
      </w:r>
      <w:r w:rsidR="00B906B7" w:rsidRPr="00AD77E9">
        <w:rPr>
          <w:lang w:val="cy-GB"/>
        </w:rPr>
        <w:t>unigolion</w:t>
      </w:r>
      <w:r w:rsidR="000439A5" w:rsidRPr="00AD77E9">
        <w:rPr>
          <w:lang w:val="cy-GB"/>
        </w:rPr>
        <w:t xml:space="preserve"> </w:t>
      </w:r>
      <w:r w:rsidRPr="00AD77E9">
        <w:rPr>
          <w:lang w:val="cy-GB"/>
        </w:rPr>
        <w:t>sy’n mynychu</w:t>
      </w:r>
      <w:r w:rsidR="000439A5" w:rsidRPr="00AD77E9">
        <w:rPr>
          <w:lang w:val="cy-GB"/>
        </w:rPr>
        <w:t xml:space="preserve"> </w:t>
      </w:r>
      <w:r w:rsidR="007308C2" w:rsidRPr="00AD77E9">
        <w:rPr>
          <w:lang w:val="cy-GB"/>
        </w:rPr>
        <w:t>gwasanaethau NSP</w:t>
      </w:r>
      <w:r w:rsidR="00685A32" w:rsidRPr="00AD77E9">
        <w:rPr>
          <w:lang w:val="cy-GB"/>
        </w:rPr>
        <w:t>.</w:t>
      </w:r>
      <w:r w:rsidR="00A45C80" w:rsidRPr="00AD77E9">
        <w:rPr>
          <w:rStyle w:val="FootnoteReference"/>
          <w:lang w:val="cy-GB"/>
        </w:rPr>
        <w:footnoteReference w:id="9"/>
      </w:r>
      <w:r w:rsidR="000439A5" w:rsidRPr="00AD77E9">
        <w:rPr>
          <w:lang w:val="cy-GB"/>
        </w:rPr>
        <w:t xml:space="preserve"> </w:t>
      </w:r>
    </w:p>
    <w:p w14:paraId="60DA7BEA" w14:textId="2638E269" w:rsidR="000439A5" w:rsidRPr="00AD77E9" w:rsidRDefault="00657885" w:rsidP="00D31573">
      <w:pPr>
        <w:pStyle w:val="ListParagraph"/>
        <w:numPr>
          <w:ilvl w:val="0"/>
          <w:numId w:val="14"/>
        </w:numPr>
        <w:rPr>
          <w:lang w:val="cy-GB"/>
        </w:rPr>
      </w:pPr>
      <w:r w:rsidRPr="00AD77E9">
        <w:rPr>
          <w:lang w:val="cy-GB"/>
        </w:rPr>
        <w:t>Ar lefel</w:t>
      </w:r>
      <w:r w:rsidR="001F2DA9" w:rsidRPr="00AD77E9">
        <w:rPr>
          <w:lang w:val="cy-GB"/>
        </w:rPr>
        <w:t xml:space="preserve"> </w:t>
      </w:r>
      <w:r w:rsidR="00DC1EA1" w:rsidRPr="00AD77E9">
        <w:rPr>
          <w:lang w:val="cy-GB"/>
        </w:rPr>
        <w:t>Bwrdd Iechyd</w:t>
      </w:r>
      <w:r w:rsidR="001F2DA9" w:rsidRPr="00AD77E9">
        <w:rPr>
          <w:lang w:val="cy-GB"/>
        </w:rPr>
        <w:t xml:space="preserve">, </w:t>
      </w:r>
      <w:r w:rsidRPr="00AD77E9">
        <w:rPr>
          <w:lang w:val="cy-GB"/>
        </w:rPr>
        <w:t>ym M</w:t>
      </w:r>
      <w:r w:rsidR="00DC1EA1" w:rsidRPr="00AD77E9">
        <w:rPr>
          <w:lang w:val="cy-GB"/>
        </w:rPr>
        <w:t>wrdd Iechyd</w:t>
      </w:r>
      <w:r w:rsidRPr="00AD77E9">
        <w:rPr>
          <w:lang w:val="cy-GB"/>
        </w:rPr>
        <w:t xml:space="preserve"> PBC oedd y gyfradd uchaf o gleientiaid rheolaidd yn mynychu</w:t>
      </w:r>
      <w:r w:rsidR="000439A5" w:rsidRPr="00AD77E9">
        <w:rPr>
          <w:lang w:val="cy-GB"/>
        </w:rPr>
        <w:t xml:space="preserve"> </w:t>
      </w:r>
      <w:r w:rsidR="007308C2" w:rsidRPr="00AD77E9">
        <w:rPr>
          <w:lang w:val="cy-GB"/>
        </w:rPr>
        <w:t>gwasanaethau NSP</w:t>
      </w:r>
      <w:r w:rsidR="000439A5" w:rsidRPr="00AD77E9">
        <w:rPr>
          <w:lang w:val="cy-GB"/>
        </w:rPr>
        <w:t xml:space="preserve"> (</w:t>
      </w:r>
      <w:r w:rsidR="001F2DA9" w:rsidRPr="00AD77E9">
        <w:rPr>
          <w:lang w:val="cy-GB"/>
        </w:rPr>
        <w:t xml:space="preserve">1021.7 </w:t>
      </w:r>
      <w:r w:rsidRPr="00AD77E9">
        <w:rPr>
          <w:lang w:val="cy-GB"/>
        </w:rPr>
        <w:t>o unigolion am bob 100,000 o boblogaeth</w:t>
      </w:r>
      <w:r w:rsidR="000439A5" w:rsidRPr="00AD77E9">
        <w:rPr>
          <w:lang w:val="cy-GB"/>
        </w:rPr>
        <w:t xml:space="preserve">), </w:t>
      </w:r>
      <w:r w:rsidR="004C23BE" w:rsidRPr="00AD77E9">
        <w:rPr>
          <w:lang w:val="cy-GB"/>
        </w:rPr>
        <w:t>a</w:t>
      </w:r>
      <w:r w:rsidRPr="00AD77E9">
        <w:rPr>
          <w:lang w:val="cy-GB"/>
        </w:rPr>
        <w:t xml:space="preserve">c ym </w:t>
      </w:r>
      <w:r w:rsidR="00AD389A" w:rsidRPr="00AD77E9">
        <w:rPr>
          <w:lang w:val="cy-GB"/>
        </w:rPr>
        <w:lastRenderedPageBreak/>
        <w:t>M</w:t>
      </w:r>
      <w:r w:rsidRPr="00AD77E9">
        <w:rPr>
          <w:lang w:val="cy-GB"/>
        </w:rPr>
        <w:t>wrdd Iechyd Add</w:t>
      </w:r>
      <w:r w:rsidR="000439A5" w:rsidRPr="00AD77E9">
        <w:rPr>
          <w:lang w:val="cy-GB"/>
        </w:rPr>
        <w:t>ys</w:t>
      </w:r>
      <w:r w:rsidRPr="00AD77E9">
        <w:rPr>
          <w:lang w:val="cy-GB"/>
        </w:rPr>
        <w:t xml:space="preserve">gu Powys oedd y gyfradd isaf </w:t>
      </w:r>
      <w:r w:rsidR="001F2DA9" w:rsidRPr="00AD77E9">
        <w:rPr>
          <w:lang w:val="cy-GB"/>
        </w:rPr>
        <w:t>(</w:t>
      </w:r>
      <w:r w:rsidR="00AD389A" w:rsidRPr="00AD77E9">
        <w:t xml:space="preserve">334.6 </w:t>
      </w:r>
      <w:r w:rsidRPr="00AD77E9">
        <w:rPr>
          <w:lang w:val="cy-GB"/>
        </w:rPr>
        <w:t>o unigolion am bob 100,000 o boblogaeth</w:t>
      </w:r>
      <w:r w:rsidR="001F2DA9" w:rsidRPr="00AD77E9">
        <w:rPr>
          <w:lang w:val="cy-GB"/>
        </w:rPr>
        <w:t xml:space="preserve">). </w:t>
      </w:r>
    </w:p>
    <w:p w14:paraId="38D0BC51" w14:textId="2D79A80F" w:rsidR="000439A5" w:rsidRPr="00AD77E9" w:rsidRDefault="00657885" w:rsidP="000439A5">
      <w:pPr>
        <w:pStyle w:val="ListParagraph"/>
        <w:numPr>
          <w:ilvl w:val="0"/>
          <w:numId w:val="14"/>
        </w:numPr>
        <w:rPr>
          <w:lang w:val="cy-GB"/>
        </w:rPr>
      </w:pPr>
      <w:r w:rsidRPr="00AD77E9">
        <w:rPr>
          <w:lang w:val="cy-GB"/>
        </w:rPr>
        <w:t>Ar lefel</w:t>
      </w:r>
      <w:r w:rsidR="00214BBF" w:rsidRPr="00AD77E9">
        <w:rPr>
          <w:lang w:val="cy-GB"/>
        </w:rPr>
        <w:t xml:space="preserve"> </w:t>
      </w:r>
      <w:r w:rsidRPr="00AD77E9">
        <w:rPr>
          <w:lang w:val="cy-GB"/>
        </w:rPr>
        <w:t xml:space="preserve">Awdurdod Lleol, yn </w:t>
      </w:r>
      <w:r w:rsidR="000439A5" w:rsidRPr="00AD77E9">
        <w:rPr>
          <w:lang w:val="cy-GB"/>
        </w:rPr>
        <w:t>Wr</w:t>
      </w:r>
      <w:r w:rsidRPr="00AD77E9">
        <w:rPr>
          <w:lang w:val="cy-GB"/>
        </w:rPr>
        <w:t>ecsam</w:t>
      </w:r>
      <w:r w:rsidR="000439A5" w:rsidRPr="00AD77E9">
        <w:rPr>
          <w:lang w:val="cy-GB"/>
        </w:rPr>
        <w:t xml:space="preserve"> </w:t>
      </w:r>
      <w:r w:rsidRPr="00AD77E9">
        <w:rPr>
          <w:lang w:val="cy-GB"/>
        </w:rPr>
        <w:t xml:space="preserve">oedd y gyfradd uchaf </w:t>
      </w:r>
      <w:r w:rsidR="000439A5" w:rsidRPr="00AD77E9">
        <w:rPr>
          <w:lang w:val="cy-GB"/>
        </w:rPr>
        <w:t>(</w:t>
      </w:r>
      <w:r w:rsidR="001F2DA9" w:rsidRPr="00AD77E9">
        <w:rPr>
          <w:lang w:val="cy-GB"/>
        </w:rPr>
        <w:t>2011.6</w:t>
      </w:r>
      <w:r w:rsidRPr="00AD77E9">
        <w:rPr>
          <w:lang w:val="cy-GB"/>
        </w:rPr>
        <w:t xml:space="preserve"> o unigolion am bob 100,000 o boblogaeth</w:t>
      </w:r>
      <w:r w:rsidR="000439A5" w:rsidRPr="00AD77E9">
        <w:rPr>
          <w:lang w:val="cy-GB"/>
        </w:rPr>
        <w:t xml:space="preserve">), </w:t>
      </w:r>
      <w:r w:rsidRPr="00AD77E9">
        <w:rPr>
          <w:lang w:val="cy-GB"/>
        </w:rPr>
        <w:t>oedd bron deirgwaith yn uwch na chyfradd Cymru o gleientiaid rheolaidd yn mynychu gwasanaethau</w:t>
      </w:r>
      <w:r w:rsidR="000439A5" w:rsidRPr="00AD77E9">
        <w:rPr>
          <w:lang w:val="cy-GB"/>
        </w:rPr>
        <w:t xml:space="preserve">. </w:t>
      </w:r>
      <w:r w:rsidR="00AD389A" w:rsidRPr="00AD77E9">
        <w:rPr>
          <w:lang w:val="cy-GB"/>
        </w:rPr>
        <w:t>C</w:t>
      </w:r>
      <w:r w:rsidRPr="00AD77E9">
        <w:rPr>
          <w:lang w:val="cy-GB"/>
        </w:rPr>
        <w:t xml:space="preserve">ofnodwyd y cyfraddau isaf yn Sir Fynwy </w:t>
      </w:r>
      <w:r w:rsidR="001F2DA9" w:rsidRPr="00AD77E9">
        <w:rPr>
          <w:lang w:val="cy-GB"/>
        </w:rPr>
        <w:t>(337</w:t>
      </w:r>
      <w:r w:rsidR="00214BBF" w:rsidRPr="00AD77E9">
        <w:rPr>
          <w:lang w:val="cy-GB"/>
        </w:rPr>
        <w:t xml:space="preserve"> </w:t>
      </w:r>
      <w:r w:rsidR="00B906B7" w:rsidRPr="00AD77E9">
        <w:rPr>
          <w:lang w:val="cy-GB"/>
        </w:rPr>
        <w:t>unigolion</w:t>
      </w:r>
      <w:r w:rsidR="004E5080" w:rsidRPr="00AD77E9">
        <w:rPr>
          <w:lang w:val="cy-GB"/>
        </w:rPr>
        <w:t xml:space="preserve"> </w:t>
      </w:r>
      <w:r w:rsidR="003438B2" w:rsidRPr="00AD77E9">
        <w:rPr>
          <w:lang w:val="cy-GB"/>
        </w:rPr>
        <w:t>am bob 100,000 o boblogaeth</w:t>
      </w:r>
      <w:r w:rsidR="000439A5" w:rsidRPr="00AD77E9">
        <w:rPr>
          <w:lang w:val="cy-GB"/>
        </w:rPr>
        <w:t>)</w:t>
      </w:r>
      <w:r w:rsidR="001F2DA9" w:rsidRPr="00AD77E9">
        <w:rPr>
          <w:lang w:val="cy-GB"/>
        </w:rPr>
        <w:t xml:space="preserve"> a</w:t>
      </w:r>
      <w:r w:rsidRPr="00AD77E9">
        <w:rPr>
          <w:lang w:val="cy-GB"/>
        </w:rPr>
        <w:t xml:space="preserve"> Ph</w:t>
      </w:r>
      <w:r w:rsidR="001F2DA9" w:rsidRPr="00AD77E9">
        <w:rPr>
          <w:lang w:val="cy-GB"/>
        </w:rPr>
        <w:t xml:space="preserve">owys (334.6 </w:t>
      </w:r>
      <w:r w:rsidR="00B906B7" w:rsidRPr="00AD77E9">
        <w:rPr>
          <w:lang w:val="cy-GB"/>
        </w:rPr>
        <w:t>unigolion</w:t>
      </w:r>
      <w:r w:rsidR="004E5080" w:rsidRPr="00AD77E9">
        <w:rPr>
          <w:lang w:val="cy-GB"/>
        </w:rPr>
        <w:t xml:space="preserve"> </w:t>
      </w:r>
      <w:r w:rsidR="003438B2" w:rsidRPr="00AD77E9">
        <w:rPr>
          <w:lang w:val="cy-GB"/>
        </w:rPr>
        <w:t>am bob 100,000 o boblogaeth</w:t>
      </w:r>
      <w:r w:rsidR="001F2DA9" w:rsidRPr="00AD77E9">
        <w:rPr>
          <w:lang w:val="cy-GB"/>
        </w:rPr>
        <w:t xml:space="preserve">). </w:t>
      </w:r>
    </w:p>
    <w:p w14:paraId="3AD53004" w14:textId="2BEFB2D8" w:rsidR="000439A5" w:rsidRPr="00AD77E9" w:rsidRDefault="000439A5" w:rsidP="000439A5">
      <w:pPr>
        <w:pStyle w:val="ListParagraph"/>
        <w:numPr>
          <w:ilvl w:val="0"/>
          <w:numId w:val="14"/>
        </w:numPr>
        <w:rPr>
          <w:b/>
          <w:lang w:val="cy-GB"/>
        </w:rPr>
      </w:pPr>
      <w:r w:rsidRPr="00AD77E9">
        <w:rPr>
          <w:b/>
          <w:lang w:val="cy-GB"/>
        </w:rPr>
        <w:t>O</w:t>
      </w:r>
      <w:r w:rsidR="004529F4" w:rsidRPr="00AD77E9">
        <w:rPr>
          <w:b/>
          <w:lang w:val="cy-GB"/>
        </w:rPr>
        <w:t>pioidau</w:t>
      </w:r>
      <w:r w:rsidRPr="00AD77E9">
        <w:rPr>
          <w:b/>
          <w:lang w:val="cy-GB"/>
        </w:rPr>
        <w:t xml:space="preserve">: </w:t>
      </w:r>
      <w:r w:rsidR="0040692D" w:rsidRPr="00AD77E9">
        <w:rPr>
          <w:lang w:val="cy-GB"/>
        </w:rPr>
        <w:t>R</w:t>
      </w:r>
      <w:r w:rsidR="003438B2" w:rsidRPr="00AD77E9">
        <w:rPr>
          <w:lang w:val="cy-GB"/>
        </w:rPr>
        <w:t>oedd cyfraddau’r P</w:t>
      </w:r>
      <w:r w:rsidR="0040692D" w:rsidRPr="00AD77E9">
        <w:rPr>
          <w:lang w:val="cy-GB"/>
        </w:rPr>
        <w:t xml:space="preserve">WID </w:t>
      </w:r>
      <w:r w:rsidR="003438B2" w:rsidRPr="00AD77E9">
        <w:rPr>
          <w:lang w:val="cy-GB"/>
        </w:rPr>
        <w:t>yn cofnodi defnydd o</w:t>
      </w:r>
      <w:r w:rsidRPr="00AD77E9">
        <w:rPr>
          <w:lang w:val="cy-GB"/>
        </w:rPr>
        <w:t xml:space="preserve"> o</w:t>
      </w:r>
      <w:r w:rsidR="004529F4" w:rsidRPr="00AD77E9">
        <w:rPr>
          <w:lang w:val="cy-GB"/>
        </w:rPr>
        <w:t>pioidau</w:t>
      </w:r>
      <w:r w:rsidRPr="00AD77E9">
        <w:rPr>
          <w:lang w:val="cy-GB"/>
        </w:rPr>
        <w:t xml:space="preserve"> </w:t>
      </w:r>
      <w:r w:rsidR="003438B2" w:rsidRPr="00AD77E9">
        <w:rPr>
          <w:lang w:val="cy-GB"/>
        </w:rPr>
        <w:t xml:space="preserve">ar eu huchaf yn rhanbarth bwrdd iechyd PBC </w:t>
      </w:r>
      <w:r w:rsidR="005B5421" w:rsidRPr="00AD77E9">
        <w:rPr>
          <w:lang w:val="cy-GB"/>
        </w:rPr>
        <w:t>(652.4</w:t>
      </w:r>
      <w:r w:rsidR="00214BBF" w:rsidRPr="00AD77E9">
        <w:rPr>
          <w:lang w:val="cy-GB"/>
        </w:rPr>
        <w:t xml:space="preserve"> </w:t>
      </w:r>
      <w:r w:rsidR="00657885" w:rsidRPr="00AD77E9">
        <w:rPr>
          <w:lang w:val="cy-GB"/>
        </w:rPr>
        <w:t>am bob 100,000 o boblogaeth</w:t>
      </w:r>
      <w:r w:rsidRPr="00AD77E9">
        <w:rPr>
          <w:lang w:val="cy-GB"/>
        </w:rPr>
        <w:t>) a</w:t>
      </w:r>
      <w:r w:rsidR="003438B2" w:rsidRPr="00AD77E9">
        <w:rPr>
          <w:lang w:val="cy-GB"/>
        </w:rPr>
        <w:t>c awdurdod lleol</w:t>
      </w:r>
      <w:r w:rsidRPr="00AD77E9">
        <w:rPr>
          <w:lang w:val="cy-GB"/>
        </w:rPr>
        <w:t xml:space="preserve"> Wr</w:t>
      </w:r>
      <w:r w:rsidR="00657885" w:rsidRPr="00AD77E9">
        <w:rPr>
          <w:lang w:val="cy-GB"/>
        </w:rPr>
        <w:t>ecsam</w:t>
      </w:r>
      <w:r w:rsidRPr="00AD77E9">
        <w:rPr>
          <w:lang w:val="cy-GB"/>
        </w:rPr>
        <w:t xml:space="preserve"> (</w:t>
      </w:r>
      <w:r w:rsidR="005B5421" w:rsidRPr="00AD77E9">
        <w:rPr>
          <w:lang w:val="cy-GB"/>
        </w:rPr>
        <w:t>1260.3</w:t>
      </w:r>
      <w:r w:rsidR="00214BBF" w:rsidRPr="00AD77E9">
        <w:rPr>
          <w:lang w:val="cy-GB"/>
        </w:rPr>
        <w:t xml:space="preserve"> </w:t>
      </w:r>
      <w:r w:rsidR="00657885" w:rsidRPr="00AD77E9">
        <w:rPr>
          <w:lang w:val="cy-GB"/>
        </w:rPr>
        <w:t>o unigolion am bob 100,000 o boblogaeth</w:t>
      </w:r>
      <w:r w:rsidRPr="00AD77E9">
        <w:rPr>
          <w:lang w:val="cy-GB"/>
        </w:rPr>
        <w:t>), a</w:t>
      </w:r>
      <w:r w:rsidR="003438B2" w:rsidRPr="00AD77E9">
        <w:rPr>
          <w:lang w:val="cy-GB"/>
        </w:rPr>
        <w:t>c ar eu hisaf ym Mwrdd Iechyd Addysgu</w:t>
      </w:r>
      <w:r w:rsidRPr="00AD77E9">
        <w:rPr>
          <w:lang w:val="cy-GB"/>
        </w:rPr>
        <w:t xml:space="preserve"> Powys (</w:t>
      </w:r>
      <w:r w:rsidR="005B5421" w:rsidRPr="00AD77E9">
        <w:rPr>
          <w:lang w:val="cy-GB"/>
        </w:rPr>
        <w:t>193</w:t>
      </w:r>
      <w:r w:rsidR="004E5080" w:rsidRPr="00AD77E9">
        <w:rPr>
          <w:lang w:val="cy-GB"/>
        </w:rPr>
        <w:t>.0</w:t>
      </w:r>
      <w:r w:rsidR="00214BBF" w:rsidRPr="00AD77E9">
        <w:rPr>
          <w:lang w:val="cy-GB"/>
        </w:rPr>
        <w:t xml:space="preserve"> </w:t>
      </w:r>
      <w:r w:rsidR="003438B2" w:rsidRPr="00AD77E9">
        <w:rPr>
          <w:lang w:val="cy-GB"/>
        </w:rPr>
        <w:t>o u</w:t>
      </w:r>
      <w:r w:rsidR="00B906B7" w:rsidRPr="00AD77E9">
        <w:rPr>
          <w:lang w:val="cy-GB"/>
        </w:rPr>
        <w:t>nigolion</w:t>
      </w:r>
      <w:r w:rsidR="004E5080" w:rsidRPr="00AD77E9">
        <w:rPr>
          <w:lang w:val="cy-GB"/>
        </w:rPr>
        <w:t xml:space="preserve"> </w:t>
      </w:r>
      <w:r w:rsidR="003438B2" w:rsidRPr="00AD77E9">
        <w:rPr>
          <w:lang w:val="cy-GB"/>
        </w:rPr>
        <w:t>am bob 100,000 o boblogaeth</w:t>
      </w:r>
      <w:r w:rsidRPr="00AD77E9">
        <w:rPr>
          <w:lang w:val="cy-GB"/>
        </w:rPr>
        <w:t>) a</w:t>
      </w:r>
      <w:r w:rsidR="003438B2" w:rsidRPr="00AD77E9">
        <w:rPr>
          <w:lang w:val="cy-GB"/>
        </w:rPr>
        <w:t>c ardal awdurdod lleol</w:t>
      </w:r>
      <w:r w:rsidRPr="00AD77E9">
        <w:rPr>
          <w:lang w:val="cy-GB"/>
        </w:rPr>
        <w:t xml:space="preserve"> </w:t>
      </w:r>
      <w:r w:rsidR="005B5421" w:rsidRPr="00AD77E9">
        <w:rPr>
          <w:lang w:val="cy-GB"/>
        </w:rPr>
        <w:t>Caer</w:t>
      </w:r>
      <w:r w:rsidR="003438B2" w:rsidRPr="00AD77E9">
        <w:rPr>
          <w:lang w:val="cy-GB"/>
        </w:rPr>
        <w:t>ffili</w:t>
      </w:r>
      <w:r w:rsidR="00CA69C8" w:rsidRPr="00AD77E9">
        <w:rPr>
          <w:lang w:val="cy-GB"/>
        </w:rPr>
        <w:t xml:space="preserve"> </w:t>
      </w:r>
      <w:r w:rsidRPr="00AD77E9">
        <w:rPr>
          <w:lang w:val="cy-GB"/>
        </w:rPr>
        <w:t>(</w:t>
      </w:r>
      <w:r w:rsidR="005B5421" w:rsidRPr="00AD77E9">
        <w:rPr>
          <w:lang w:val="cy-GB"/>
        </w:rPr>
        <w:t>159</w:t>
      </w:r>
      <w:r w:rsidR="004E5080" w:rsidRPr="00AD77E9">
        <w:rPr>
          <w:lang w:val="cy-GB"/>
        </w:rPr>
        <w:t>0</w:t>
      </w:r>
      <w:r w:rsidR="005B5421" w:rsidRPr="00AD77E9">
        <w:rPr>
          <w:lang w:val="cy-GB"/>
        </w:rPr>
        <w:t xml:space="preserve"> </w:t>
      </w:r>
      <w:r w:rsidR="00657885" w:rsidRPr="00AD77E9">
        <w:rPr>
          <w:lang w:val="cy-GB"/>
        </w:rPr>
        <w:t>o unigolion am bob 100,000 o boblogaeth</w:t>
      </w:r>
      <w:r w:rsidRPr="00AD77E9">
        <w:rPr>
          <w:lang w:val="cy-GB"/>
        </w:rPr>
        <w:t>)</w:t>
      </w:r>
      <w:r w:rsidR="00071809" w:rsidRPr="00AD77E9">
        <w:rPr>
          <w:lang w:val="cy-GB"/>
        </w:rPr>
        <w:t>.</w:t>
      </w:r>
    </w:p>
    <w:p w14:paraId="1F9FD2F6" w14:textId="60AB0AB6" w:rsidR="000439A5" w:rsidRPr="00AD77E9" w:rsidRDefault="000439A5" w:rsidP="000439A5">
      <w:pPr>
        <w:pStyle w:val="ListParagraph"/>
        <w:numPr>
          <w:ilvl w:val="0"/>
          <w:numId w:val="14"/>
        </w:numPr>
        <w:rPr>
          <w:b/>
          <w:lang w:val="cy-GB"/>
        </w:rPr>
      </w:pPr>
      <w:r w:rsidRPr="00AD77E9">
        <w:rPr>
          <w:b/>
          <w:lang w:val="cy-GB"/>
        </w:rPr>
        <w:t>S</w:t>
      </w:r>
      <w:r w:rsidR="007308C2" w:rsidRPr="00AD77E9">
        <w:rPr>
          <w:b/>
          <w:lang w:val="cy-GB"/>
        </w:rPr>
        <w:t>ymbylyddion</w:t>
      </w:r>
      <w:r w:rsidRPr="00AD77E9">
        <w:rPr>
          <w:b/>
          <w:lang w:val="cy-GB"/>
        </w:rPr>
        <w:t xml:space="preserve">: </w:t>
      </w:r>
      <w:r w:rsidR="003438B2" w:rsidRPr="00AD77E9">
        <w:rPr>
          <w:lang w:val="cy-GB"/>
        </w:rPr>
        <w:t xml:space="preserve">Roedd cyfraddau’r PWID yn cofnodi defnydd o </w:t>
      </w:r>
      <w:r w:rsidRPr="00AD77E9">
        <w:rPr>
          <w:lang w:val="cy-GB"/>
        </w:rPr>
        <w:t>s</w:t>
      </w:r>
      <w:r w:rsidR="007308C2" w:rsidRPr="00AD77E9">
        <w:rPr>
          <w:lang w:val="cy-GB"/>
        </w:rPr>
        <w:t>ymbylyddion</w:t>
      </w:r>
      <w:r w:rsidRPr="00AD77E9">
        <w:rPr>
          <w:lang w:val="cy-GB"/>
        </w:rPr>
        <w:t xml:space="preserve"> </w:t>
      </w:r>
      <w:r w:rsidR="003438B2" w:rsidRPr="00AD77E9">
        <w:rPr>
          <w:lang w:val="cy-GB"/>
        </w:rPr>
        <w:t xml:space="preserve">ar eu huchaf ym Mwrdd Iechyd </w:t>
      </w:r>
      <w:r w:rsidRPr="00AD77E9">
        <w:rPr>
          <w:lang w:val="cy-GB"/>
        </w:rPr>
        <w:t xml:space="preserve">Cwm Taf </w:t>
      </w:r>
      <w:r w:rsidR="00ED621A" w:rsidRPr="00AD77E9">
        <w:rPr>
          <w:lang w:val="cy-GB"/>
        </w:rPr>
        <w:t xml:space="preserve">Morgannwg </w:t>
      </w:r>
      <w:r w:rsidR="000B1356" w:rsidRPr="00AD77E9">
        <w:rPr>
          <w:lang w:val="cy-GB"/>
        </w:rPr>
        <w:t xml:space="preserve">(CTM) </w:t>
      </w:r>
      <w:r w:rsidRPr="00AD77E9">
        <w:rPr>
          <w:lang w:val="cy-GB"/>
        </w:rPr>
        <w:t>(</w:t>
      </w:r>
      <w:r w:rsidR="004E5080" w:rsidRPr="00AD77E9">
        <w:rPr>
          <w:lang w:val="cy-GB"/>
        </w:rPr>
        <w:t>227.5</w:t>
      </w:r>
      <w:r w:rsidR="00214BBF" w:rsidRPr="00AD77E9">
        <w:rPr>
          <w:lang w:val="cy-GB"/>
        </w:rPr>
        <w:t xml:space="preserve"> </w:t>
      </w:r>
      <w:r w:rsidR="003438B2" w:rsidRPr="00AD77E9">
        <w:rPr>
          <w:lang w:val="cy-GB"/>
        </w:rPr>
        <w:t>o unigolion am bob 100,000 o boblogaeth</w:t>
      </w:r>
      <w:r w:rsidRPr="00AD77E9">
        <w:rPr>
          <w:lang w:val="cy-GB"/>
        </w:rPr>
        <w:t>) a</w:t>
      </w:r>
      <w:r w:rsidR="003438B2" w:rsidRPr="00AD77E9">
        <w:rPr>
          <w:lang w:val="cy-GB"/>
        </w:rPr>
        <w:t>c</w:t>
      </w:r>
      <w:r w:rsidR="0040692D" w:rsidRPr="00AD77E9">
        <w:rPr>
          <w:lang w:val="cy-GB"/>
        </w:rPr>
        <w:t xml:space="preserve"> </w:t>
      </w:r>
      <w:r w:rsidR="003438B2" w:rsidRPr="00AD77E9">
        <w:rPr>
          <w:lang w:val="cy-GB"/>
        </w:rPr>
        <w:t xml:space="preserve">awdurdod lleol </w:t>
      </w:r>
      <w:r w:rsidR="005B5421" w:rsidRPr="00AD77E9">
        <w:rPr>
          <w:lang w:val="cy-GB"/>
        </w:rPr>
        <w:t>Merthyr T</w:t>
      </w:r>
      <w:r w:rsidR="003438B2" w:rsidRPr="00AD77E9">
        <w:rPr>
          <w:lang w:val="cy-GB"/>
        </w:rPr>
        <w:t xml:space="preserve">udful </w:t>
      </w:r>
      <w:r w:rsidR="005B5421" w:rsidRPr="00AD77E9">
        <w:rPr>
          <w:lang w:val="cy-GB"/>
        </w:rPr>
        <w:t>(345</w:t>
      </w:r>
      <w:r w:rsidR="004E5080" w:rsidRPr="00AD77E9">
        <w:rPr>
          <w:lang w:val="cy-GB"/>
        </w:rPr>
        <w:t>.3</w:t>
      </w:r>
      <w:r w:rsidR="00214BBF" w:rsidRPr="00AD77E9">
        <w:rPr>
          <w:lang w:val="cy-GB"/>
        </w:rPr>
        <w:t xml:space="preserve"> </w:t>
      </w:r>
      <w:r w:rsidR="003438B2" w:rsidRPr="00AD77E9">
        <w:rPr>
          <w:lang w:val="cy-GB"/>
        </w:rPr>
        <w:t>o unigolion am bob 100,000 o boblogaeth</w:t>
      </w:r>
      <w:r w:rsidRPr="00AD77E9">
        <w:rPr>
          <w:lang w:val="cy-GB"/>
        </w:rPr>
        <w:t xml:space="preserve">), </w:t>
      </w:r>
      <w:r w:rsidR="003438B2" w:rsidRPr="00AD77E9">
        <w:rPr>
          <w:lang w:val="cy-GB"/>
        </w:rPr>
        <w:t xml:space="preserve">oedd bron deirgwaith yn uwch na chyfradd Cymru yn gyffredinol </w:t>
      </w:r>
      <w:r w:rsidR="004E5080" w:rsidRPr="00AD77E9">
        <w:rPr>
          <w:lang w:val="cy-GB"/>
        </w:rPr>
        <w:t>(111.9</w:t>
      </w:r>
      <w:r w:rsidR="00214BBF" w:rsidRPr="00AD77E9">
        <w:rPr>
          <w:lang w:val="cy-GB"/>
        </w:rPr>
        <w:t xml:space="preserve"> </w:t>
      </w:r>
      <w:r w:rsidR="003438B2" w:rsidRPr="00AD77E9">
        <w:rPr>
          <w:lang w:val="cy-GB"/>
        </w:rPr>
        <w:t>o unigolion am bob 100,000 o boblogaeth</w:t>
      </w:r>
      <w:r w:rsidRPr="00AD77E9">
        <w:rPr>
          <w:lang w:val="cy-GB"/>
        </w:rPr>
        <w:t>). R</w:t>
      </w:r>
      <w:r w:rsidR="003438B2" w:rsidRPr="00AD77E9">
        <w:rPr>
          <w:lang w:val="cy-GB"/>
        </w:rPr>
        <w:t>oedd y cyfraddau ar eu hisaf</w:t>
      </w:r>
      <w:r w:rsidR="00724DEB" w:rsidRPr="00AD77E9">
        <w:rPr>
          <w:lang w:val="cy-GB"/>
        </w:rPr>
        <w:t xml:space="preserve"> ym Mw</w:t>
      </w:r>
      <w:r w:rsidR="003438B2" w:rsidRPr="00AD77E9">
        <w:rPr>
          <w:lang w:val="cy-GB"/>
        </w:rPr>
        <w:t>rdd Iechyd Addysgu Powys</w:t>
      </w:r>
      <w:r w:rsidR="00C143FE" w:rsidRPr="00AD77E9">
        <w:rPr>
          <w:lang w:val="cy-GB"/>
        </w:rPr>
        <w:t xml:space="preserve"> (55</w:t>
      </w:r>
      <w:r w:rsidR="004E5080" w:rsidRPr="00AD77E9">
        <w:rPr>
          <w:lang w:val="cy-GB"/>
        </w:rPr>
        <w:t>.3</w:t>
      </w:r>
      <w:r w:rsidR="00214BBF" w:rsidRPr="00AD77E9">
        <w:rPr>
          <w:lang w:val="cy-GB"/>
        </w:rPr>
        <w:t xml:space="preserve"> </w:t>
      </w:r>
      <w:r w:rsidR="003438B2" w:rsidRPr="00AD77E9">
        <w:rPr>
          <w:lang w:val="cy-GB"/>
        </w:rPr>
        <w:t>o unigolion am bob 100,000 o boblogaeth</w:t>
      </w:r>
      <w:r w:rsidRPr="00AD77E9">
        <w:rPr>
          <w:lang w:val="cy-GB"/>
        </w:rPr>
        <w:t>)</w:t>
      </w:r>
      <w:r w:rsidR="003438B2" w:rsidRPr="00AD77E9">
        <w:rPr>
          <w:lang w:val="cy-GB"/>
        </w:rPr>
        <w:t xml:space="preserve"> ac ardal</w:t>
      </w:r>
      <w:r w:rsidRPr="00AD77E9">
        <w:rPr>
          <w:lang w:val="cy-GB"/>
        </w:rPr>
        <w:t xml:space="preserve"> </w:t>
      </w:r>
      <w:r w:rsidR="003438B2" w:rsidRPr="00AD77E9">
        <w:rPr>
          <w:lang w:val="cy-GB"/>
        </w:rPr>
        <w:t xml:space="preserve">awdurdod lleol Caerffili </w:t>
      </w:r>
      <w:r w:rsidR="00C143FE" w:rsidRPr="00AD77E9">
        <w:rPr>
          <w:lang w:val="cy-GB"/>
        </w:rPr>
        <w:t>(44</w:t>
      </w:r>
      <w:r w:rsidR="004E5080" w:rsidRPr="00AD77E9">
        <w:rPr>
          <w:lang w:val="cy-GB"/>
        </w:rPr>
        <w:t>.6</w:t>
      </w:r>
      <w:r w:rsidR="00C143FE" w:rsidRPr="00AD77E9">
        <w:rPr>
          <w:lang w:val="cy-GB"/>
        </w:rPr>
        <w:t xml:space="preserve"> </w:t>
      </w:r>
      <w:r w:rsidR="003438B2" w:rsidRPr="00AD77E9">
        <w:rPr>
          <w:lang w:val="cy-GB"/>
        </w:rPr>
        <w:t>am bob 100,000 o boblogaeth</w:t>
      </w:r>
      <w:r w:rsidRPr="00AD77E9">
        <w:rPr>
          <w:lang w:val="cy-GB"/>
        </w:rPr>
        <w:t>)</w:t>
      </w:r>
      <w:r w:rsidR="00071809" w:rsidRPr="00AD77E9">
        <w:rPr>
          <w:lang w:val="cy-GB"/>
        </w:rPr>
        <w:t>.</w:t>
      </w:r>
    </w:p>
    <w:p w14:paraId="516CE21C" w14:textId="4CC2AF49" w:rsidR="000439A5" w:rsidRPr="00AD77E9" w:rsidRDefault="000439A5" w:rsidP="000439A5">
      <w:pPr>
        <w:pStyle w:val="ListParagraph"/>
        <w:numPr>
          <w:ilvl w:val="0"/>
          <w:numId w:val="14"/>
        </w:numPr>
        <w:rPr>
          <w:b/>
          <w:lang w:val="cy-GB"/>
        </w:rPr>
      </w:pPr>
      <w:r w:rsidRPr="00AD77E9">
        <w:rPr>
          <w:b/>
          <w:lang w:val="cy-GB"/>
        </w:rPr>
        <w:t xml:space="preserve">IPEDs: </w:t>
      </w:r>
      <w:r w:rsidR="003438B2" w:rsidRPr="00AD77E9">
        <w:rPr>
          <w:lang w:val="cy-GB"/>
        </w:rPr>
        <w:t>Roedd yr u</w:t>
      </w:r>
      <w:r w:rsidR="00FA2C42" w:rsidRPr="00AD77E9">
        <w:rPr>
          <w:lang w:val="cy-GB"/>
        </w:rPr>
        <w:t>nigolion</w:t>
      </w:r>
      <w:r w:rsidRPr="00AD77E9">
        <w:rPr>
          <w:lang w:val="cy-GB"/>
        </w:rPr>
        <w:t xml:space="preserve"> </w:t>
      </w:r>
      <w:r w:rsidR="003438B2" w:rsidRPr="00AD77E9">
        <w:rPr>
          <w:lang w:val="cy-GB"/>
        </w:rPr>
        <w:t xml:space="preserve">yn cofnodi defnydd o </w:t>
      </w:r>
      <w:r w:rsidR="00C143FE" w:rsidRPr="00AD77E9">
        <w:rPr>
          <w:lang w:val="cy-GB"/>
        </w:rPr>
        <w:t xml:space="preserve">IPEDs </w:t>
      </w:r>
      <w:r w:rsidR="003438B2" w:rsidRPr="00AD77E9">
        <w:rPr>
          <w:lang w:val="cy-GB"/>
        </w:rPr>
        <w:t>ar eu huchaf ym M</w:t>
      </w:r>
      <w:r w:rsidR="00DC1EA1" w:rsidRPr="00AD77E9">
        <w:rPr>
          <w:lang w:val="cy-GB"/>
        </w:rPr>
        <w:t>wrdd Iechyd</w:t>
      </w:r>
      <w:r w:rsidR="0040692D" w:rsidRPr="00AD77E9">
        <w:rPr>
          <w:lang w:val="cy-GB"/>
        </w:rPr>
        <w:t xml:space="preserve"> </w:t>
      </w:r>
      <w:r w:rsidR="003438B2" w:rsidRPr="00AD77E9">
        <w:rPr>
          <w:lang w:val="cy-GB"/>
        </w:rPr>
        <w:t xml:space="preserve">CTM </w:t>
      </w:r>
      <w:r w:rsidR="00C143FE" w:rsidRPr="00AD77E9">
        <w:rPr>
          <w:lang w:val="cy-GB"/>
        </w:rPr>
        <w:t>(509.2</w:t>
      </w:r>
      <w:r w:rsidR="0040692D" w:rsidRPr="00AD77E9">
        <w:rPr>
          <w:lang w:val="cy-GB"/>
        </w:rPr>
        <w:t xml:space="preserve"> </w:t>
      </w:r>
      <w:r w:rsidR="00724DEB" w:rsidRPr="00AD77E9">
        <w:rPr>
          <w:lang w:val="cy-GB"/>
        </w:rPr>
        <w:t xml:space="preserve">am </w:t>
      </w:r>
      <w:r w:rsidR="003438B2" w:rsidRPr="00AD77E9">
        <w:rPr>
          <w:lang w:val="cy-GB"/>
        </w:rPr>
        <w:t>bob 100,000 o boblogaeth</w:t>
      </w:r>
      <w:r w:rsidRPr="00AD77E9">
        <w:rPr>
          <w:lang w:val="cy-GB"/>
        </w:rPr>
        <w:t>) a</w:t>
      </w:r>
      <w:r w:rsidR="00724DEB" w:rsidRPr="00AD77E9">
        <w:rPr>
          <w:lang w:val="cy-GB"/>
        </w:rPr>
        <w:t>c Awdurdod Lleol Wrecsam</w:t>
      </w:r>
      <w:r w:rsidR="0040692D" w:rsidRPr="00AD77E9">
        <w:rPr>
          <w:lang w:val="cy-GB"/>
        </w:rPr>
        <w:t xml:space="preserve"> </w:t>
      </w:r>
      <w:r w:rsidRPr="00AD77E9">
        <w:rPr>
          <w:lang w:val="cy-GB"/>
        </w:rPr>
        <w:t>(</w:t>
      </w:r>
      <w:r w:rsidR="00C143FE" w:rsidRPr="00AD77E9">
        <w:rPr>
          <w:lang w:val="cy-GB"/>
        </w:rPr>
        <w:t>1,023</w:t>
      </w:r>
      <w:r w:rsidR="004E5080" w:rsidRPr="00AD77E9">
        <w:rPr>
          <w:lang w:val="cy-GB"/>
        </w:rPr>
        <w:t>.2</w:t>
      </w:r>
      <w:r w:rsidR="00657885" w:rsidRPr="00AD77E9">
        <w:rPr>
          <w:lang w:val="cy-GB"/>
        </w:rPr>
        <w:t xml:space="preserve"> o unigolion am bob 100,000 o boblogaeth</w:t>
      </w:r>
      <w:r w:rsidRPr="00AD77E9">
        <w:rPr>
          <w:lang w:val="cy-GB"/>
        </w:rPr>
        <w:t>), a</w:t>
      </w:r>
      <w:r w:rsidR="003438B2" w:rsidRPr="00AD77E9">
        <w:rPr>
          <w:lang w:val="cy-GB"/>
        </w:rPr>
        <w:t>c ar eu hisaf</w:t>
      </w:r>
      <w:r w:rsidR="00724DEB" w:rsidRPr="00AD77E9">
        <w:rPr>
          <w:lang w:val="cy-GB"/>
        </w:rPr>
        <w:t xml:space="preserve"> ym M</w:t>
      </w:r>
      <w:r w:rsidR="003438B2" w:rsidRPr="00AD77E9">
        <w:rPr>
          <w:lang w:val="cy-GB"/>
        </w:rPr>
        <w:t xml:space="preserve">wrdd Iechyd Addysgu Powys </w:t>
      </w:r>
      <w:r w:rsidRPr="00AD77E9">
        <w:rPr>
          <w:lang w:val="cy-GB"/>
        </w:rPr>
        <w:t>(1</w:t>
      </w:r>
      <w:r w:rsidR="004E5080" w:rsidRPr="00AD77E9">
        <w:rPr>
          <w:lang w:val="cy-GB"/>
        </w:rPr>
        <w:t>43.6</w:t>
      </w:r>
      <w:r w:rsidR="00214BBF" w:rsidRPr="00AD77E9">
        <w:rPr>
          <w:lang w:val="cy-GB"/>
        </w:rPr>
        <w:t xml:space="preserve"> </w:t>
      </w:r>
      <w:r w:rsidR="00657885" w:rsidRPr="00AD77E9">
        <w:rPr>
          <w:lang w:val="cy-GB"/>
        </w:rPr>
        <w:t>o unigolion am bob 100,000 o boblogaeth</w:t>
      </w:r>
      <w:r w:rsidR="003438B2" w:rsidRPr="00AD77E9">
        <w:rPr>
          <w:lang w:val="cy-GB"/>
        </w:rPr>
        <w:t>) ac awdurdod lleol Sir Fynwy</w:t>
      </w:r>
      <w:r w:rsidR="00C143FE" w:rsidRPr="00AD77E9">
        <w:rPr>
          <w:lang w:val="cy-GB"/>
        </w:rPr>
        <w:t xml:space="preserve"> (109</w:t>
      </w:r>
      <w:r w:rsidR="004E5080" w:rsidRPr="00AD77E9">
        <w:rPr>
          <w:lang w:val="cy-GB"/>
        </w:rPr>
        <w:t>.2</w:t>
      </w:r>
      <w:r w:rsidR="00214BBF" w:rsidRPr="00AD77E9">
        <w:rPr>
          <w:lang w:val="cy-GB"/>
        </w:rPr>
        <w:t xml:space="preserve"> </w:t>
      </w:r>
      <w:r w:rsidR="00657885" w:rsidRPr="00AD77E9">
        <w:rPr>
          <w:lang w:val="cy-GB"/>
        </w:rPr>
        <w:t>o unigolion am bob 100,000 o boblogaeth</w:t>
      </w:r>
      <w:r w:rsidRPr="00AD77E9">
        <w:rPr>
          <w:lang w:val="cy-GB"/>
        </w:rPr>
        <w:t>)</w:t>
      </w:r>
      <w:r w:rsidR="00071809" w:rsidRPr="00AD77E9">
        <w:rPr>
          <w:lang w:val="cy-GB"/>
        </w:rPr>
        <w:t>.</w:t>
      </w:r>
    </w:p>
    <w:p w14:paraId="592B3598" w14:textId="77777777" w:rsidR="000439A5" w:rsidRPr="00AD77E9" w:rsidRDefault="000439A5" w:rsidP="000439A5">
      <w:pPr>
        <w:rPr>
          <w:lang w:val="cy-GB"/>
        </w:rPr>
      </w:pPr>
    </w:p>
    <w:p w14:paraId="69B3F7DC" w14:textId="4B0DA781" w:rsidR="000439A5" w:rsidRPr="00AD77E9" w:rsidRDefault="00B531E8" w:rsidP="000439A5">
      <w:pPr>
        <w:rPr>
          <w:lang w:val="cy-GB"/>
        </w:rPr>
        <w:sectPr w:rsidR="000439A5" w:rsidRPr="00AD77E9" w:rsidSect="00D66D64">
          <w:footerReference w:type="default" r:id="rId20"/>
          <w:type w:val="continuous"/>
          <w:pgSz w:w="11906" w:h="16838"/>
          <w:pgMar w:top="1440" w:right="1440" w:bottom="1440" w:left="1440" w:header="708" w:footer="708" w:gutter="0"/>
          <w:cols w:space="708"/>
          <w:titlePg/>
          <w:docGrid w:linePitch="360"/>
        </w:sectPr>
      </w:pPr>
      <w:r w:rsidRPr="00AD77E9">
        <w:rPr>
          <w:lang w:val="cy-GB"/>
        </w:rPr>
        <w:t xml:space="preserve"> </w:t>
      </w:r>
    </w:p>
    <w:p w14:paraId="3838A57D" w14:textId="5249A9BF" w:rsidR="000439A5" w:rsidRPr="00AD77E9" w:rsidRDefault="00283233" w:rsidP="000439A5">
      <w:pPr>
        <w:pStyle w:val="Caption"/>
        <w:rPr>
          <w:lang w:val="cy-GB"/>
        </w:rPr>
      </w:pPr>
      <w:bookmarkStart w:id="25" w:name="_Ref12611794"/>
      <w:bookmarkStart w:id="26" w:name="_Ref12611775"/>
      <w:r w:rsidRPr="00AD77E9">
        <w:rPr>
          <w:lang w:val="cy-GB"/>
        </w:rPr>
        <w:lastRenderedPageBreak/>
        <w:t>Tabl</w:t>
      </w:r>
      <w:r w:rsidR="000439A5" w:rsidRPr="00AD77E9">
        <w:rPr>
          <w:lang w:val="cy-GB"/>
        </w:rPr>
        <w:t xml:space="preserve"> </w:t>
      </w:r>
      <w:r w:rsidR="000439A5" w:rsidRPr="00AD77E9">
        <w:rPr>
          <w:noProof/>
          <w:lang w:val="cy-GB"/>
        </w:rPr>
        <w:fldChar w:fldCharType="begin"/>
      </w:r>
      <w:r w:rsidR="000439A5" w:rsidRPr="00AD77E9">
        <w:rPr>
          <w:noProof/>
          <w:lang w:val="cy-GB"/>
        </w:rPr>
        <w:instrText xml:space="preserve"> SEQ Table \* ARABIC </w:instrText>
      </w:r>
      <w:r w:rsidR="000439A5" w:rsidRPr="00AD77E9">
        <w:rPr>
          <w:noProof/>
          <w:lang w:val="cy-GB"/>
        </w:rPr>
        <w:fldChar w:fldCharType="separate"/>
      </w:r>
      <w:r w:rsidR="00F93AA3" w:rsidRPr="00AD77E9">
        <w:rPr>
          <w:noProof/>
          <w:lang w:val="cy-GB"/>
        </w:rPr>
        <w:t>6</w:t>
      </w:r>
      <w:r w:rsidR="000439A5" w:rsidRPr="00AD77E9">
        <w:rPr>
          <w:noProof/>
          <w:lang w:val="cy-GB"/>
        </w:rPr>
        <w:fldChar w:fldCharType="end"/>
      </w:r>
      <w:bookmarkEnd w:id="25"/>
      <w:r w:rsidR="000439A5" w:rsidRPr="00AD77E9">
        <w:rPr>
          <w:lang w:val="cy-GB"/>
        </w:rPr>
        <w:t xml:space="preserve"> - </w:t>
      </w:r>
      <w:r w:rsidRPr="00AD77E9">
        <w:rPr>
          <w:lang w:val="cy-GB"/>
        </w:rPr>
        <w:t>Nifer yr</w:t>
      </w:r>
      <w:r w:rsidR="000439A5" w:rsidRPr="00AD77E9">
        <w:rPr>
          <w:lang w:val="cy-GB"/>
        </w:rPr>
        <w:t xml:space="preserve"> </w:t>
      </w:r>
      <w:r w:rsidR="00B906B7" w:rsidRPr="00AD77E9">
        <w:rPr>
          <w:lang w:val="cy-GB"/>
        </w:rPr>
        <w:t>unigolion</w:t>
      </w:r>
      <w:r w:rsidR="000439A5" w:rsidRPr="00AD77E9">
        <w:rPr>
          <w:lang w:val="cy-GB"/>
        </w:rPr>
        <w:t xml:space="preserve"> </w:t>
      </w:r>
      <w:r w:rsidR="009A73A3" w:rsidRPr="00AD77E9">
        <w:rPr>
          <w:lang w:val="cy-GB"/>
        </w:rPr>
        <w:t xml:space="preserve">sy’n </w:t>
      </w:r>
      <w:r w:rsidR="00FA2C42" w:rsidRPr="00AD77E9">
        <w:rPr>
          <w:lang w:val="cy-GB"/>
        </w:rPr>
        <w:t>defnyddio</w:t>
      </w:r>
      <w:r w:rsidR="000439A5" w:rsidRPr="00AD77E9">
        <w:rPr>
          <w:lang w:val="cy-GB"/>
        </w:rPr>
        <w:t xml:space="preserve"> </w:t>
      </w:r>
      <w:r w:rsidR="00D95920" w:rsidRPr="00AD77E9">
        <w:rPr>
          <w:lang w:val="cy-GB"/>
        </w:rPr>
        <w:t>NSP</w:t>
      </w:r>
      <w:r w:rsidR="000439A5" w:rsidRPr="00AD77E9">
        <w:rPr>
          <w:lang w:val="cy-GB"/>
        </w:rPr>
        <w:t xml:space="preserve"> </w:t>
      </w:r>
      <w:r w:rsidR="009A73A3" w:rsidRPr="00AD77E9">
        <w:rPr>
          <w:lang w:val="cy-GB"/>
        </w:rPr>
        <w:t xml:space="preserve">yn rheolaidd am bob </w:t>
      </w:r>
      <w:r w:rsidR="000439A5" w:rsidRPr="00AD77E9">
        <w:rPr>
          <w:lang w:val="cy-GB"/>
        </w:rPr>
        <w:t xml:space="preserve">100,000 </w:t>
      </w:r>
      <w:r w:rsidR="009A73A3" w:rsidRPr="00AD77E9">
        <w:rPr>
          <w:lang w:val="cy-GB"/>
        </w:rPr>
        <w:t>o boblogaeth</w:t>
      </w:r>
      <w:r w:rsidR="000439A5" w:rsidRPr="00AD77E9">
        <w:rPr>
          <w:lang w:val="cy-GB"/>
        </w:rPr>
        <w:t xml:space="preserve"> </w:t>
      </w:r>
      <w:r w:rsidR="009A73A3" w:rsidRPr="00AD77E9">
        <w:rPr>
          <w:lang w:val="cy-GB"/>
        </w:rPr>
        <w:t xml:space="preserve">EASR </w:t>
      </w:r>
      <w:r w:rsidR="000439A5" w:rsidRPr="00AD77E9">
        <w:rPr>
          <w:lang w:val="cy-GB"/>
        </w:rPr>
        <w:t xml:space="preserve">(15-64 </w:t>
      </w:r>
      <w:r w:rsidR="009A73A3" w:rsidRPr="00AD77E9">
        <w:rPr>
          <w:lang w:val="cy-GB"/>
        </w:rPr>
        <w:t>oed</w:t>
      </w:r>
      <w:r w:rsidR="000439A5" w:rsidRPr="00AD77E9">
        <w:rPr>
          <w:lang w:val="cy-GB"/>
        </w:rPr>
        <w:t>)</w:t>
      </w:r>
      <w:r w:rsidR="00724DEB" w:rsidRPr="00AD77E9">
        <w:rPr>
          <w:lang w:val="cy-GB"/>
        </w:rPr>
        <w:t>, yn ôl</w:t>
      </w:r>
      <w:bookmarkEnd w:id="26"/>
      <w:r w:rsidR="009A73A3" w:rsidRPr="00AD77E9">
        <w:rPr>
          <w:lang w:val="cy-GB"/>
        </w:rPr>
        <w:t xml:space="preserve"> awdurdod lleol</w:t>
      </w:r>
      <w:r w:rsidR="008E169F" w:rsidRPr="00AD77E9">
        <w:rPr>
          <w:lang w:val="cy-GB"/>
        </w:rPr>
        <w:t>,</w:t>
      </w:r>
      <w:r w:rsidR="001F2DA9" w:rsidRPr="00AD77E9">
        <w:rPr>
          <w:lang w:val="cy-GB"/>
        </w:rPr>
        <w:t xml:space="preserve"> 2019-20</w:t>
      </w:r>
    </w:p>
    <w:p w14:paraId="3A86AABB" w14:textId="5C00CBA6" w:rsidR="00D57F1A" w:rsidRPr="00AD77E9" w:rsidRDefault="00D57F1A" w:rsidP="00D57F1A">
      <w:pPr>
        <w:jc w:val="center"/>
        <w:rPr>
          <w:lang w:val="cy-GB"/>
        </w:rPr>
      </w:pPr>
      <w:r w:rsidRPr="00AD77E9">
        <w:rPr>
          <w:noProof/>
          <w:lang w:eastAsia="en-GB"/>
        </w:rPr>
        <w:drawing>
          <wp:inline distT="0" distB="0" distL="0" distR="0" wp14:anchorId="26CA8571" wp14:editId="4476E2BC">
            <wp:extent cx="8330577" cy="5139190"/>
            <wp:effectExtent l="0" t="0" r="0" b="444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338552" cy="5144110"/>
                    </a:xfrm>
                    <a:prstGeom prst="rect">
                      <a:avLst/>
                    </a:prstGeom>
                    <a:noFill/>
                    <a:ln>
                      <a:noFill/>
                    </a:ln>
                  </pic:spPr>
                </pic:pic>
              </a:graphicData>
            </a:graphic>
          </wp:inline>
        </w:drawing>
      </w:r>
    </w:p>
    <w:p w14:paraId="655279AA" w14:textId="77777777" w:rsidR="00D57F1A" w:rsidRPr="00AD77E9" w:rsidRDefault="00D57F1A" w:rsidP="00D57F1A">
      <w:pPr>
        <w:rPr>
          <w:lang w:val="cy-GB"/>
        </w:rPr>
      </w:pPr>
    </w:p>
    <w:p w14:paraId="70317BD5" w14:textId="7F2F1EBE" w:rsidR="001F2DA9" w:rsidRPr="00AD77E9" w:rsidRDefault="001F2DA9" w:rsidP="000439A5">
      <w:pPr>
        <w:rPr>
          <w:lang w:val="cy-GB"/>
        </w:rPr>
        <w:sectPr w:rsidR="001F2DA9" w:rsidRPr="00AD77E9" w:rsidSect="00D66D64">
          <w:type w:val="continuous"/>
          <w:pgSz w:w="16838" w:h="11906" w:orient="landscape"/>
          <w:pgMar w:top="1440" w:right="1440" w:bottom="1440" w:left="1440" w:header="709" w:footer="709" w:gutter="0"/>
          <w:cols w:space="708"/>
          <w:docGrid w:linePitch="360"/>
        </w:sectPr>
      </w:pPr>
    </w:p>
    <w:p w14:paraId="356888E6" w14:textId="36F06891" w:rsidR="005D681C" w:rsidRPr="00AD77E9" w:rsidRDefault="003438B2" w:rsidP="00FD3349">
      <w:pPr>
        <w:pStyle w:val="Heading2"/>
        <w:rPr>
          <w:lang w:val="cy-GB"/>
        </w:rPr>
      </w:pPr>
      <w:bookmarkStart w:id="27" w:name="_Toc518906049"/>
      <w:bookmarkStart w:id="28" w:name="_Toc49414839"/>
      <w:r w:rsidRPr="00AD77E9">
        <w:rPr>
          <w:lang w:val="cy-GB"/>
        </w:rPr>
        <w:lastRenderedPageBreak/>
        <w:t xml:space="preserve">Cleientiaid </w:t>
      </w:r>
      <w:r w:rsidR="00D95920" w:rsidRPr="00AD77E9">
        <w:rPr>
          <w:lang w:val="cy-GB"/>
        </w:rPr>
        <w:t>NSP</w:t>
      </w:r>
      <w:r w:rsidR="00F45FB6" w:rsidRPr="00AD77E9">
        <w:rPr>
          <w:lang w:val="cy-GB"/>
        </w:rPr>
        <w:t xml:space="preserve"> </w:t>
      </w:r>
      <w:r w:rsidRPr="00AD77E9">
        <w:rPr>
          <w:lang w:val="cy-GB"/>
        </w:rPr>
        <w:t>–</w:t>
      </w:r>
      <w:r w:rsidR="00F45FB6" w:rsidRPr="00AD77E9">
        <w:rPr>
          <w:lang w:val="cy-GB"/>
        </w:rPr>
        <w:t xml:space="preserve"> P</w:t>
      </w:r>
      <w:r w:rsidR="005D681C" w:rsidRPr="00AD77E9">
        <w:rPr>
          <w:lang w:val="cy-GB"/>
        </w:rPr>
        <w:t>rof</w:t>
      </w:r>
      <w:r w:rsidRPr="00AD77E9">
        <w:rPr>
          <w:lang w:val="cy-GB"/>
        </w:rPr>
        <w:t xml:space="preserve">fil </w:t>
      </w:r>
      <w:r w:rsidR="00B906B7" w:rsidRPr="00AD77E9">
        <w:rPr>
          <w:lang w:val="cy-GB"/>
        </w:rPr>
        <w:t>unigolion</w:t>
      </w:r>
      <w:r w:rsidR="005D681C" w:rsidRPr="00AD77E9">
        <w:rPr>
          <w:lang w:val="cy-GB"/>
        </w:rPr>
        <w:t xml:space="preserve"> </w:t>
      </w:r>
      <w:r w:rsidRPr="00AD77E9">
        <w:rPr>
          <w:lang w:val="cy-GB"/>
        </w:rPr>
        <w:t>unigryw s</w:t>
      </w:r>
      <w:r w:rsidR="00FA2C42" w:rsidRPr="00AD77E9">
        <w:rPr>
          <w:lang w:val="cy-GB"/>
        </w:rPr>
        <w:t>y</w:t>
      </w:r>
      <w:r w:rsidRPr="00AD77E9">
        <w:rPr>
          <w:lang w:val="cy-GB"/>
        </w:rPr>
        <w:t>’</w:t>
      </w:r>
      <w:r w:rsidR="00FA2C42" w:rsidRPr="00AD77E9">
        <w:rPr>
          <w:lang w:val="cy-GB"/>
        </w:rPr>
        <w:t>n defnyddio</w:t>
      </w:r>
      <w:r w:rsidR="005D681C" w:rsidRPr="00AD77E9">
        <w:rPr>
          <w:lang w:val="cy-GB"/>
        </w:rPr>
        <w:t xml:space="preserve"> </w:t>
      </w:r>
      <w:r w:rsidR="00D95920" w:rsidRPr="00AD77E9">
        <w:rPr>
          <w:lang w:val="cy-GB"/>
        </w:rPr>
        <w:t>gwasanaethau</w:t>
      </w:r>
      <w:bookmarkEnd w:id="27"/>
      <w:bookmarkEnd w:id="28"/>
    </w:p>
    <w:p w14:paraId="0658B667" w14:textId="62C6CF3D" w:rsidR="005D681C" w:rsidRPr="00AD77E9" w:rsidRDefault="003438B2" w:rsidP="00FD3349">
      <w:pPr>
        <w:rPr>
          <w:lang w:val="cy-GB"/>
        </w:rPr>
      </w:pPr>
      <w:r w:rsidRPr="00AD77E9">
        <w:rPr>
          <w:lang w:val="cy-GB"/>
        </w:rPr>
        <w:t xml:space="preserve">Yn </w:t>
      </w:r>
      <w:r w:rsidR="00DF23C3" w:rsidRPr="00AD77E9">
        <w:rPr>
          <w:lang w:val="cy-GB"/>
        </w:rPr>
        <w:t>2019-20</w:t>
      </w:r>
      <w:r w:rsidR="005D681C" w:rsidRPr="00AD77E9">
        <w:rPr>
          <w:lang w:val="cy-GB"/>
        </w:rPr>
        <w:t xml:space="preserve">, </w:t>
      </w:r>
      <w:r w:rsidRPr="00AD77E9">
        <w:rPr>
          <w:lang w:val="cy-GB"/>
        </w:rPr>
        <w:t>defnyddiodd cyfanswm</w:t>
      </w:r>
      <w:r w:rsidR="005D681C" w:rsidRPr="00AD77E9">
        <w:rPr>
          <w:lang w:val="cy-GB"/>
        </w:rPr>
        <w:t xml:space="preserve"> o </w:t>
      </w:r>
      <w:r w:rsidR="00DF23C3" w:rsidRPr="00AD77E9">
        <w:rPr>
          <w:lang w:val="cy-GB"/>
        </w:rPr>
        <w:t>24,196</w:t>
      </w:r>
      <w:r w:rsidR="005D681C" w:rsidRPr="00AD77E9">
        <w:rPr>
          <w:lang w:val="cy-GB"/>
        </w:rPr>
        <w:t xml:space="preserve"> </w:t>
      </w:r>
      <w:r w:rsidRPr="00AD77E9">
        <w:rPr>
          <w:lang w:val="cy-GB"/>
        </w:rPr>
        <w:t>o</w:t>
      </w:r>
      <w:r w:rsidR="005D681C" w:rsidRPr="00AD77E9">
        <w:rPr>
          <w:lang w:val="cy-GB"/>
        </w:rPr>
        <w:t xml:space="preserve"> </w:t>
      </w:r>
      <w:r w:rsidR="00B906B7" w:rsidRPr="00AD77E9">
        <w:rPr>
          <w:lang w:val="cy-GB"/>
        </w:rPr>
        <w:t>unigolion</w:t>
      </w:r>
      <w:r w:rsidR="005D681C" w:rsidRPr="00AD77E9">
        <w:rPr>
          <w:lang w:val="cy-GB"/>
        </w:rPr>
        <w:t xml:space="preserve"> </w:t>
      </w:r>
      <w:r w:rsidRPr="00AD77E9">
        <w:rPr>
          <w:lang w:val="cy-GB"/>
        </w:rPr>
        <w:t xml:space="preserve">unigryw </w:t>
      </w:r>
      <w:r w:rsidR="007308C2" w:rsidRPr="00AD77E9">
        <w:rPr>
          <w:lang w:val="cy-GB"/>
        </w:rPr>
        <w:t>wasanaethau NSP</w:t>
      </w:r>
      <w:r w:rsidR="002B1E3B" w:rsidRPr="00AD77E9">
        <w:rPr>
          <w:lang w:val="cy-GB"/>
        </w:rPr>
        <w:t xml:space="preserve"> </w:t>
      </w:r>
      <w:r w:rsidR="00657885" w:rsidRPr="00AD77E9">
        <w:rPr>
          <w:lang w:val="cy-GB"/>
        </w:rPr>
        <w:t>(gweler</w:t>
      </w:r>
      <w:r w:rsidR="0030557A" w:rsidRPr="00AD77E9">
        <w:rPr>
          <w:lang w:val="cy-GB"/>
        </w:rPr>
        <w:t xml:space="preserve"> </w:t>
      </w:r>
      <w:r w:rsidR="0030557A" w:rsidRPr="00AD77E9">
        <w:rPr>
          <w:lang w:val="cy-GB"/>
        </w:rPr>
        <w:fldChar w:fldCharType="begin"/>
      </w:r>
      <w:r w:rsidR="0030557A" w:rsidRPr="00AD77E9">
        <w:rPr>
          <w:lang w:val="cy-GB"/>
        </w:rPr>
        <w:instrText xml:space="preserve"> REF _Ref13234486 \h </w:instrText>
      </w:r>
      <w:r w:rsidR="002547D4" w:rsidRPr="00AD77E9">
        <w:rPr>
          <w:lang w:val="cy-GB"/>
        </w:rPr>
        <w:instrText xml:space="preserve"> \* MERGEFORMAT </w:instrText>
      </w:r>
      <w:r w:rsidR="0030557A" w:rsidRPr="00AD77E9">
        <w:rPr>
          <w:lang w:val="cy-GB"/>
        </w:rPr>
      </w:r>
      <w:r w:rsidR="0030557A" w:rsidRPr="00AD77E9">
        <w:rPr>
          <w:lang w:val="cy-GB"/>
        </w:rPr>
        <w:fldChar w:fldCharType="separate"/>
      </w:r>
      <w:r w:rsidR="00283233" w:rsidRPr="00AD77E9">
        <w:rPr>
          <w:lang w:val="cy-GB"/>
        </w:rPr>
        <w:t>Tabl</w:t>
      </w:r>
      <w:r w:rsidR="00F93AA3" w:rsidRPr="00AD77E9">
        <w:rPr>
          <w:lang w:val="cy-GB"/>
        </w:rPr>
        <w:t xml:space="preserve"> </w:t>
      </w:r>
      <w:r w:rsidR="00F93AA3" w:rsidRPr="00AD77E9">
        <w:rPr>
          <w:noProof/>
          <w:lang w:val="cy-GB"/>
        </w:rPr>
        <w:t>7</w:t>
      </w:r>
      <w:r w:rsidR="0030557A" w:rsidRPr="00AD77E9">
        <w:rPr>
          <w:lang w:val="cy-GB"/>
        </w:rPr>
        <w:fldChar w:fldCharType="end"/>
      </w:r>
      <w:r w:rsidR="002B1E3B" w:rsidRPr="00AD77E9">
        <w:rPr>
          <w:lang w:val="cy-GB"/>
        </w:rPr>
        <w:t>)</w:t>
      </w:r>
      <w:r w:rsidR="005D681C" w:rsidRPr="00AD77E9">
        <w:rPr>
          <w:lang w:val="cy-GB"/>
        </w:rPr>
        <w:t xml:space="preserve">. </w:t>
      </w:r>
      <w:r w:rsidRPr="00AD77E9">
        <w:rPr>
          <w:lang w:val="cy-GB"/>
        </w:rPr>
        <w:t xml:space="preserve">Mae’r nifer hwn wedi bod yn gostwng yn raddol yn ystod y </w:t>
      </w:r>
      <w:r w:rsidR="006F1A25" w:rsidRPr="00AD77E9">
        <w:rPr>
          <w:lang w:val="cy-GB"/>
        </w:rPr>
        <w:t xml:space="preserve">5 </w:t>
      </w:r>
      <w:r w:rsidRPr="00AD77E9">
        <w:rPr>
          <w:lang w:val="cy-GB"/>
        </w:rPr>
        <w:t>ml</w:t>
      </w:r>
      <w:r w:rsidR="001736A8" w:rsidRPr="00AD77E9">
        <w:rPr>
          <w:lang w:val="cy-GB"/>
        </w:rPr>
        <w:t>y</w:t>
      </w:r>
      <w:r w:rsidRPr="00AD77E9">
        <w:rPr>
          <w:lang w:val="cy-GB"/>
        </w:rPr>
        <w:t>nedd ddiwethaf. O blith yr</w:t>
      </w:r>
      <w:r w:rsidR="002C7ABA" w:rsidRPr="00AD77E9">
        <w:rPr>
          <w:lang w:val="cy-GB"/>
        </w:rPr>
        <w:t xml:space="preserve"> </w:t>
      </w:r>
      <w:r w:rsidR="00B906B7" w:rsidRPr="00AD77E9">
        <w:rPr>
          <w:lang w:val="cy-GB"/>
        </w:rPr>
        <w:t>unigolion</w:t>
      </w:r>
      <w:r w:rsidRPr="00AD77E9">
        <w:rPr>
          <w:lang w:val="cy-GB"/>
        </w:rPr>
        <w:t xml:space="preserve"> hyn</w:t>
      </w:r>
      <w:r w:rsidR="005D681C" w:rsidRPr="00AD77E9">
        <w:rPr>
          <w:lang w:val="cy-GB"/>
        </w:rPr>
        <w:t>,</w:t>
      </w:r>
      <w:r w:rsidRPr="00AD77E9">
        <w:rPr>
          <w:lang w:val="cy-GB"/>
        </w:rPr>
        <w:t xml:space="preserve"> diffiniwyd</w:t>
      </w:r>
      <w:r w:rsidR="005D681C" w:rsidRPr="00AD77E9">
        <w:rPr>
          <w:lang w:val="cy-GB"/>
        </w:rPr>
        <w:t xml:space="preserve"> 54.8</w:t>
      </w:r>
      <w:r w:rsidR="001C3120" w:rsidRPr="00AD77E9">
        <w:rPr>
          <w:lang w:val="cy-GB"/>
        </w:rPr>
        <w:t xml:space="preserve"> </w:t>
      </w:r>
      <w:r w:rsidR="00DD5CAF" w:rsidRPr="00AD77E9">
        <w:rPr>
          <w:lang w:val="cy-GB"/>
        </w:rPr>
        <w:t>y cant</w:t>
      </w:r>
      <w:r w:rsidR="005D681C" w:rsidRPr="00AD77E9">
        <w:rPr>
          <w:lang w:val="cy-GB"/>
        </w:rPr>
        <w:t xml:space="preserve"> (n = </w:t>
      </w:r>
      <w:r w:rsidR="001736A8" w:rsidRPr="00AD77E9">
        <w:rPr>
          <w:lang w:val="cy-GB"/>
        </w:rPr>
        <w:t>13</w:t>
      </w:r>
      <w:r w:rsidR="00DB6F9F" w:rsidRPr="00AD77E9">
        <w:rPr>
          <w:lang w:val="cy-GB"/>
        </w:rPr>
        <w:t>,</w:t>
      </w:r>
      <w:r w:rsidR="001736A8" w:rsidRPr="00AD77E9">
        <w:rPr>
          <w:lang w:val="cy-GB"/>
        </w:rPr>
        <w:t>091</w:t>
      </w:r>
      <w:r w:rsidR="005D681C" w:rsidRPr="00AD77E9">
        <w:rPr>
          <w:lang w:val="cy-GB"/>
        </w:rPr>
        <w:t xml:space="preserve">) </w:t>
      </w:r>
      <w:r w:rsidRPr="00AD77E9">
        <w:rPr>
          <w:lang w:val="cy-GB"/>
        </w:rPr>
        <w:t>fel defnyddwyr gwasanaeth</w:t>
      </w:r>
      <w:r w:rsidR="005D681C" w:rsidRPr="00AD77E9">
        <w:rPr>
          <w:lang w:val="cy-GB"/>
        </w:rPr>
        <w:t xml:space="preserve"> </w:t>
      </w:r>
      <w:r w:rsidR="00D95920" w:rsidRPr="00AD77E9">
        <w:rPr>
          <w:lang w:val="cy-GB"/>
        </w:rPr>
        <w:t>NSP</w:t>
      </w:r>
      <w:r w:rsidR="005D681C" w:rsidRPr="00AD77E9">
        <w:rPr>
          <w:lang w:val="cy-GB"/>
        </w:rPr>
        <w:t xml:space="preserve"> </w:t>
      </w:r>
      <w:r w:rsidRPr="00AD77E9">
        <w:rPr>
          <w:lang w:val="cy-GB"/>
        </w:rPr>
        <w:t>rheolaidd (am ddiffiniad gweler adran</w:t>
      </w:r>
      <w:r w:rsidR="00962BBA" w:rsidRPr="00AD77E9">
        <w:rPr>
          <w:lang w:val="cy-GB"/>
        </w:rPr>
        <w:t xml:space="preserve"> </w:t>
      </w:r>
      <w:r w:rsidR="00962BBA" w:rsidRPr="00AD77E9">
        <w:rPr>
          <w:lang w:val="cy-GB"/>
        </w:rPr>
        <w:fldChar w:fldCharType="begin"/>
      </w:r>
      <w:r w:rsidR="00962BBA" w:rsidRPr="00AD77E9">
        <w:rPr>
          <w:lang w:val="cy-GB"/>
        </w:rPr>
        <w:instrText xml:space="preserve"> REF _Ref12457734 \r \h </w:instrText>
      </w:r>
      <w:r w:rsidR="007A566D" w:rsidRPr="00AD77E9">
        <w:rPr>
          <w:lang w:val="cy-GB"/>
        </w:rPr>
        <w:instrText xml:space="preserve"> \* MERGEFORMAT </w:instrText>
      </w:r>
      <w:r w:rsidR="00962BBA" w:rsidRPr="00AD77E9">
        <w:rPr>
          <w:lang w:val="cy-GB"/>
        </w:rPr>
      </w:r>
      <w:r w:rsidR="00962BBA" w:rsidRPr="00AD77E9">
        <w:rPr>
          <w:lang w:val="cy-GB"/>
        </w:rPr>
        <w:fldChar w:fldCharType="separate"/>
      </w:r>
      <w:r w:rsidR="00F93AA3" w:rsidRPr="00AD77E9">
        <w:rPr>
          <w:lang w:val="cy-GB"/>
        </w:rPr>
        <w:t>6.2.2</w:t>
      </w:r>
      <w:r w:rsidR="00962BBA" w:rsidRPr="00AD77E9">
        <w:rPr>
          <w:lang w:val="cy-GB"/>
        </w:rPr>
        <w:fldChar w:fldCharType="end"/>
      </w:r>
      <w:r w:rsidR="00962BBA" w:rsidRPr="00AD77E9">
        <w:rPr>
          <w:lang w:val="cy-GB"/>
        </w:rPr>
        <w:t xml:space="preserve"> </w:t>
      </w:r>
      <w:r w:rsidRPr="00AD77E9">
        <w:rPr>
          <w:lang w:val="cy-GB"/>
        </w:rPr>
        <w:t>–</w:t>
      </w:r>
      <w:r w:rsidR="00962BBA" w:rsidRPr="00AD77E9">
        <w:rPr>
          <w:lang w:val="cy-GB"/>
        </w:rPr>
        <w:t xml:space="preserve"> </w:t>
      </w:r>
      <w:r w:rsidR="00962BBA" w:rsidRPr="00AD77E9">
        <w:rPr>
          <w:lang w:val="cy-GB"/>
        </w:rPr>
        <w:fldChar w:fldCharType="begin"/>
      </w:r>
      <w:r w:rsidR="00962BBA" w:rsidRPr="00AD77E9">
        <w:rPr>
          <w:lang w:val="cy-GB"/>
        </w:rPr>
        <w:instrText xml:space="preserve"> REF _Ref12457746 \h </w:instrText>
      </w:r>
      <w:r w:rsidR="007A566D" w:rsidRPr="00AD77E9">
        <w:rPr>
          <w:lang w:val="cy-GB"/>
        </w:rPr>
        <w:instrText xml:space="preserve"> \* MERGEFORMAT </w:instrText>
      </w:r>
      <w:r w:rsidR="00962BBA" w:rsidRPr="00AD77E9">
        <w:rPr>
          <w:lang w:val="cy-GB"/>
        </w:rPr>
      </w:r>
      <w:r w:rsidR="00962BBA" w:rsidRPr="00AD77E9">
        <w:rPr>
          <w:lang w:val="cy-GB"/>
        </w:rPr>
        <w:fldChar w:fldCharType="separate"/>
      </w:r>
      <w:r w:rsidRPr="00AD77E9">
        <w:rPr>
          <w:lang w:val="cy-GB"/>
        </w:rPr>
        <w:t>Defnyddwyr gwasanaethau</w:t>
      </w:r>
      <w:r w:rsidR="00F93AA3" w:rsidRPr="00AD77E9">
        <w:rPr>
          <w:lang w:val="cy-GB"/>
        </w:rPr>
        <w:t xml:space="preserve"> </w:t>
      </w:r>
      <w:r w:rsidR="00D95920" w:rsidRPr="00AD77E9">
        <w:rPr>
          <w:lang w:val="cy-GB"/>
        </w:rPr>
        <w:t>NSP</w:t>
      </w:r>
      <w:r w:rsidR="00F93AA3" w:rsidRPr="00AD77E9">
        <w:rPr>
          <w:lang w:val="cy-GB"/>
        </w:rPr>
        <w:t xml:space="preserve"> </w:t>
      </w:r>
      <w:r w:rsidRPr="00AD77E9">
        <w:rPr>
          <w:lang w:val="cy-GB"/>
        </w:rPr>
        <w:t>rheolaidd</w:t>
      </w:r>
      <w:r w:rsidR="00962BBA" w:rsidRPr="00AD77E9">
        <w:rPr>
          <w:lang w:val="cy-GB"/>
        </w:rPr>
        <w:fldChar w:fldCharType="end"/>
      </w:r>
      <w:r w:rsidR="00D93E4C" w:rsidRPr="00AD77E9">
        <w:rPr>
          <w:lang w:val="cy-GB"/>
        </w:rPr>
        <w:t>)</w:t>
      </w:r>
      <w:r w:rsidR="005D681C" w:rsidRPr="00AD77E9">
        <w:rPr>
          <w:lang w:val="cy-GB"/>
        </w:rPr>
        <w:t>.</w:t>
      </w:r>
      <w:r w:rsidR="00336966" w:rsidRPr="00AD77E9">
        <w:rPr>
          <w:lang w:val="cy-GB"/>
        </w:rPr>
        <w:t xml:space="preserve"> </w:t>
      </w:r>
      <w:r w:rsidRPr="00AD77E9">
        <w:rPr>
          <w:lang w:val="cy-GB"/>
        </w:rPr>
        <w:t>Mae hyn yn cynrychioli</w:t>
      </w:r>
      <w:r w:rsidR="00580071" w:rsidRPr="00AD77E9">
        <w:rPr>
          <w:lang w:val="cy-GB"/>
        </w:rPr>
        <w:t xml:space="preserve"> </w:t>
      </w:r>
      <w:r w:rsidRPr="00AD77E9">
        <w:rPr>
          <w:lang w:val="cy-GB"/>
        </w:rPr>
        <w:t xml:space="preserve">gostyngiad o </w:t>
      </w:r>
      <w:r w:rsidR="00580071" w:rsidRPr="00AD77E9">
        <w:rPr>
          <w:lang w:val="cy-GB"/>
        </w:rPr>
        <w:t xml:space="preserve">8 </w:t>
      </w:r>
      <w:r w:rsidR="00DD5CAF" w:rsidRPr="00AD77E9">
        <w:rPr>
          <w:lang w:val="cy-GB"/>
        </w:rPr>
        <w:t>y cant</w:t>
      </w:r>
      <w:r w:rsidRPr="00AD77E9">
        <w:rPr>
          <w:lang w:val="cy-GB"/>
        </w:rPr>
        <w:t xml:space="preserve"> yn nifer y cleientiaid rheolaidd </w:t>
      </w:r>
      <w:r w:rsidR="007308C2" w:rsidRPr="00AD77E9">
        <w:rPr>
          <w:lang w:val="cy-GB"/>
        </w:rPr>
        <w:t>o gymharu â</w:t>
      </w:r>
      <w:r w:rsidRPr="00AD77E9">
        <w:rPr>
          <w:lang w:val="cy-GB"/>
        </w:rPr>
        <w:t>’r flwyddyn flaeno</w:t>
      </w:r>
      <w:r w:rsidR="001736A8" w:rsidRPr="00AD77E9">
        <w:rPr>
          <w:lang w:val="cy-GB"/>
        </w:rPr>
        <w:t>r</w:t>
      </w:r>
      <w:r w:rsidRPr="00AD77E9">
        <w:rPr>
          <w:lang w:val="cy-GB"/>
        </w:rPr>
        <w:t>ol</w:t>
      </w:r>
      <w:r w:rsidR="001736A8" w:rsidRPr="00AD77E9">
        <w:rPr>
          <w:lang w:val="cy-GB"/>
        </w:rPr>
        <w:t xml:space="preserve">. </w:t>
      </w:r>
      <w:r w:rsidRPr="00AD77E9">
        <w:rPr>
          <w:lang w:val="cy-GB"/>
        </w:rPr>
        <w:t xml:space="preserve">Mae’r gostyngiad a gofnodwyd, yn rhannol o leiaf, yn ganlyniad i darfu ar </w:t>
      </w:r>
      <w:r w:rsidR="00D95920" w:rsidRPr="00AD77E9">
        <w:rPr>
          <w:lang w:val="cy-GB"/>
        </w:rPr>
        <w:t>wasanaethau</w:t>
      </w:r>
      <w:r w:rsidR="001736A8" w:rsidRPr="00AD77E9">
        <w:rPr>
          <w:lang w:val="cy-GB"/>
        </w:rPr>
        <w:t xml:space="preserve"> </w:t>
      </w:r>
      <w:r w:rsidRPr="00AD77E9">
        <w:rPr>
          <w:lang w:val="cy-GB"/>
        </w:rPr>
        <w:t>oherwydd pandemig</w:t>
      </w:r>
      <w:r w:rsidR="001736A8" w:rsidRPr="00AD77E9">
        <w:rPr>
          <w:lang w:val="cy-GB"/>
        </w:rPr>
        <w:t xml:space="preserve"> </w:t>
      </w:r>
      <w:r w:rsidR="001C6799" w:rsidRPr="00AD77E9">
        <w:rPr>
          <w:lang w:val="cy-GB"/>
        </w:rPr>
        <w:t>COVID</w:t>
      </w:r>
      <w:r w:rsidR="001736A8" w:rsidRPr="00AD77E9">
        <w:rPr>
          <w:lang w:val="cy-GB"/>
        </w:rPr>
        <w:t xml:space="preserve">-19 </w:t>
      </w:r>
      <w:r w:rsidRPr="00AD77E9">
        <w:rPr>
          <w:lang w:val="cy-GB"/>
        </w:rPr>
        <w:t>ym mis</w:t>
      </w:r>
      <w:r w:rsidR="001736A8" w:rsidRPr="00AD77E9">
        <w:rPr>
          <w:lang w:val="cy-GB"/>
        </w:rPr>
        <w:t xml:space="preserve"> </w:t>
      </w:r>
      <w:r w:rsidR="00DD5CAF" w:rsidRPr="00AD77E9">
        <w:rPr>
          <w:lang w:val="cy-GB"/>
        </w:rPr>
        <w:t>Mawrth</w:t>
      </w:r>
      <w:r w:rsidR="001736A8" w:rsidRPr="00AD77E9">
        <w:rPr>
          <w:lang w:val="cy-GB"/>
        </w:rPr>
        <w:t xml:space="preserve">. </w:t>
      </w:r>
    </w:p>
    <w:p w14:paraId="145A2E8A" w14:textId="77777777" w:rsidR="000439A5" w:rsidRPr="00AD77E9" w:rsidRDefault="000439A5" w:rsidP="00FD3349">
      <w:pPr>
        <w:rPr>
          <w:color w:val="FF0000"/>
          <w:lang w:val="cy-GB"/>
        </w:rPr>
      </w:pPr>
    </w:p>
    <w:p w14:paraId="62B8228C" w14:textId="3138AB3D" w:rsidR="008717E8" w:rsidRPr="00AD77E9" w:rsidRDefault="00A604ED" w:rsidP="00FD3349">
      <w:pPr>
        <w:rPr>
          <w:lang w:val="cy-GB"/>
        </w:rPr>
      </w:pPr>
      <w:r>
        <w:rPr>
          <w:noProof/>
          <w:lang w:eastAsia="en-GB"/>
        </w:rPr>
        <w:drawing>
          <wp:inline distT="0" distB="0" distL="0" distR="0" wp14:anchorId="660E186D" wp14:editId="2B31AA31">
            <wp:extent cx="5731510" cy="2876550"/>
            <wp:effectExtent l="0" t="0" r="254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22"/>
                    <a:stretch>
                      <a:fillRect/>
                    </a:stretch>
                  </pic:blipFill>
                  <pic:spPr>
                    <a:xfrm>
                      <a:off x="0" y="0"/>
                      <a:ext cx="5731510" cy="2876550"/>
                    </a:xfrm>
                    <a:prstGeom prst="rect">
                      <a:avLst/>
                    </a:prstGeom>
                  </pic:spPr>
                </pic:pic>
              </a:graphicData>
            </a:graphic>
          </wp:inline>
        </w:drawing>
      </w:r>
    </w:p>
    <w:p w14:paraId="4D123A76" w14:textId="3A96A3EB" w:rsidR="00183471" w:rsidRPr="00AD77E9" w:rsidRDefault="00283233" w:rsidP="00336966">
      <w:pPr>
        <w:pStyle w:val="Caption"/>
        <w:rPr>
          <w:lang w:val="cy-GB"/>
        </w:rPr>
      </w:pPr>
      <w:bookmarkStart w:id="29" w:name="_Ref12458302"/>
      <w:bookmarkStart w:id="30" w:name="_Ref12458287"/>
      <w:r w:rsidRPr="00AD77E9">
        <w:rPr>
          <w:lang w:val="cy-GB"/>
        </w:rPr>
        <w:t>Ffigur</w:t>
      </w:r>
      <w:r w:rsidR="008717E8" w:rsidRPr="00AD77E9">
        <w:rPr>
          <w:lang w:val="cy-GB"/>
        </w:rPr>
        <w:t xml:space="preserve"> </w:t>
      </w:r>
      <w:r w:rsidR="0085464A" w:rsidRPr="00AD77E9">
        <w:rPr>
          <w:noProof/>
          <w:lang w:val="cy-GB"/>
        </w:rPr>
        <w:fldChar w:fldCharType="begin"/>
      </w:r>
      <w:r w:rsidR="0085464A" w:rsidRPr="00AD77E9">
        <w:rPr>
          <w:noProof/>
          <w:lang w:val="cy-GB"/>
        </w:rPr>
        <w:instrText xml:space="preserve"> SEQ Figure \* ARABIC </w:instrText>
      </w:r>
      <w:r w:rsidR="0085464A" w:rsidRPr="00AD77E9">
        <w:rPr>
          <w:noProof/>
          <w:lang w:val="cy-GB"/>
        </w:rPr>
        <w:fldChar w:fldCharType="separate"/>
      </w:r>
      <w:r w:rsidR="00F93AA3" w:rsidRPr="00AD77E9">
        <w:rPr>
          <w:noProof/>
          <w:lang w:val="cy-GB"/>
        </w:rPr>
        <w:t>4</w:t>
      </w:r>
      <w:r w:rsidR="0085464A" w:rsidRPr="00AD77E9">
        <w:rPr>
          <w:noProof/>
          <w:lang w:val="cy-GB"/>
        </w:rPr>
        <w:fldChar w:fldCharType="end"/>
      </w:r>
      <w:bookmarkEnd w:id="29"/>
      <w:r w:rsidR="008717E8" w:rsidRPr="00AD77E9">
        <w:rPr>
          <w:lang w:val="cy-GB"/>
        </w:rPr>
        <w:t xml:space="preserve"> - </w:t>
      </w:r>
      <w:r w:rsidRPr="00AD77E9">
        <w:rPr>
          <w:lang w:val="cy-GB"/>
        </w:rPr>
        <w:t>Nifer yr</w:t>
      </w:r>
      <w:r w:rsidR="008717E8" w:rsidRPr="00AD77E9">
        <w:rPr>
          <w:lang w:val="cy-GB"/>
        </w:rPr>
        <w:t xml:space="preserve"> </w:t>
      </w:r>
      <w:r w:rsidR="00B906B7" w:rsidRPr="00AD77E9">
        <w:rPr>
          <w:lang w:val="cy-GB"/>
        </w:rPr>
        <w:t>unigolion</w:t>
      </w:r>
      <w:r w:rsidR="008717E8" w:rsidRPr="00AD77E9">
        <w:rPr>
          <w:lang w:val="cy-GB"/>
        </w:rPr>
        <w:t xml:space="preserve"> </w:t>
      </w:r>
      <w:r w:rsidR="005B2CEC" w:rsidRPr="00AD77E9">
        <w:rPr>
          <w:lang w:val="cy-GB"/>
        </w:rPr>
        <w:t>sy’n</w:t>
      </w:r>
      <w:r w:rsidR="00FA2C42" w:rsidRPr="00AD77E9">
        <w:rPr>
          <w:lang w:val="cy-GB"/>
        </w:rPr>
        <w:t xml:space="preserve"> defnyddio</w:t>
      </w:r>
      <w:r w:rsidR="008717E8" w:rsidRPr="00AD77E9">
        <w:rPr>
          <w:lang w:val="cy-GB"/>
        </w:rPr>
        <w:t xml:space="preserve"> </w:t>
      </w:r>
      <w:r w:rsidR="005B2CEC" w:rsidRPr="00AD77E9">
        <w:rPr>
          <w:lang w:val="cy-GB"/>
        </w:rPr>
        <w:t xml:space="preserve">rhaglenni </w:t>
      </w:r>
      <w:r w:rsidR="004529F4" w:rsidRPr="00AD77E9">
        <w:rPr>
          <w:lang w:val="cy-GB"/>
        </w:rPr>
        <w:t>nodwyddau a chwistrellau</w:t>
      </w:r>
      <w:r w:rsidR="008717E8" w:rsidRPr="00AD77E9">
        <w:rPr>
          <w:lang w:val="cy-GB"/>
        </w:rPr>
        <w:t xml:space="preserve"> </w:t>
      </w:r>
      <w:r w:rsidR="005B2CEC" w:rsidRPr="00AD77E9">
        <w:rPr>
          <w:lang w:val="cy-GB"/>
        </w:rPr>
        <w:t xml:space="preserve">yn rheolaidd </w:t>
      </w:r>
      <w:r w:rsidR="00447E85" w:rsidRPr="00AD77E9">
        <w:rPr>
          <w:lang w:val="cy-GB"/>
        </w:rPr>
        <w:t>yn ôl</w:t>
      </w:r>
      <w:r w:rsidR="005B2CEC" w:rsidRPr="00AD77E9">
        <w:rPr>
          <w:lang w:val="cy-GB"/>
        </w:rPr>
        <w:t xml:space="preserve"> grŵp o sylweddau a blwyddyn,</w:t>
      </w:r>
      <w:r w:rsidR="00EA4F7C" w:rsidRPr="00AD77E9">
        <w:rPr>
          <w:lang w:val="cy-GB"/>
        </w:rPr>
        <w:t xml:space="preserve"> </w:t>
      </w:r>
      <w:r w:rsidR="00336966" w:rsidRPr="00AD77E9">
        <w:rPr>
          <w:lang w:val="cy-GB"/>
        </w:rPr>
        <w:t>2015-16</w:t>
      </w:r>
      <w:r w:rsidR="00DF23C3" w:rsidRPr="00AD77E9">
        <w:rPr>
          <w:lang w:val="cy-GB"/>
        </w:rPr>
        <w:t xml:space="preserve"> </w:t>
      </w:r>
      <w:r w:rsidR="005B2CEC" w:rsidRPr="00AD77E9">
        <w:rPr>
          <w:lang w:val="cy-GB"/>
        </w:rPr>
        <w:t>i</w:t>
      </w:r>
      <w:r w:rsidR="00DF23C3" w:rsidRPr="00AD77E9">
        <w:rPr>
          <w:lang w:val="cy-GB"/>
        </w:rPr>
        <w:t xml:space="preserve"> 2019-20</w:t>
      </w:r>
      <w:r w:rsidR="008717E8" w:rsidRPr="00AD77E9">
        <w:rPr>
          <w:lang w:val="cy-GB"/>
        </w:rPr>
        <w:t>.</w:t>
      </w:r>
      <w:bookmarkEnd w:id="30"/>
    </w:p>
    <w:p w14:paraId="4F59A665" w14:textId="23DA1808" w:rsidR="00183471" w:rsidRPr="00AD77E9" w:rsidRDefault="00283233" w:rsidP="001736A8">
      <w:pPr>
        <w:pStyle w:val="Caption"/>
        <w:rPr>
          <w:lang w:val="cy-GB"/>
        </w:rPr>
      </w:pPr>
      <w:bookmarkStart w:id="31" w:name="_Ref13234486"/>
      <w:r w:rsidRPr="00AD77E9">
        <w:rPr>
          <w:lang w:val="cy-GB"/>
        </w:rPr>
        <w:t>Tabl</w:t>
      </w:r>
      <w:r w:rsidR="00183471" w:rsidRPr="00AD77E9">
        <w:rPr>
          <w:lang w:val="cy-GB"/>
        </w:rPr>
        <w:t xml:space="preserve"> </w:t>
      </w:r>
      <w:r w:rsidR="00183471" w:rsidRPr="00AD77E9">
        <w:rPr>
          <w:noProof/>
          <w:lang w:val="cy-GB"/>
        </w:rPr>
        <w:fldChar w:fldCharType="begin"/>
      </w:r>
      <w:r w:rsidR="00183471" w:rsidRPr="00AD77E9">
        <w:rPr>
          <w:noProof/>
          <w:lang w:val="cy-GB"/>
        </w:rPr>
        <w:instrText xml:space="preserve"> SEQ Table \* ARABIC </w:instrText>
      </w:r>
      <w:r w:rsidR="00183471" w:rsidRPr="00AD77E9">
        <w:rPr>
          <w:noProof/>
          <w:lang w:val="cy-GB"/>
        </w:rPr>
        <w:fldChar w:fldCharType="separate"/>
      </w:r>
      <w:r w:rsidR="00F93AA3" w:rsidRPr="00AD77E9">
        <w:rPr>
          <w:noProof/>
          <w:lang w:val="cy-GB"/>
        </w:rPr>
        <w:t>7</w:t>
      </w:r>
      <w:r w:rsidR="00183471" w:rsidRPr="00AD77E9">
        <w:rPr>
          <w:noProof/>
          <w:lang w:val="cy-GB"/>
        </w:rPr>
        <w:fldChar w:fldCharType="end"/>
      </w:r>
      <w:bookmarkEnd w:id="31"/>
      <w:r w:rsidR="00183471" w:rsidRPr="00AD77E9">
        <w:rPr>
          <w:lang w:val="cy-GB"/>
        </w:rPr>
        <w:t xml:space="preserve"> </w:t>
      </w:r>
      <w:r w:rsidR="005B2CEC" w:rsidRPr="00AD77E9">
        <w:rPr>
          <w:lang w:val="cy-GB"/>
        </w:rPr>
        <w:t>–</w:t>
      </w:r>
      <w:r w:rsidR="00183471" w:rsidRPr="00AD77E9">
        <w:rPr>
          <w:lang w:val="cy-GB"/>
        </w:rPr>
        <w:t xml:space="preserve"> </w:t>
      </w:r>
      <w:r w:rsidR="005B2CEC" w:rsidRPr="00AD77E9">
        <w:rPr>
          <w:lang w:val="cy-GB"/>
        </w:rPr>
        <w:t xml:space="preserve">Cyfran yr </w:t>
      </w:r>
      <w:r w:rsidR="00B906B7" w:rsidRPr="00AD77E9">
        <w:rPr>
          <w:lang w:val="cy-GB"/>
        </w:rPr>
        <w:t>unigolion</w:t>
      </w:r>
      <w:r w:rsidR="005B2CEC" w:rsidRPr="00AD77E9">
        <w:rPr>
          <w:lang w:val="cy-GB"/>
        </w:rPr>
        <w:t xml:space="preserve"> rheolaidd sy’n</w:t>
      </w:r>
      <w:r w:rsidR="00FA2C42" w:rsidRPr="00AD77E9">
        <w:rPr>
          <w:lang w:val="cy-GB"/>
        </w:rPr>
        <w:t xml:space="preserve"> defnyddio</w:t>
      </w:r>
      <w:r w:rsidR="00183471" w:rsidRPr="00AD77E9">
        <w:rPr>
          <w:lang w:val="cy-GB"/>
        </w:rPr>
        <w:t xml:space="preserve"> </w:t>
      </w:r>
      <w:r w:rsidR="00D95920" w:rsidRPr="00AD77E9">
        <w:rPr>
          <w:lang w:val="cy-GB"/>
        </w:rPr>
        <w:t>NSP</w:t>
      </w:r>
      <w:r w:rsidR="00183471" w:rsidRPr="00AD77E9">
        <w:rPr>
          <w:lang w:val="cy-GB"/>
        </w:rPr>
        <w:t xml:space="preserve"> </w:t>
      </w:r>
      <w:r w:rsidRPr="00AD77E9">
        <w:rPr>
          <w:lang w:val="cy-GB"/>
        </w:rPr>
        <w:t>yng Nghymru</w:t>
      </w:r>
      <w:r w:rsidR="00183471" w:rsidRPr="00AD77E9">
        <w:rPr>
          <w:lang w:val="cy-GB"/>
        </w:rPr>
        <w:t xml:space="preserve"> </w:t>
      </w:r>
      <w:r w:rsidR="00447E85" w:rsidRPr="00AD77E9">
        <w:rPr>
          <w:lang w:val="cy-GB"/>
        </w:rPr>
        <w:t xml:space="preserve">yn ôl </w:t>
      </w:r>
      <w:r w:rsidR="005B2CEC" w:rsidRPr="00AD77E9">
        <w:rPr>
          <w:lang w:val="cy-GB"/>
        </w:rPr>
        <w:t>grŵp o sylweddau a blwyddyn</w:t>
      </w:r>
      <w:r w:rsidR="00183471" w:rsidRPr="00AD77E9">
        <w:rPr>
          <w:lang w:val="cy-GB"/>
        </w:rPr>
        <w:t xml:space="preserve"> (2014-15 </w:t>
      </w:r>
      <w:r w:rsidR="005B2CEC" w:rsidRPr="00AD77E9">
        <w:rPr>
          <w:lang w:val="cy-GB"/>
        </w:rPr>
        <w:t>i</w:t>
      </w:r>
      <w:r w:rsidR="00183471" w:rsidRPr="00AD77E9">
        <w:rPr>
          <w:lang w:val="cy-GB"/>
        </w:rPr>
        <w:t xml:space="preserve"> 201</w:t>
      </w:r>
      <w:r w:rsidR="001736A8" w:rsidRPr="00AD77E9">
        <w:rPr>
          <w:lang w:val="cy-GB"/>
        </w:rPr>
        <w:t xml:space="preserve">9-20) </w:t>
      </w:r>
    </w:p>
    <w:p w14:paraId="472E4905" w14:textId="69B10331" w:rsidR="00D57F1A" w:rsidRPr="00AD77E9" w:rsidRDefault="00D57F1A" w:rsidP="00D57F1A">
      <w:pPr>
        <w:jc w:val="center"/>
        <w:rPr>
          <w:b/>
          <w:lang w:val="cy-GB"/>
        </w:rPr>
      </w:pPr>
      <w:r w:rsidRPr="00AD77E9">
        <w:rPr>
          <w:b/>
          <w:noProof/>
          <w:lang w:eastAsia="en-GB"/>
        </w:rPr>
        <w:drawing>
          <wp:inline distT="0" distB="0" distL="0" distR="0" wp14:anchorId="42C8B3E9" wp14:editId="47C19C37">
            <wp:extent cx="4773930" cy="1570990"/>
            <wp:effectExtent l="0" t="0" r="762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773930" cy="1570990"/>
                    </a:xfrm>
                    <a:prstGeom prst="rect">
                      <a:avLst/>
                    </a:prstGeom>
                    <a:noFill/>
                    <a:ln>
                      <a:noFill/>
                    </a:ln>
                  </pic:spPr>
                </pic:pic>
              </a:graphicData>
            </a:graphic>
          </wp:inline>
        </w:drawing>
      </w:r>
    </w:p>
    <w:p w14:paraId="735A2CEE" w14:textId="289BA26C" w:rsidR="005D681C" w:rsidRPr="00AD77E9" w:rsidRDefault="005B2CEC" w:rsidP="00FD3349">
      <w:pPr>
        <w:rPr>
          <w:lang w:val="cy-GB"/>
        </w:rPr>
      </w:pPr>
      <w:r w:rsidRPr="00AD77E9">
        <w:rPr>
          <w:lang w:val="cy-GB"/>
        </w:rPr>
        <w:t>Am y flwyddyn gyntaf ers dechrau cofnodi</w:t>
      </w:r>
      <w:r w:rsidR="001736A8" w:rsidRPr="00AD77E9">
        <w:rPr>
          <w:lang w:val="cy-GB"/>
        </w:rPr>
        <w:t>,</w:t>
      </w:r>
      <w:r w:rsidR="001736A8" w:rsidRPr="00AD77E9">
        <w:rPr>
          <w:b/>
          <w:lang w:val="cy-GB"/>
        </w:rPr>
        <w:t xml:space="preserve"> O</w:t>
      </w:r>
      <w:r w:rsidR="004529F4" w:rsidRPr="00AD77E9">
        <w:rPr>
          <w:b/>
          <w:lang w:val="cy-GB"/>
        </w:rPr>
        <w:t>pioidau</w:t>
      </w:r>
      <w:r w:rsidR="001736A8" w:rsidRPr="00AD77E9">
        <w:rPr>
          <w:lang w:val="cy-GB"/>
        </w:rPr>
        <w:t xml:space="preserve"> </w:t>
      </w:r>
      <w:r w:rsidRPr="00AD77E9">
        <w:rPr>
          <w:lang w:val="cy-GB"/>
        </w:rPr>
        <w:t xml:space="preserve">oedd y grŵp sylweddau </w:t>
      </w:r>
      <w:r w:rsidR="00034339" w:rsidRPr="00AD77E9">
        <w:rPr>
          <w:lang w:val="cy-GB"/>
        </w:rPr>
        <w:t xml:space="preserve">y cofnodwyd y defnydd </w:t>
      </w:r>
      <w:r w:rsidRPr="00AD77E9">
        <w:rPr>
          <w:lang w:val="cy-GB"/>
        </w:rPr>
        <w:t xml:space="preserve">mwyaf </w:t>
      </w:r>
      <w:r w:rsidR="00034339" w:rsidRPr="00AD77E9">
        <w:rPr>
          <w:lang w:val="cy-GB"/>
        </w:rPr>
        <w:t>ohon</w:t>
      </w:r>
      <w:r w:rsidRPr="00AD77E9">
        <w:rPr>
          <w:lang w:val="cy-GB"/>
        </w:rPr>
        <w:t>o, gan gynrychioli</w:t>
      </w:r>
      <w:r w:rsidR="00EA4F7C" w:rsidRPr="00AD77E9">
        <w:rPr>
          <w:lang w:val="cy-GB"/>
        </w:rPr>
        <w:t xml:space="preserve"> 5</w:t>
      </w:r>
      <w:r w:rsidR="001736A8" w:rsidRPr="00AD77E9">
        <w:rPr>
          <w:lang w:val="cy-GB"/>
        </w:rPr>
        <w:t>4</w:t>
      </w:r>
      <w:r w:rsidR="001C3120" w:rsidRPr="00AD77E9">
        <w:rPr>
          <w:lang w:val="cy-GB"/>
        </w:rPr>
        <w:t xml:space="preserve"> </w:t>
      </w:r>
      <w:r w:rsidR="00DD5CAF" w:rsidRPr="00AD77E9">
        <w:rPr>
          <w:lang w:val="cy-GB"/>
        </w:rPr>
        <w:t>y cant</w:t>
      </w:r>
      <w:r w:rsidR="005D681C" w:rsidRPr="00AD77E9">
        <w:rPr>
          <w:lang w:val="cy-GB"/>
        </w:rPr>
        <w:t xml:space="preserve"> </w:t>
      </w:r>
      <w:r w:rsidR="007E3EAF" w:rsidRPr="00AD77E9">
        <w:rPr>
          <w:lang w:val="cy-GB"/>
        </w:rPr>
        <w:t>(n=</w:t>
      </w:r>
      <w:r w:rsidR="001736A8" w:rsidRPr="00AD77E9">
        <w:rPr>
          <w:lang w:val="cy-GB"/>
        </w:rPr>
        <w:t>6,998</w:t>
      </w:r>
      <w:r w:rsidR="007E3EAF" w:rsidRPr="00AD77E9">
        <w:rPr>
          <w:lang w:val="cy-GB"/>
        </w:rPr>
        <w:t xml:space="preserve">) </w:t>
      </w:r>
      <w:r w:rsidRPr="00AD77E9">
        <w:rPr>
          <w:lang w:val="cy-GB"/>
        </w:rPr>
        <w:t>o’r holl</w:t>
      </w:r>
      <w:r w:rsidR="005D681C" w:rsidRPr="00AD77E9">
        <w:rPr>
          <w:lang w:val="cy-GB"/>
        </w:rPr>
        <w:t xml:space="preserve"> </w:t>
      </w:r>
      <w:r w:rsidR="00B906B7" w:rsidRPr="00AD77E9">
        <w:rPr>
          <w:lang w:val="cy-GB"/>
        </w:rPr>
        <w:t>unigolion</w:t>
      </w:r>
      <w:r w:rsidR="007E3EAF" w:rsidRPr="00AD77E9">
        <w:rPr>
          <w:lang w:val="cy-GB"/>
        </w:rPr>
        <w:t xml:space="preserve"> </w:t>
      </w:r>
      <w:r w:rsidRPr="00AD77E9">
        <w:rPr>
          <w:lang w:val="cy-GB"/>
        </w:rPr>
        <w:t>sy’n mynychu</w:t>
      </w:r>
      <w:r w:rsidR="001736A8" w:rsidRPr="00AD77E9">
        <w:rPr>
          <w:lang w:val="cy-GB"/>
        </w:rPr>
        <w:t xml:space="preserve"> </w:t>
      </w:r>
      <w:r w:rsidR="00D95920" w:rsidRPr="00AD77E9">
        <w:rPr>
          <w:lang w:val="cy-GB"/>
        </w:rPr>
        <w:t>NSP</w:t>
      </w:r>
      <w:r w:rsidRPr="00AD77E9">
        <w:rPr>
          <w:lang w:val="cy-GB"/>
        </w:rPr>
        <w:t xml:space="preserve"> yn rheolaidd</w:t>
      </w:r>
      <w:r w:rsidR="001736A8" w:rsidRPr="00AD77E9">
        <w:rPr>
          <w:lang w:val="cy-GB"/>
        </w:rPr>
        <w:t xml:space="preserve">. </w:t>
      </w:r>
      <w:r w:rsidR="00DD005B" w:rsidRPr="00AD77E9">
        <w:rPr>
          <w:lang w:val="cy-GB"/>
        </w:rPr>
        <w:t>Mae cyfran yr</w:t>
      </w:r>
      <w:r w:rsidR="001736A8" w:rsidRPr="00AD77E9">
        <w:rPr>
          <w:lang w:val="cy-GB"/>
        </w:rPr>
        <w:t xml:space="preserve"> </w:t>
      </w:r>
      <w:r w:rsidR="00B906B7" w:rsidRPr="00AD77E9">
        <w:rPr>
          <w:lang w:val="cy-GB"/>
        </w:rPr>
        <w:t>unigolion</w:t>
      </w:r>
      <w:r w:rsidR="001736A8" w:rsidRPr="00AD77E9">
        <w:rPr>
          <w:lang w:val="cy-GB"/>
        </w:rPr>
        <w:t xml:space="preserve"> </w:t>
      </w:r>
      <w:r w:rsidR="00DD005B" w:rsidRPr="00AD77E9">
        <w:rPr>
          <w:lang w:val="cy-GB"/>
        </w:rPr>
        <w:t>sy’n cofnodi defnydd o</w:t>
      </w:r>
      <w:r w:rsidR="001736A8" w:rsidRPr="00AD77E9">
        <w:rPr>
          <w:lang w:val="cy-GB"/>
        </w:rPr>
        <w:t xml:space="preserve"> opioid</w:t>
      </w:r>
      <w:r w:rsidR="00DD005B" w:rsidRPr="00AD77E9">
        <w:rPr>
          <w:lang w:val="cy-GB"/>
        </w:rPr>
        <w:t>au wedi cynyddu</w:t>
      </w:r>
      <w:r w:rsidR="001736A8" w:rsidRPr="00AD77E9">
        <w:rPr>
          <w:lang w:val="cy-GB"/>
        </w:rPr>
        <w:t xml:space="preserve"> 11</w:t>
      </w:r>
      <w:r w:rsidR="00D313C0" w:rsidRPr="00AD77E9">
        <w:rPr>
          <w:lang w:val="cy-GB"/>
        </w:rPr>
        <w:t xml:space="preserve"> </w:t>
      </w:r>
      <w:r w:rsidR="00DD5CAF" w:rsidRPr="00AD77E9">
        <w:rPr>
          <w:lang w:val="cy-GB"/>
        </w:rPr>
        <w:t>y cant</w:t>
      </w:r>
      <w:r w:rsidR="001736A8" w:rsidRPr="00AD77E9">
        <w:rPr>
          <w:lang w:val="cy-GB"/>
        </w:rPr>
        <w:t xml:space="preserve"> </w:t>
      </w:r>
      <w:r w:rsidR="007308C2" w:rsidRPr="00AD77E9">
        <w:rPr>
          <w:lang w:val="cy-GB"/>
        </w:rPr>
        <w:t>o gymharu â</w:t>
      </w:r>
      <w:r w:rsidR="001736A8" w:rsidRPr="00AD77E9">
        <w:rPr>
          <w:lang w:val="cy-GB"/>
        </w:rPr>
        <w:t xml:space="preserve"> 2014-15. </w:t>
      </w:r>
      <w:r w:rsidR="007E3EAF" w:rsidRPr="00AD77E9">
        <w:rPr>
          <w:lang w:val="cy-GB"/>
        </w:rPr>
        <w:t xml:space="preserve"> </w:t>
      </w:r>
    </w:p>
    <w:p w14:paraId="657A88C4" w14:textId="548B69D5" w:rsidR="005D681C" w:rsidRPr="00AD77E9" w:rsidRDefault="00DD005B" w:rsidP="00FD3349">
      <w:pPr>
        <w:rPr>
          <w:lang w:val="cy-GB"/>
        </w:rPr>
      </w:pPr>
      <w:r w:rsidRPr="00AD77E9">
        <w:rPr>
          <w:lang w:val="cy-GB"/>
        </w:rPr>
        <w:t xml:space="preserve">Yn </w:t>
      </w:r>
      <w:r w:rsidR="001736A8" w:rsidRPr="00AD77E9">
        <w:rPr>
          <w:lang w:val="cy-GB"/>
        </w:rPr>
        <w:t>2019</w:t>
      </w:r>
      <w:r w:rsidR="005D681C" w:rsidRPr="00AD77E9">
        <w:rPr>
          <w:lang w:val="cy-GB"/>
        </w:rPr>
        <w:t>-</w:t>
      </w:r>
      <w:r w:rsidR="001736A8" w:rsidRPr="00AD77E9">
        <w:rPr>
          <w:lang w:val="cy-GB"/>
        </w:rPr>
        <w:t>20,</w:t>
      </w:r>
      <w:r w:rsidRPr="00AD77E9">
        <w:rPr>
          <w:lang w:val="cy-GB"/>
        </w:rPr>
        <w:t xml:space="preserve"> cofnodwyd</w:t>
      </w:r>
      <w:r w:rsidR="001736A8" w:rsidRPr="00AD77E9">
        <w:rPr>
          <w:lang w:val="cy-GB"/>
        </w:rPr>
        <w:t xml:space="preserve"> </w:t>
      </w:r>
      <w:r w:rsidR="002E6ACC" w:rsidRPr="00AD77E9">
        <w:rPr>
          <w:b/>
          <w:lang w:val="cy-GB"/>
        </w:rPr>
        <w:t>Cyffuriau Gwella Delwedd a Pherfformiad</w:t>
      </w:r>
      <w:r w:rsidRPr="00AD77E9">
        <w:rPr>
          <w:b/>
          <w:lang w:val="cy-GB"/>
        </w:rPr>
        <w:t xml:space="preserve"> </w:t>
      </w:r>
      <w:r w:rsidR="00CB28BD" w:rsidRPr="00AD77E9">
        <w:rPr>
          <w:b/>
          <w:lang w:val="cy-GB"/>
        </w:rPr>
        <w:t>(IPEDs)</w:t>
      </w:r>
      <w:r w:rsidR="001736A8" w:rsidRPr="00AD77E9">
        <w:rPr>
          <w:lang w:val="cy-GB"/>
        </w:rPr>
        <w:t xml:space="preserve"> </w:t>
      </w:r>
      <w:r w:rsidRPr="00AD77E9">
        <w:rPr>
          <w:lang w:val="cy-GB"/>
        </w:rPr>
        <w:t>ymhlith</w:t>
      </w:r>
      <w:r w:rsidR="001736A8" w:rsidRPr="00AD77E9">
        <w:rPr>
          <w:lang w:val="cy-GB"/>
        </w:rPr>
        <w:t xml:space="preserve"> 51</w:t>
      </w:r>
      <w:r w:rsidR="001C3120" w:rsidRPr="00AD77E9">
        <w:rPr>
          <w:lang w:val="cy-GB"/>
        </w:rPr>
        <w:t xml:space="preserve"> </w:t>
      </w:r>
      <w:r w:rsidR="00DD5CAF" w:rsidRPr="00AD77E9">
        <w:rPr>
          <w:lang w:val="cy-GB"/>
        </w:rPr>
        <w:t>y cant</w:t>
      </w:r>
      <w:r w:rsidR="00962BBA" w:rsidRPr="00AD77E9">
        <w:rPr>
          <w:lang w:val="cy-GB"/>
        </w:rPr>
        <w:t xml:space="preserve"> (n=</w:t>
      </w:r>
      <w:r w:rsidR="001736A8" w:rsidRPr="00AD77E9">
        <w:rPr>
          <w:lang w:val="cy-GB"/>
        </w:rPr>
        <w:t>6,671</w:t>
      </w:r>
      <w:r w:rsidR="00962BBA" w:rsidRPr="00AD77E9">
        <w:rPr>
          <w:lang w:val="cy-GB"/>
        </w:rPr>
        <w:t xml:space="preserve">) </w:t>
      </w:r>
      <w:r w:rsidRPr="00AD77E9">
        <w:rPr>
          <w:lang w:val="cy-GB"/>
        </w:rPr>
        <w:t>o’r holl</w:t>
      </w:r>
      <w:r w:rsidR="00962BBA" w:rsidRPr="00AD77E9">
        <w:rPr>
          <w:lang w:val="cy-GB"/>
        </w:rPr>
        <w:t xml:space="preserve"> </w:t>
      </w:r>
      <w:r w:rsidR="00B906B7" w:rsidRPr="00AD77E9">
        <w:rPr>
          <w:lang w:val="cy-GB"/>
        </w:rPr>
        <w:t>unigolion</w:t>
      </w:r>
      <w:r w:rsidR="00962BBA" w:rsidRPr="00AD77E9">
        <w:rPr>
          <w:lang w:val="cy-GB"/>
        </w:rPr>
        <w:t xml:space="preserve"> </w:t>
      </w:r>
      <w:r w:rsidRPr="00AD77E9">
        <w:rPr>
          <w:lang w:val="cy-GB"/>
        </w:rPr>
        <w:t>sy’n mynychu</w:t>
      </w:r>
      <w:r w:rsidR="00962BBA" w:rsidRPr="00AD77E9">
        <w:rPr>
          <w:lang w:val="cy-GB"/>
        </w:rPr>
        <w:t xml:space="preserve"> </w:t>
      </w:r>
      <w:r w:rsidR="00D95920" w:rsidRPr="00AD77E9">
        <w:rPr>
          <w:lang w:val="cy-GB"/>
        </w:rPr>
        <w:t>NSP</w:t>
      </w:r>
      <w:r w:rsidRPr="00AD77E9">
        <w:rPr>
          <w:lang w:val="cy-GB"/>
        </w:rPr>
        <w:t xml:space="preserve"> yn rheolaidd.</w:t>
      </w:r>
      <w:r w:rsidR="001736A8" w:rsidRPr="00AD77E9">
        <w:rPr>
          <w:lang w:val="cy-GB"/>
        </w:rPr>
        <w:t xml:space="preserve"> </w:t>
      </w:r>
      <w:r w:rsidRPr="00AD77E9">
        <w:rPr>
          <w:lang w:val="cy-GB"/>
        </w:rPr>
        <w:t xml:space="preserve">Roedd cyfran y </w:t>
      </w:r>
      <w:r w:rsidR="00CB28BD" w:rsidRPr="00AD77E9">
        <w:rPr>
          <w:lang w:val="cy-GB"/>
        </w:rPr>
        <w:t>c</w:t>
      </w:r>
      <w:r w:rsidR="003438B2" w:rsidRPr="00AD77E9">
        <w:rPr>
          <w:lang w:val="cy-GB"/>
        </w:rPr>
        <w:t>leientiaid</w:t>
      </w:r>
      <w:r w:rsidR="00CB28BD" w:rsidRPr="00AD77E9">
        <w:rPr>
          <w:lang w:val="cy-GB"/>
        </w:rPr>
        <w:t xml:space="preserve"> </w:t>
      </w:r>
      <w:r w:rsidRPr="00AD77E9">
        <w:rPr>
          <w:lang w:val="cy-GB"/>
        </w:rPr>
        <w:t>sy’n</w:t>
      </w:r>
      <w:r w:rsidR="00FA2C42" w:rsidRPr="00AD77E9">
        <w:rPr>
          <w:lang w:val="cy-GB"/>
        </w:rPr>
        <w:t xml:space="preserve"> </w:t>
      </w:r>
      <w:r w:rsidR="00FA2C42" w:rsidRPr="00AD77E9">
        <w:rPr>
          <w:lang w:val="cy-GB"/>
        </w:rPr>
        <w:lastRenderedPageBreak/>
        <w:t>defnyddio</w:t>
      </w:r>
      <w:r w:rsidR="00CB28BD" w:rsidRPr="00AD77E9">
        <w:rPr>
          <w:lang w:val="cy-GB"/>
        </w:rPr>
        <w:t xml:space="preserve"> </w:t>
      </w:r>
      <w:r w:rsidR="007308C2" w:rsidRPr="00AD77E9">
        <w:rPr>
          <w:lang w:val="cy-GB"/>
        </w:rPr>
        <w:t>gwasanaethau NSP</w:t>
      </w:r>
      <w:r w:rsidR="00CB28BD" w:rsidRPr="00AD77E9">
        <w:rPr>
          <w:lang w:val="cy-GB"/>
        </w:rPr>
        <w:t xml:space="preserve"> </w:t>
      </w:r>
      <w:r w:rsidRPr="00AD77E9">
        <w:rPr>
          <w:lang w:val="cy-GB"/>
        </w:rPr>
        <w:t>ar gyfer</w:t>
      </w:r>
      <w:r w:rsidR="00CB28BD" w:rsidRPr="00AD77E9">
        <w:rPr>
          <w:lang w:val="cy-GB"/>
        </w:rPr>
        <w:t xml:space="preserve"> IPEDs </w:t>
      </w:r>
      <w:r w:rsidRPr="00AD77E9">
        <w:rPr>
          <w:lang w:val="cy-GB"/>
        </w:rPr>
        <w:t>wedi gostwng am y drydedd flwyddyn yn olynol. Mae adolygiad cynnar o d</w:t>
      </w:r>
      <w:r w:rsidR="00CB28BD" w:rsidRPr="00AD77E9">
        <w:rPr>
          <w:lang w:val="cy-GB"/>
        </w:rPr>
        <w:t>data</w:t>
      </w:r>
      <w:r w:rsidRPr="00AD77E9">
        <w:rPr>
          <w:lang w:val="cy-GB"/>
        </w:rPr>
        <w:t xml:space="preserve"> chwarter cyntaf </w:t>
      </w:r>
      <w:r w:rsidR="00CB28BD" w:rsidRPr="00AD77E9">
        <w:rPr>
          <w:lang w:val="cy-GB"/>
        </w:rPr>
        <w:t xml:space="preserve">2020-21 </w:t>
      </w:r>
      <w:r w:rsidRPr="00AD77E9">
        <w:rPr>
          <w:lang w:val="cy-GB"/>
        </w:rPr>
        <w:t>yn awgrymu bod y gyfran hon wedi gostwng yn sylweddol eto ers mis</w:t>
      </w:r>
      <w:r w:rsidR="00EA4F7C" w:rsidRPr="00AD77E9">
        <w:rPr>
          <w:lang w:val="cy-GB"/>
        </w:rPr>
        <w:t xml:space="preserve"> </w:t>
      </w:r>
      <w:r w:rsidR="00DD5CAF" w:rsidRPr="00AD77E9">
        <w:rPr>
          <w:lang w:val="cy-GB"/>
        </w:rPr>
        <w:t>Mawrth</w:t>
      </w:r>
      <w:r w:rsidR="00EA4F7C" w:rsidRPr="00AD77E9">
        <w:rPr>
          <w:lang w:val="cy-GB"/>
        </w:rPr>
        <w:t xml:space="preserve"> 2020 a</w:t>
      </w:r>
      <w:r w:rsidRPr="00AD77E9">
        <w:rPr>
          <w:lang w:val="cy-GB"/>
        </w:rPr>
        <w:t xml:space="preserve"> chyfnod cyfyngiadau symud C</w:t>
      </w:r>
      <w:r w:rsidR="00336966" w:rsidRPr="00AD77E9">
        <w:rPr>
          <w:lang w:val="cy-GB"/>
        </w:rPr>
        <w:t>OVID-19</w:t>
      </w:r>
      <w:r w:rsidR="00EA4F7C" w:rsidRPr="00AD77E9">
        <w:rPr>
          <w:lang w:val="cy-GB"/>
        </w:rPr>
        <w:t xml:space="preserve">.  </w:t>
      </w:r>
    </w:p>
    <w:p w14:paraId="28DDAD08" w14:textId="6BCBDD88" w:rsidR="008717E8" w:rsidRPr="00AD77E9" w:rsidRDefault="00DD005B" w:rsidP="00FD3349">
      <w:pPr>
        <w:rPr>
          <w:b/>
          <w:lang w:val="cy-GB"/>
        </w:rPr>
      </w:pPr>
      <w:r w:rsidRPr="00AD77E9">
        <w:rPr>
          <w:lang w:val="cy-GB"/>
        </w:rPr>
        <w:t xml:space="preserve">Y grŵp sylweddau </w:t>
      </w:r>
      <w:r w:rsidR="00034339" w:rsidRPr="00AD77E9">
        <w:rPr>
          <w:lang w:val="cy-GB"/>
        </w:rPr>
        <w:t xml:space="preserve">y cofnodwyd y defnydd lleiaf ohono </w:t>
      </w:r>
      <w:r w:rsidRPr="00AD77E9">
        <w:rPr>
          <w:lang w:val="cy-GB"/>
        </w:rPr>
        <w:t>oedd</w:t>
      </w:r>
      <w:r w:rsidR="00F56A9F" w:rsidRPr="00AD77E9">
        <w:rPr>
          <w:lang w:val="cy-GB"/>
        </w:rPr>
        <w:t xml:space="preserve"> </w:t>
      </w:r>
      <w:r w:rsidR="005D681C" w:rsidRPr="00AD77E9">
        <w:rPr>
          <w:b/>
          <w:lang w:val="cy-GB"/>
        </w:rPr>
        <w:t>s</w:t>
      </w:r>
      <w:r w:rsidR="007308C2" w:rsidRPr="00AD77E9">
        <w:rPr>
          <w:b/>
          <w:lang w:val="cy-GB"/>
        </w:rPr>
        <w:t>ymbylyddion</w:t>
      </w:r>
      <w:r w:rsidR="005D681C" w:rsidRPr="00AD77E9">
        <w:rPr>
          <w:lang w:val="cy-GB"/>
        </w:rPr>
        <w:t>,</w:t>
      </w:r>
      <w:r w:rsidRPr="00AD77E9">
        <w:rPr>
          <w:lang w:val="cy-GB"/>
        </w:rPr>
        <w:t xml:space="preserve"> a gofnodwyd gan</w:t>
      </w:r>
      <w:r w:rsidR="005D681C" w:rsidRPr="00AD77E9">
        <w:rPr>
          <w:lang w:val="cy-GB"/>
        </w:rPr>
        <w:t xml:space="preserve"> 2</w:t>
      </w:r>
      <w:r w:rsidR="00962BBA" w:rsidRPr="00AD77E9">
        <w:rPr>
          <w:lang w:val="cy-GB"/>
        </w:rPr>
        <w:t>,</w:t>
      </w:r>
      <w:r w:rsidR="00CB28BD" w:rsidRPr="00AD77E9">
        <w:rPr>
          <w:lang w:val="cy-GB"/>
        </w:rPr>
        <w:t>031</w:t>
      </w:r>
      <w:r w:rsidR="005D681C" w:rsidRPr="00AD77E9">
        <w:rPr>
          <w:lang w:val="cy-GB"/>
        </w:rPr>
        <w:t xml:space="preserve"> </w:t>
      </w:r>
      <w:r w:rsidRPr="00AD77E9">
        <w:rPr>
          <w:lang w:val="cy-GB"/>
        </w:rPr>
        <w:t xml:space="preserve">o </w:t>
      </w:r>
      <w:r w:rsidR="00B906B7" w:rsidRPr="00AD77E9">
        <w:rPr>
          <w:lang w:val="cy-GB"/>
        </w:rPr>
        <w:t>unigolion</w:t>
      </w:r>
      <w:r w:rsidR="005D681C" w:rsidRPr="00AD77E9">
        <w:rPr>
          <w:lang w:val="cy-GB"/>
        </w:rPr>
        <w:t xml:space="preserve">. </w:t>
      </w:r>
      <w:r w:rsidR="008258BB" w:rsidRPr="00AD77E9">
        <w:rPr>
          <w:lang w:val="cy-GB"/>
        </w:rPr>
        <w:t>Nid oes llawer o newid wedi bod yng nghyfran yr unigolion a gofnododd ddefnydd o</w:t>
      </w:r>
      <w:r w:rsidR="002D6D74" w:rsidRPr="00AD77E9">
        <w:rPr>
          <w:lang w:val="cy-GB"/>
        </w:rPr>
        <w:t xml:space="preserve"> / </w:t>
      </w:r>
      <w:r w:rsidR="00EC2390" w:rsidRPr="00AD77E9">
        <w:rPr>
          <w:lang w:val="cy-GB"/>
        </w:rPr>
        <w:t>chwistrellu</w:t>
      </w:r>
      <w:r w:rsidR="00034339" w:rsidRPr="00AD77E9">
        <w:rPr>
          <w:lang w:val="cy-GB"/>
        </w:rPr>
        <w:t xml:space="preserve"> </w:t>
      </w:r>
      <w:r w:rsidR="005D681C" w:rsidRPr="00AD77E9">
        <w:rPr>
          <w:lang w:val="cy-GB"/>
        </w:rPr>
        <w:t>s</w:t>
      </w:r>
      <w:r w:rsidR="007308C2" w:rsidRPr="00AD77E9">
        <w:rPr>
          <w:lang w:val="cy-GB"/>
        </w:rPr>
        <w:t>ymbylyddion</w:t>
      </w:r>
      <w:r w:rsidR="005D681C" w:rsidRPr="00AD77E9">
        <w:rPr>
          <w:lang w:val="cy-GB"/>
        </w:rPr>
        <w:t xml:space="preserve"> </w:t>
      </w:r>
      <w:r w:rsidR="008258BB" w:rsidRPr="00AD77E9">
        <w:rPr>
          <w:lang w:val="cy-GB"/>
        </w:rPr>
        <w:t>yn ystod y</w:t>
      </w:r>
      <w:r w:rsidR="005D681C" w:rsidRPr="00AD77E9">
        <w:rPr>
          <w:lang w:val="cy-GB"/>
        </w:rPr>
        <w:t xml:space="preserve"> </w:t>
      </w:r>
      <w:r w:rsidR="006F1A25" w:rsidRPr="00AD77E9">
        <w:rPr>
          <w:lang w:val="cy-GB"/>
        </w:rPr>
        <w:t xml:space="preserve">5 </w:t>
      </w:r>
      <w:r w:rsidR="008258BB" w:rsidRPr="00AD77E9">
        <w:rPr>
          <w:lang w:val="cy-GB"/>
        </w:rPr>
        <w:t xml:space="preserve">mlynedd, a gynyddodd ryw ychydig i </w:t>
      </w:r>
      <w:r w:rsidR="00CB28BD" w:rsidRPr="00AD77E9">
        <w:rPr>
          <w:lang w:val="cy-GB"/>
        </w:rPr>
        <w:t>16</w:t>
      </w:r>
      <w:r w:rsidR="005D681C" w:rsidRPr="00AD77E9">
        <w:rPr>
          <w:lang w:val="cy-GB"/>
        </w:rPr>
        <w:t xml:space="preserve"> </w:t>
      </w:r>
      <w:r w:rsidR="00DD5CAF" w:rsidRPr="00AD77E9">
        <w:rPr>
          <w:lang w:val="cy-GB"/>
        </w:rPr>
        <w:t>y cant</w:t>
      </w:r>
      <w:r w:rsidR="005D681C" w:rsidRPr="00AD77E9">
        <w:rPr>
          <w:lang w:val="cy-GB"/>
        </w:rPr>
        <w:t xml:space="preserve">. </w:t>
      </w:r>
      <w:r w:rsidR="008258BB" w:rsidRPr="00AD77E9">
        <w:rPr>
          <w:b/>
          <w:lang w:val="cy-GB"/>
        </w:rPr>
        <w:t>Mae h</w:t>
      </w:r>
      <w:r w:rsidR="00034339" w:rsidRPr="00AD77E9">
        <w:rPr>
          <w:b/>
          <w:lang w:val="cy-GB"/>
        </w:rPr>
        <w:t>o</w:t>
      </w:r>
      <w:r w:rsidR="008258BB" w:rsidRPr="00AD77E9">
        <w:rPr>
          <w:b/>
          <w:lang w:val="cy-GB"/>
        </w:rPr>
        <w:t>n yn debygol o fod yn broblem gydag ansawdd data</w:t>
      </w:r>
      <w:r w:rsidR="00034339" w:rsidRPr="00AD77E9">
        <w:rPr>
          <w:b/>
          <w:lang w:val="cy-GB"/>
        </w:rPr>
        <w:t>,</w:t>
      </w:r>
      <w:r w:rsidR="008258BB" w:rsidRPr="00AD77E9">
        <w:rPr>
          <w:b/>
          <w:lang w:val="cy-GB"/>
        </w:rPr>
        <w:t xml:space="preserve"> gyda chofnodi gwan am</w:t>
      </w:r>
      <w:r w:rsidR="002D6D74" w:rsidRPr="00AD77E9">
        <w:rPr>
          <w:b/>
          <w:lang w:val="cy-GB"/>
        </w:rPr>
        <w:t xml:space="preserve"> </w:t>
      </w:r>
      <w:r w:rsidR="00FA2C42" w:rsidRPr="00AD77E9">
        <w:rPr>
          <w:b/>
          <w:lang w:val="cy-GB"/>
        </w:rPr>
        <w:t>chwistrellu</w:t>
      </w:r>
      <w:r w:rsidR="002D6D74" w:rsidRPr="00AD77E9">
        <w:rPr>
          <w:b/>
          <w:lang w:val="cy-GB"/>
        </w:rPr>
        <w:t xml:space="preserve"> </w:t>
      </w:r>
      <w:r w:rsidR="008258BB" w:rsidRPr="00AD77E9">
        <w:rPr>
          <w:b/>
          <w:lang w:val="cy-GB"/>
        </w:rPr>
        <w:t xml:space="preserve">sylweddau eilaidd mewn nifer o </w:t>
      </w:r>
      <w:r w:rsidR="007308C2" w:rsidRPr="00AD77E9">
        <w:rPr>
          <w:b/>
          <w:lang w:val="cy-GB"/>
        </w:rPr>
        <w:t>wasanaethau NSP</w:t>
      </w:r>
      <w:r w:rsidR="002D6D74" w:rsidRPr="00AD77E9">
        <w:rPr>
          <w:b/>
          <w:lang w:val="cy-GB"/>
        </w:rPr>
        <w:t xml:space="preserve"> – </w:t>
      </w:r>
      <w:r w:rsidR="008258BB" w:rsidRPr="00AD77E9">
        <w:rPr>
          <w:b/>
          <w:lang w:val="cy-GB"/>
        </w:rPr>
        <w:t xml:space="preserve">gweler adran </w:t>
      </w:r>
      <w:r w:rsidR="0030557A" w:rsidRPr="00AD77E9">
        <w:rPr>
          <w:b/>
          <w:lang w:val="cy-GB"/>
        </w:rPr>
        <w:fldChar w:fldCharType="begin"/>
      </w:r>
      <w:r w:rsidR="0030557A" w:rsidRPr="00AD77E9">
        <w:rPr>
          <w:b/>
          <w:lang w:val="cy-GB"/>
        </w:rPr>
        <w:instrText xml:space="preserve"> REF _Ref13234579 \r \h </w:instrText>
      </w:r>
      <w:r w:rsidR="002547D4" w:rsidRPr="00AD77E9">
        <w:rPr>
          <w:b/>
          <w:lang w:val="cy-GB"/>
        </w:rPr>
        <w:instrText xml:space="preserve"> \* MERGEFORMAT </w:instrText>
      </w:r>
      <w:r w:rsidR="0030557A" w:rsidRPr="00AD77E9">
        <w:rPr>
          <w:b/>
          <w:lang w:val="cy-GB"/>
        </w:rPr>
      </w:r>
      <w:r w:rsidR="0030557A" w:rsidRPr="00AD77E9">
        <w:rPr>
          <w:b/>
          <w:lang w:val="cy-GB"/>
        </w:rPr>
        <w:fldChar w:fldCharType="separate"/>
      </w:r>
      <w:r w:rsidR="00F93AA3" w:rsidRPr="00AD77E9">
        <w:rPr>
          <w:b/>
          <w:lang w:val="cy-GB"/>
        </w:rPr>
        <w:t>3.4.2</w:t>
      </w:r>
      <w:r w:rsidR="0030557A" w:rsidRPr="00AD77E9">
        <w:rPr>
          <w:b/>
          <w:lang w:val="cy-GB"/>
        </w:rPr>
        <w:fldChar w:fldCharType="end"/>
      </w:r>
      <w:r w:rsidR="002D6D74" w:rsidRPr="00AD77E9">
        <w:rPr>
          <w:b/>
          <w:lang w:val="cy-GB"/>
        </w:rPr>
        <w:t>.</w:t>
      </w:r>
    </w:p>
    <w:p w14:paraId="5B43DFF9" w14:textId="4428CA56" w:rsidR="00E960E2" w:rsidRPr="00AD77E9" w:rsidRDefault="008258BB" w:rsidP="00FD3349">
      <w:pPr>
        <w:rPr>
          <w:lang w:val="cy-GB"/>
        </w:rPr>
      </w:pPr>
      <w:r w:rsidRPr="00AD77E9">
        <w:rPr>
          <w:lang w:val="cy-GB"/>
        </w:rPr>
        <w:t xml:space="preserve">Fel y dynodir gan gyfrannau’r </w:t>
      </w:r>
      <w:r w:rsidR="00E960E2" w:rsidRPr="00AD77E9">
        <w:rPr>
          <w:lang w:val="cy-GB"/>
        </w:rPr>
        <w:t xml:space="preserve">PWID </w:t>
      </w:r>
      <w:r w:rsidRPr="00AD77E9">
        <w:rPr>
          <w:lang w:val="cy-GB"/>
        </w:rPr>
        <w:t xml:space="preserve">ym mhob categori o sylweddau uchod, gall unigolyn ddefnyddio un neu fwy o fathau o sylweddau. </w:t>
      </w:r>
      <w:r w:rsidR="00040346" w:rsidRPr="00AD77E9">
        <w:rPr>
          <w:lang w:val="cy-GB"/>
        </w:rPr>
        <w:t xml:space="preserve">Mae proffil y defnydd o amlgyffuriau a gofnodwyd gan y rhai </w:t>
      </w:r>
      <w:r w:rsidR="007936A7" w:rsidRPr="00AD77E9">
        <w:rPr>
          <w:lang w:val="cy-GB"/>
        </w:rPr>
        <w:t xml:space="preserve">oedd </w:t>
      </w:r>
      <w:r w:rsidR="00040346" w:rsidRPr="00AD77E9">
        <w:rPr>
          <w:lang w:val="cy-GB"/>
        </w:rPr>
        <w:t xml:space="preserve">yn mynychu </w:t>
      </w:r>
      <w:r w:rsidR="007308C2" w:rsidRPr="00AD77E9">
        <w:rPr>
          <w:lang w:val="cy-GB"/>
        </w:rPr>
        <w:t>gwasanaethau NSP</w:t>
      </w:r>
      <w:r w:rsidR="00040346" w:rsidRPr="00AD77E9">
        <w:rPr>
          <w:lang w:val="cy-GB"/>
        </w:rPr>
        <w:t xml:space="preserve"> yn rheolaidd yn</w:t>
      </w:r>
      <w:r w:rsidR="007936A7" w:rsidRPr="00AD77E9">
        <w:rPr>
          <w:lang w:val="cy-GB"/>
        </w:rPr>
        <w:t xml:space="preserve"> ystod</w:t>
      </w:r>
      <w:r w:rsidR="00EC2390" w:rsidRPr="00AD77E9">
        <w:rPr>
          <w:lang w:val="cy-GB"/>
        </w:rPr>
        <w:t xml:space="preserve"> 20</w:t>
      </w:r>
      <w:r w:rsidR="0011755F" w:rsidRPr="00AD77E9">
        <w:rPr>
          <w:lang w:val="cy-GB"/>
        </w:rPr>
        <w:t>19-20</w:t>
      </w:r>
      <w:r w:rsidR="00E960E2" w:rsidRPr="00AD77E9">
        <w:rPr>
          <w:lang w:val="cy-GB"/>
        </w:rPr>
        <w:t xml:space="preserve"> </w:t>
      </w:r>
      <w:r w:rsidR="00040346" w:rsidRPr="00AD77E9">
        <w:rPr>
          <w:lang w:val="cy-GB"/>
        </w:rPr>
        <w:t>i’w weld yn</w:t>
      </w:r>
      <w:r w:rsidR="0030557A" w:rsidRPr="00AD77E9">
        <w:rPr>
          <w:lang w:val="cy-GB"/>
        </w:rPr>
        <w:t xml:space="preserve"> </w:t>
      </w:r>
      <w:r w:rsidR="0030557A" w:rsidRPr="00AD77E9">
        <w:rPr>
          <w:lang w:val="cy-GB"/>
        </w:rPr>
        <w:fldChar w:fldCharType="begin"/>
      </w:r>
      <w:r w:rsidR="0030557A" w:rsidRPr="00AD77E9">
        <w:rPr>
          <w:lang w:val="cy-GB"/>
        </w:rPr>
        <w:instrText xml:space="preserve"> REF _Ref13234637 \h </w:instrText>
      </w:r>
      <w:r w:rsidR="002547D4" w:rsidRPr="00AD77E9">
        <w:rPr>
          <w:lang w:val="cy-GB"/>
        </w:rPr>
        <w:instrText xml:space="preserve"> \* MERGEFORMAT </w:instrText>
      </w:r>
      <w:r w:rsidR="0030557A" w:rsidRPr="00AD77E9">
        <w:rPr>
          <w:lang w:val="cy-GB"/>
        </w:rPr>
      </w:r>
      <w:r w:rsidR="0030557A" w:rsidRPr="00AD77E9">
        <w:rPr>
          <w:lang w:val="cy-GB"/>
        </w:rPr>
        <w:fldChar w:fldCharType="separate"/>
      </w:r>
      <w:r w:rsidR="00283233" w:rsidRPr="00AD77E9">
        <w:rPr>
          <w:lang w:val="cy-GB"/>
        </w:rPr>
        <w:t>Ffigur</w:t>
      </w:r>
      <w:r w:rsidR="00F93AA3" w:rsidRPr="00AD77E9">
        <w:rPr>
          <w:lang w:val="cy-GB"/>
        </w:rPr>
        <w:t xml:space="preserve"> </w:t>
      </w:r>
      <w:r w:rsidR="00F93AA3" w:rsidRPr="00AD77E9">
        <w:rPr>
          <w:noProof/>
          <w:lang w:val="cy-GB"/>
        </w:rPr>
        <w:t>5</w:t>
      </w:r>
      <w:r w:rsidR="0030557A" w:rsidRPr="00AD77E9">
        <w:rPr>
          <w:lang w:val="cy-GB"/>
        </w:rPr>
        <w:fldChar w:fldCharType="end"/>
      </w:r>
      <w:r w:rsidR="0011755F" w:rsidRPr="00AD77E9">
        <w:rPr>
          <w:lang w:val="cy-GB"/>
        </w:rPr>
        <w:t>.</w:t>
      </w:r>
    </w:p>
    <w:p w14:paraId="55F44C04" w14:textId="77777777" w:rsidR="00E960E2" w:rsidRPr="00AD77E9" w:rsidRDefault="00E960E2" w:rsidP="00E960E2">
      <w:pPr>
        <w:rPr>
          <w:lang w:val="cy-GB"/>
        </w:rPr>
      </w:pPr>
    </w:p>
    <w:p w14:paraId="18151943" w14:textId="03CE3EAC" w:rsidR="0030557A" w:rsidRPr="00AD77E9" w:rsidRDefault="00A604ED" w:rsidP="0030557A">
      <w:pPr>
        <w:pStyle w:val="Heading4"/>
        <w:jc w:val="center"/>
        <w:rPr>
          <w:lang w:val="cy-GB"/>
        </w:rPr>
      </w:pPr>
      <w:r>
        <w:rPr>
          <w:noProof/>
          <w:lang w:eastAsia="en-GB"/>
        </w:rPr>
        <w:drawing>
          <wp:inline distT="0" distB="0" distL="0" distR="0" wp14:anchorId="1A46FEEA" wp14:editId="523B795E">
            <wp:extent cx="5731510" cy="346900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731510" cy="3469005"/>
                    </a:xfrm>
                    <a:prstGeom prst="rect">
                      <a:avLst/>
                    </a:prstGeom>
                  </pic:spPr>
                </pic:pic>
              </a:graphicData>
            </a:graphic>
          </wp:inline>
        </w:drawing>
      </w:r>
    </w:p>
    <w:p w14:paraId="7C76D0B7" w14:textId="0FB13251" w:rsidR="00F271EE" w:rsidRPr="00AD77E9" w:rsidRDefault="00283233" w:rsidP="00F271EE">
      <w:pPr>
        <w:pStyle w:val="Caption"/>
        <w:rPr>
          <w:lang w:val="cy-GB"/>
        </w:rPr>
      </w:pPr>
      <w:bookmarkStart w:id="32" w:name="_Ref13234637"/>
      <w:r w:rsidRPr="00AD77E9">
        <w:rPr>
          <w:lang w:val="cy-GB"/>
        </w:rPr>
        <w:t>Ffigur</w:t>
      </w:r>
      <w:r w:rsidR="0030557A" w:rsidRPr="00AD77E9">
        <w:rPr>
          <w:lang w:val="cy-GB"/>
        </w:rPr>
        <w:t xml:space="preserve"> </w:t>
      </w:r>
      <w:r w:rsidR="00FA28E7" w:rsidRPr="00AD77E9">
        <w:rPr>
          <w:noProof/>
          <w:lang w:val="cy-GB"/>
        </w:rPr>
        <w:fldChar w:fldCharType="begin"/>
      </w:r>
      <w:r w:rsidR="00FA28E7" w:rsidRPr="00AD77E9">
        <w:rPr>
          <w:noProof/>
          <w:lang w:val="cy-GB"/>
        </w:rPr>
        <w:instrText xml:space="preserve"> SEQ Figure \* ARABIC </w:instrText>
      </w:r>
      <w:r w:rsidR="00FA28E7" w:rsidRPr="00AD77E9">
        <w:rPr>
          <w:noProof/>
          <w:lang w:val="cy-GB"/>
        </w:rPr>
        <w:fldChar w:fldCharType="separate"/>
      </w:r>
      <w:r w:rsidR="00F93AA3" w:rsidRPr="00AD77E9">
        <w:rPr>
          <w:noProof/>
          <w:lang w:val="cy-GB"/>
        </w:rPr>
        <w:t>5</w:t>
      </w:r>
      <w:r w:rsidR="00FA28E7" w:rsidRPr="00AD77E9">
        <w:rPr>
          <w:noProof/>
          <w:lang w:val="cy-GB"/>
        </w:rPr>
        <w:fldChar w:fldCharType="end"/>
      </w:r>
      <w:bookmarkEnd w:id="32"/>
      <w:r w:rsidR="0030557A" w:rsidRPr="00AD77E9">
        <w:rPr>
          <w:lang w:val="cy-GB"/>
        </w:rPr>
        <w:t xml:space="preserve"> - </w:t>
      </w:r>
      <w:r w:rsidR="00DD005B" w:rsidRPr="00AD77E9">
        <w:rPr>
          <w:lang w:val="cy-GB"/>
        </w:rPr>
        <w:t xml:space="preserve">Diagram </w:t>
      </w:r>
      <w:r w:rsidR="0030557A" w:rsidRPr="00AD77E9">
        <w:rPr>
          <w:lang w:val="cy-GB"/>
        </w:rPr>
        <w:t xml:space="preserve">Venn </w:t>
      </w:r>
      <w:r w:rsidR="003D5632" w:rsidRPr="00AD77E9">
        <w:rPr>
          <w:lang w:val="cy-GB"/>
        </w:rPr>
        <w:t xml:space="preserve">yn manylu ar broffil </w:t>
      </w:r>
      <w:r w:rsidR="00DD005B" w:rsidRPr="00AD77E9">
        <w:rPr>
          <w:lang w:val="cy-GB"/>
        </w:rPr>
        <w:t xml:space="preserve">defnydd o grŵp sylweddau a hunangofnodwyd gan </w:t>
      </w:r>
      <w:r w:rsidR="00B906B7" w:rsidRPr="00AD77E9">
        <w:rPr>
          <w:lang w:val="cy-GB"/>
        </w:rPr>
        <w:t>unigolion</w:t>
      </w:r>
      <w:r w:rsidR="00F271EE" w:rsidRPr="00AD77E9">
        <w:rPr>
          <w:lang w:val="cy-GB"/>
        </w:rPr>
        <w:t xml:space="preserve"> </w:t>
      </w:r>
      <w:r w:rsidR="003D5632" w:rsidRPr="00AD77E9">
        <w:rPr>
          <w:lang w:val="cy-GB"/>
        </w:rPr>
        <w:t>oedd yn</w:t>
      </w:r>
      <w:r w:rsidR="00FA2C42" w:rsidRPr="00AD77E9">
        <w:rPr>
          <w:lang w:val="cy-GB"/>
        </w:rPr>
        <w:t xml:space="preserve"> defnyddio</w:t>
      </w:r>
      <w:r w:rsidR="00F271EE" w:rsidRPr="00AD77E9">
        <w:rPr>
          <w:lang w:val="cy-GB"/>
        </w:rPr>
        <w:t xml:space="preserve"> </w:t>
      </w:r>
      <w:r w:rsidR="00D95920" w:rsidRPr="00AD77E9">
        <w:rPr>
          <w:lang w:val="cy-GB"/>
        </w:rPr>
        <w:t>NSP</w:t>
      </w:r>
      <w:r w:rsidR="00DD005B" w:rsidRPr="00AD77E9">
        <w:rPr>
          <w:lang w:val="cy-GB"/>
        </w:rPr>
        <w:t xml:space="preserve">s yn rheolaidd </w:t>
      </w:r>
      <w:r w:rsidR="00EC2390" w:rsidRPr="00AD77E9">
        <w:rPr>
          <w:lang w:val="cy-GB"/>
        </w:rPr>
        <w:t xml:space="preserve">yn </w:t>
      </w:r>
      <w:r w:rsidR="003D5632" w:rsidRPr="00AD77E9">
        <w:rPr>
          <w:lang w:val="cy-GB"/>
        </w:rPr>
        <w:t xml:space="preserve">ystod </w:t>
      </w:r>
      <w:r w:rsidR="00EC2390" w:rsidRPr="00AD77E9">
        <w:rPr>
          <w:lang w:val="cy-GB"/>
        </w:rPr>
        <w:t>20</w:t>
      </w:r>
      <w:r w:rsidR="00F271EE" w:rsidRPr="00AD77E9">
        <w:rPr>
          <w:lang w:val="cy-GB"/>
        </w:rPr>
        <w:t>19-20</w:t>
      </w:r>
    </w:p>
    <w:p w14:paraId="7531F137" w14:textId="77777777" w:rsidR="00E960E2" w:rsidRPr="00AD77E9" w:rsidRDefault="00E960E2">
      <w:pPr>
        <w:spacing w:after="0" w:line="240" w:lineRule="auto"/>
        <w:rPr>
          <w:lang w:val="cy-GB"/>
        </w:rPr>
      </w:pPr>
      <w:r w:rsidRPr="00AD77E9">
        <w:rPr>
          <w:lang w:val="cy-GB"/>
        </w:rPr>
        <w:br w:type="page"/>
      </w:r>
    </w:p>
    <w:p w14:paraId="17FFCB30" w14:textId="322419B1" w:rsidR="005D03A2" w:rsidRPr="00AD77E9" w:rsidRDefault="005E5F34" w:rsidP="00FD3349">
      <w:pPr>
        <w:pStyle w:val="Heading3"/>
        <w:rPr>
          <w:lang w:val="cy-GB"/>
        </w:rPr>
      </w:pPr>
      <w:r w:rsidRPr="00AD77E9">
        <w:rPr>
          <w:lang w:val="cy-GB"/>
        </w:rPr>
        <w:lastRenderedPageBreak/>
        <w:t>Pro</w:t>
      </w:r>
      <w:r w:rsidR="00040346" w:rsidRPr="00AD77E9">
        <w:rPr>
          <w:lang w:val="cy-GB"/>
        </w:rPr>
        <w:t>ffil y</w:t>
      </w:r>
      <w:r w:rsidRPr="00AD77E9">
        <w:rPr>
          <w:lang w:val="cy-GB"/>
        </w:rPr>
        <w:t xml:space="preserve"> PWID </w:t>
      </w:r>
      <w:r w:rsidR="003D5632" w:rsidRPr="00AD77E9">
        <w:rPr>
          <w:lang w:val="cy-GB"/>
        </w:rPr>
        <w:t>yn cofnodi defnydd</w:t>
      </w:r>
      <w:r w:rsidR="00040346" w:rsidRPr="00AD77E9">
        <w:rPr>
          <w:lang w:val="cy-GB"/>
        </w:rPr>
        <w:t xml:space="preserve"> o</w:t>
      </w:r>
      <w:r w:rsidRPr="00AD77E9">
        <w:rPr>
          <w:lang w:val="cy-GB"/>
        </w:rPr>
        <w:t xml:space="preserve"> </w:t>
      </w:r>
      <w:r w:rsidR="00A739D5" w:rsidRPr="00AD77E9">
        <w:rPr>
          <w:lang w:val="cy-GB"/>
        </w:rPr>
        <w:t>o</w:t>
      </w:r>
      <w:r w:rsidR="004529F4" w:rsidRPr="00AD77E9">
        <w:rPr>
          <w:lang w:val="cy-GB"/>
        </w:rPr>
        <w:t>pioidau</w:t>
      </w:r>
    </w:p>
    <w:p w14:paraId="4B229BD2" w14:textId="7E68ECCE" w:rsidR="005E023A" w:rsidRPr="00AD77E9" w:rsidRDefault="009653DD" w:rsidP="00FD3349">
      <w:pPr>
        <w:rPr>
          <w:lang w:val="cy-GB"/>
        </w:rPr>
      </w:pPr>
      <w:r w:rsidRPr="00AD77E9">
        <w:rPr>
          <w:lang w:val="cy-GB"/>
        </w:rPr>
        <w:t>Yn 20</w:t>
      </w:r>
      <w:r w:rsidR="00260918" w:rsidRPr="00AD77E9">
        <w:rPr>
          <w:lang w:val="cy-GB"/>
        </w:rPr>
        <w:t>19-20,</w:t>
      </w:r>
      <w:r w:rsidR="004E1A0A" w:rsidRPr="00AD77E9">
        <w:rPr>
          <w:lang w:val="cy-GB"/>
        </w:rPr>
        <w:t xml:space="preserve"> cofnododd </w:t>
      </w:r>
      <w:r w:rsidR="00260918" w:rsidRPr="00AD77E9">
        <w:rPr>
          <w:lang w:val="cy-GB"/>
        </w:rPr>
        <w:t>54</w:t>
      </w:r>
      <w:r w:rsidR="001C3120" w:rsidRPr="00AD77E9">
        <w:rPr>
          <w:lang w:val="cy-GB"/>
        </w:rPr>
        <w:t xml:space="preserve"> </w:t>
      </w:r>
      <w:r w:rsidR="00DD5CAF" w:rsidRPr="00AD77E9">
        <w:rPr>
          <w:lang w:val="cy-GB"/>
        </w:rPr>
        <w:t>y cant</w:t>
      </w:r>
      <w:r w:rsidR="00260918" w:rsidRPr="00AD77E9">
        <w:rPr>
          <w:lang w:val="cy-GB"/>
        </w:rPr>
        <w:t xml:space="preserve"> (n = 6,998</w:t>
      </w:r>
      <w:r w:rsidR="005E023A" w:rsidRPr="00AD77E9">
        <w:rPr>
          <w:lang w:val="cy-GB"/>
        </w:rPr>
        <w:t>) o</w:t>
      </w:r>
      <w:r w:rsidR="004E1A0A" w:rsidRPr="00AD77E9">
        <w:rPr>
          <w:lang w:val="cy-GB"/>
        </w:rPr>
        <w:t xml:space="preserve">’r holl </w:t>
      </w:r>
      <w:r w:rsidR="00B906B7" w:rsidRPr="00AD77E9">
        <w:rPr>
          <w:lang w:val="cy-GB"/>
        </w:rPr>
        <w:t>unigolion</w:t>
      </w:r>
      <w:r w:rsidR="005E023A" w:rsidRPr="00AD77E9">
        <w:rPr>
          <w:lang w:val="cy-GB"/>
        </w:rPr>
        <w:t xml:space="preserve"> </w:t>
      </w:r>
      <w:r w:rsidR="00AE7B24" w:rsidRPr="00AD77E9">
        <w:rPr>
          <w:lang w:val="cy-GB"/>
        </w:rPr>
        <w:t>oedd yn</w:t>
      </w:r>
      <w:r w:rsidR="00FA2C42" w:rsidRPr="00AD77E9">
        <w:rPr>
          <w:lang w:val="cy-GB"/>
        </w:rPr>
        <w:t xml:space="preserve"> defnyddio</w:t>
      </w:r>
      <w:r w:rsidR="00F24AD3" w:rsidRPr="00AD77E9">
        <w:rPr>
          <w:lang w:val="cy-GB"/>
        </w:rPr>
        <w:t xml:space="preserve"> </w:t>
      </w:r>
      <w:r w:rsidR="00D95920" w:rsidRPr="00AD77E9">
        <w:rPr>
          <w:lang w:val="cy-GB"/>
        </w:rPr>
        <w:t>NSP</w:t>
      </w:r>
      <w:r w:rsidR="00F24AD3" w:rsidRPr="00AD77E9">
        <w:rPr>
          <w:lang w:val="cy-GB"/>
        </w:rPr>
        <w:t xml:space="preserve"> </w:t>
      </w:r>
      <w:r w:rsidR="004E1A0A" w:rsidRPr="00AD77E9">
        <w:rPr>
          <w:lang w:val="cy-GB"/>
        </w:rPr>
        <w:t>yn rheolaidd ddefnydd</w:t>
      </w:r>
      <w:r w:rsidR="00AE7B24" w:rsidRPr="00AD77E9">
        <w:rPr>
          <w:lang w:val="cy-GB"/>
        </w:rPr>
        <w:t xml:space="preserve"> </w:t>
      </w:r>
      <w:r w:rsidR="004E1A0A" w:rsidRPr="00AD77E9">
        <w:rPr>
          <w:lang w:val="cy-GB"/>
        </w:rPr>
        <w:t>o</w:t>
      </w:r>
      <w:r w:rsidR="00F24AD3" w:rsidRPr="00AD77E9">
        <w:rPr>
          <w:lang w:val="cy-GB"/>
        </w:rPr>
        <w:t xml:space="preserve"> opioid, </w:t>
      </w:r>
      <w:r w:rsidR="004E1A0A" w:rsidRPr="00AD77E9">
        <w:rPr>
          <w:lang w:val="cy-GB"/>
        </w:rPr>
        <w:t xml:space="preserve">cynnydd o </w:t>
      </w:r>
      <w:r w:rsidR="00260918" w:rsidRPr="00AD77E9">
        <w:rPr>
          <w:lang w:val="cy-GB"/>
        </w:rPr>
        <w:t>2</w:t>
      </w:r>
      <w:r w:rsidR="0011448B" w:rsidRPr="00AD77E9">
        <w:rPr>
          <w:lang w:val="cy-GB"/>
        </w:rPr>
        <w:t xml:space="preserve"> </w:t>
      </w:r>
      <w:r w:rsidR="004E1A0A" w:rsidRPr="00AD77E9">
        <w:rPr>
          <w:lang w:val="cy-GB"/>
        </w:rPr>
        <w:t>pwynt canran o gymharu â’r flwyddyn flaeno</w:t>
      </w:r>
      <w:r w:rsidR="005E023A" w:rsidRPr="00AD77E9">
        <w:rPr>
          <w:lang w:val="cy-GB"/>
        </w:rPr>
        <w:t>r</w:t>
      </w:r>
      <w:r w:rsidR="004E1A0A" w:rsidRPr="00AD77E9">
        <w:rPr>
          <w:lang w:val="cy-GB"/>
        </w:rPr>
        <w:t>ol</w:t>
      </w:r>
      <w:r w:rsidR="005E023A" w:rsidRPr="00AD77E9">
        <w:rPr>
          <w:lang w:val="cy-GB"/>
        </w:rPr>
        <w:t xml:space="preserve">. </w:t>
      </w:r>
      <w:r w:rsidR="004E1A0A" w:rsidRPr="00AD77E9">
        <w:rPr>
          <w:lang w:val="cy-GB"/>
        </w:rPr>
        <w:t xml:space="preserve">Mae </w:t>
      </w:r>
      <w:r w:rsidR="00F24AD3" w:rsidRPr="00AD77E9">
        <w:rPr>
          <w:lang w:val="cy-GB"/>
        </w:rPr>
        <w:fldChar w:fldCharType="begin"/>
      </w:r>
      <w:r w:rsidR="00F24AD3" w:rsidRPr="00AD77E9">
        <w:rPr>
          <w:lang w:val="cy-GB"/>
        </w:rPr>
        <w:instrText xml:space="preserve"> REF _Ref12454823 \h </w:instrText>
      </w:r>
      <w:r w:rsidR="007A566D" w:rsidRPr="00AD77E9">
        <w:rPr>
          <w:lang w:val="cy-GB"/>
        </w:rPr>
        <w:instrText xml:space="preserve"> \* MERGEFORMAT </w:instrText>
      </w:r>
      <w:r w:rsidR="00F24AD3" w:rsidRPr="00AD77E9">
        <w:rPr>
          <w:lang w:val="cy-GB"/>
        </w:rPr>
      </w:r>
      <w:r w:rsidR="00F24AD3" w:rsidRPr="00AD77E9">
        <w:rPr>
          <w:lang w:val="cy-GB"/>
        </w:rPr>
        <w:fldChar w:fldCharType="separate"/>
      </w:r>
      <w:r w:rsidR="00283233" w:rsidRPr="00AD77E9">
        <w:rPr>
          <w:lang w:val="cy-GB"/>
        </w:rPr>
        <w:t>Tabl</w:t>
      </w:r>
      <w:r w:rsidR="00F93AA3" w:rsidRPr="00AD77E9">
        <w:rPr>
          <w:lang w:val="cy-GB"/>
        </w:rPr>
        <w:t xml:space="preserve"> </w:t>
      </w:r>
      <w:r w:rsidR="00F93AA3" w:rsidRPr="00AD77E9">
        <w:rPr>
          <w:noProof/>
          <w:lang w:val="cy-GB"/>
        </w:rPr>
        <w:t>8</w:t>
      </w:r>
      <w:r w:rsidR="00F24AD3" w:rsidRPr="00AD77E9">
        <w:rPr>
          <w:lang w:val="cy-GB"/>
        </w:rPr>
        <w:fldChar w:fldCharType="end"/>
      </w:r>
      <w:r w:rsidR="00F24AD3" w:rsidRPr="00AD77E9">
        <w:rPr>
          <w:lang w:val="cy-GB"/>
        </w:rPr>
        <w:t xml:space="preserve"> </w:t>
      </w:r>
      <w:r w:rsidR="004E1A0A" w:rsidRPr="00AD77E9">
        <w:rPr>
          <w:lang w:val="cy-GB"/>
        </w:rPr>
        <w:t>yn cymharu nodweddion</w:t>
      </w:r>
      <w:r w:rsidR="005E023A" w:rsidRPr="00AD77E9">
        <w:rPr>
          <w:lang w:val="cy-GB"/>
        </w:rPr>
        <w:t xml:space="preserve"> demogra</w:t>
      </w:r>
      <w:r w:rsidR="004E1A0A" w:rsidRPr="00AD77E9">
        <w:rPr>
          <w:lang w:val="cy-GB"/>
        </w:rPr>
        <w:t xml:space="preserve">ffig a </w:t>
      </w:r>
      <w:r w:rsidR="00EC2390" w:rsidRPr="00AD77E9">
        <w:rPr>
          <w:lang w:val="cy-GB"/>
        </w:rPr>
        <w:t>chwistrellu</w:t>
      </w:r>
      <w:r w:rsidR="00744203" w:rsidRPr="00AD77E9">
        <w:rPr>
          <w:lang w:val="cy-GB"/>
        </w:rPr>
        <w:t xml:space="preserve"> </w:t>
      </w:r>
      <w:r w:rsidR="0011448B" w:rsidRPr="00AD77E9">
        <w:rPr>
          <w:lang w:val="cy-GB"/>
        </w:rPr>
        <w:t>PWID</w:t>
      </w:r>
      <w:r w:rsidR="00D17C57" w:rsidRPr="00AD77E9">
        <w:rPr>
          <w:lang w:val="cy-GB"/>
        </w:rPr>
        <w:t xml:space="preserve"> </w:t>
      </w:r>
      <w:r w:rsidR="004E1A0A" w:rsidRPr="00AD77E9">
        <w:rPr>
          <w:lang w:val="cy-GB"/>
        </w:rPr>
        <w:t xml:space="preserve">unigol </w:t>
      </w:r>
      <w:r w:rsidR="00AE7B24" w:rsidRPr="00AD77E9">
        <w:rPr>
          <w:lang w:val="cy-GB"/>
        </w:rPr>
        <w:t>a gofnododd d</w:t>
      </w:r>
      <w:r w:rsidR="004E1A0A" w:rsidRPr="00AD77E9">
        <w:rPr>
          <w:lang w:val="cy-GB"/>
        </w:rPr>
        <w:t>defnydd o</w:t>
      </w:r>
      <w:r w:rsidR="00D17C57" w:rsidRPr="00AD77E9">
        <w:rPr>
          <w:lang w:val="cy-GB"/>
        </w:rPr>
        <w:t xml:space="preserve"> opioid</w:t>
      </w:r>
      <w:r w:rsidR="004E1A0A" w:rsidRPr="00AD77E9">
        <w:rPr>
          <w:lang w:val="cy-GB"/>
        </w:rPr>
        <w:t xml:space="preserve">au fesul blwyddyn o </w:t>
      </w:r>
      <w:r w:rsidR="005E023A" w:rsidRPr="00AD77E9">
        <w:rPr>
          <w:lang w:val="cy-GB"/>
        </w:rPr>
        <w:t>201</w:t>
      </w:r>
      <w:r w:rsidR="0011755F" w:rsidRPr="00AD77E9">
        <w:rPr>
          <w:lang w:val="cy-GB"/>
        </w:rPr>
        <w:t xml:space="preserve">5-16 </w:t>
      </w:r>
      <w:r w:rsidR="004E1A0A" w:rsidRPr="00AD77E9">
        <w:rPr>
          <w:lang w:val="cy-GB"/>
        </w:rPr>
        <w:t>i</w:t>
      </w:r>
      <w:r w:rsidR="0011755F" w:rsidRPr="00AD77E9">
        <w:rPr>
          <w:lang w:val="cy-GB"/>
        </w:rPr>
        <w:t xml:space="preserve"> 2019-2</w:t>
      </w:r>
      <w:r w:rsidR="00260918" w:rsidRPr="00AD77E9">
        <w:rPr>
          <w:lang w:val="cy-GB"/>
        </w:rPr>
        <w:t>0</w:t>
      </w:r>
      <w:r w:rsidR="005E023A" w:rsidRPr="00AD77E9">
        <w:rPr>
          <w:lang w:val="cy-GB"/>
        </w:rPr>
        <w:t xml:space="preserve">. </w:t>
      </w:r>
    </w:p>
    <w:p w14:paraId="09C0A7A7" w14:textId="4759A485" w:rsidR="00F24AD3" w:rsidRPr="00AD77E9" w:rsidRDefault="00283233" w:rsidP="00FD3349">
      <w:pPr>
        <w:pStyle w:val="Caption"/>
        <w:rPr>
          <w:lang w:val="cy-GB"/>
        </w:rPr>
      </w:pPr>
      <w:bookmarkStart w:id="33" w:name="_Ref12454823"/>
      <w:bookmarkStart w:id="34" w:name="_Ref12520689"/>
      <w:r w:rsidRPr="00AD77E9">
        <w:rPr>
          <w:lang w:val="cy-GB"/>
        </w:rPr>
        <w:t>Tabl</w:t>
      </w:r>
      <w:r w:rsidR="00F24AD3" w:rsidRPr="00AD77E9">
        <w:rPr>
          <w:lang w:val="cy-GB"/>
        </w:rPr>
        <w:t xml:space="preserve"> </w:t>
      </w:r>
      <w:r w:rsidR="0085464A" w:rsidRPr="00AD77E9">
        <w:rPr>
          <w:noProof/>
          <w:lang w:val="cy-GB"/>
        </w:rPr>
        <w:fldChar w:fldCharType="begin"/>
      </w:r>
      <w:r w:rsidR="0085464A" w:rsidRPr="00AD77E9">
        <w:rPr>
          <w:noProof/>
          <w:lang w:val="cy-GB"/>
        </w:rPr>
        <w:instrText xml:space="preserve"> SEQ Table \* ARABIC </w:instrText>
      </w:r>
      <w:r w:rsidR="0085464A" w:rsidRPr="00AD77E9">
        <w:rPr>
          <w:noProof/>
          <w:lang w:val="cy-GB"/>
        </w:rPr>
        <w:fldChar w:fldCharType="separate"/>
      </w:r>
      <w:r w:rsidR="00F93AA3" w:rsidRPr="00AD77E9">
        <w:rPr>
          <w:noProof/>
          <w:lang w:val="cy-GB"/>
        </w:rPr>
        <w:t>8</w:t>
      </w:r>
      <w:r w:rsidR="0085464A" w:rsidRPr="00AD77E9">
        <w:rPr>
          <w:noProof/>
          <w:lang w:val="cy-GB"/>
        </w:rPr>
        <w:fldChar w:fldCharType="end"/>
      </w:r>
      <w:bookmarkEnd w:id="33"/>
      <w:r w:rsidR="00F24AD3" w:rsidRPr="00AD77E9">
        <w:rPr>
          <w:lang w:val="cy-GB"/>
        </w:rPr>
        <w:t xml:space="preserve"> </w:t>
      </w:r>
      <w:r w:rsidR="004E1A0A" w:rsidRPr="00AD77E9">
        <w:rPr>
          <w:lang w:val="cy-GB"/>
        </w:rPr>
        <w:t>–</w:t>
      </w:r>
      <w:r w:rsidR="00F24AD3" w:rsidRPr="00AD77E9">
        <w:rPr>
          <w:lang w:val="cy-GB"/>
        </w:rPr>
        <w:t xml:space="preserve"> </w:t>
      </w:r>
      <w:r w:rsidR="004E1A0A" w:rsidRPr="00AD77E9">
        <w:rPr>
          <w:lang w:val="cy-GB"/>
        </w:rPr>
        <w:t>Nodweddion d</w:t>
      </w:r>
      <w:r w:rsidR="00F24AD3" w:rsidRPr="00AD77E9">
        <w:rPr>
          <w:lang w:val="cy-GB"/>
        </w:rPr>
        <w:t>emogra</w:t>
      </w:r>
      <w:r w:rsidR="004E1A0A" w:rsidRPr="00AD77E9">
        <w:rPr>
          <w:lang w:val="cy-GB"/>
        </w:rPr>
        <w:t xml:space="preserve">ffig </w:t>
      </w:r>
      <w:r w:rsidR="00F24AD3" w:rsidRPr="00AD77E9">
        <w:rPr>
          <w:lang w:val="cy-GB"/>
        </w:rPr>
        <w:t xml:space="preserve">a </w:t>
      </w:r>
      <w:r w:rsidR="00EC2390" w:rsidRPr="00AD77E9">
        <w:rPr>
          <w:lang w:val="cy-GB"/>
        </w:rPr>
        <w:t>chwistrellu</w:t>
      </w:r>
      <w:r w:rsidR="00F24AD3" w:rsidRPr="00AD77E9">
        <w:rPr>
          <w:lang w:val="cy-GB"/>
        </w:rPr>
        <w:t xml:space="preserve"> </w:t>
      </w:r>
      <w:r w:rsidR="00B906B7" w:rsidRPr="00AD77E9">
        <w:rPr>
          <w:lang w:val="cy-GB"/>
        </w:rPr>
        <w:t>unigolion</w:t>
      </w:r>
      <w:r w:rsidR="00D17C57" w:rsidRPr="00AD77E9">
        <w:rPr>
          <w:lang w:val="cy-GB"/>
        </w:rPr>
        <w:t xml:space="preserve"> </w:t>
      </w:r>
      <w:r w:rsidR="00954667" w:rsidRPr="00AD77E9">
        <w:rPr>
          <w:lang w:val="cy-GB"/>
        </w:rPr>
        <w:t>a gofnododd ddefnydd</w:t>
      </w:r>
      <w:r w:rsidR="00AE7B24" w:rsidRPr="00AD77E9">
        <w:rPr>
          <w:lang w:val="cy-GB"/>
        </w:rPr>
        <w:t xml:space="preserve"> </w:t>
      </w:r>
      <w:r w:rsidR="00954667" w:rsidRPr="00AD77E9">
        <w:rPr>
          <w:lang w:val="cy-GB"/>
        </w:rPr>
        <w:t xml:space="preserve">o </w:t>
      </w:r>
      <w:r w:rsidR="00D17C57" w:rsidRPr="00AD77E9">
        <w:rPr>
          <w:lang w:val="cy-GB"/>
        </w:rPr>
        <w:t>o</w:t>
      </w:r>
      <w:r w:rsidR="00F24AD3" w:rsidRPr="00AD77E9">
        <w:rPr>
          <w:lang w:val="cy-GB"/>
        </w:rPr>
        <w:t>pioid</w:t>
      </w:r>
      <w:r w:rsidR="00954667" w:rsidRPr="00AD77E9">
        <w:rPr>
          <w:lang w:val="cy-GB"/>
        </w:rPr>
        <w:t>au fesul blwyd</w:t>
      </w:r>
      <w:bookmarkEnd w:id="34"/>
      <w:r w:rsidR="00954667" w:rsidRPr="00AD77E9">
        <w:rPr>
          <w:lang w:val="cy-GB"/>
        </w:rPr>
        <w:t xml:space="preserve">dyn, </w:t>
      </w:r>
      <w:r w:rsidR="0011755F" w:rsidRPr="00AD77E9">
        <w:rPr>
          <w:lang w:val="cy-GB"/>
        </w:rPr>
        <w:t xml:space="preserve">2015-16 </w:t>
      </w:r>
      <w:r w:rsidR="00954667" w:rsidRPr="00AD77E9">
        <w:rPr>
          <w:lang w:val="cy-GB"/>
        </w:rPr>
        <w:t>i</w:t>
      </w:r>
      <w:r w:rsidR="0011755F" w:rsidRPr="00AD77E9">
        <w:rPr>
          <w:lang w:val="cy-GB"/>
        </w:rPr>
        <w:t xml:space="preserve"> 2019-20</w:t>
      </w:r>
    </w:p>
    <w:p w14:paraId="3EEC5569" w14:textId="1F80E2B2" w:rsidR="00F35707" w:rsidRPr="00AD77E9" w:rsidRDefault="00921FB5" w:rsidP="00FD3349">
      <w:pPr>
        <w:rPr>
          <w:rFonts w:cstheme="minorHAnsi"/>
          <w:lang w:val="cy-GB"/>
        </w:rPr>
      </w:pPr>
      <w:r w:rsidRPr="00AD77E9">
        <w:rPr>
          <w:rFonts w:cstheme="minorHAnsi"/>
          <w:noProof/>
          <w:lang w:eastAsia="en-GB"/>
        </w:rPr>
        <w:drawing>
          <wp:inline distT="0" distB="0" distL="0" distR="0" wp14:anchorId="43A6B181" wp14:editId="26F819E6">
            <wp:extent cx="5731510" cy="4622557"/>
            <wp:effectExtent l="0" t="0" r="2540" b="6985"/>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31510" cy="4622557"/>
                    </a:xfrm>
                    <a:prstGeom prst="rect">
                      <a:avLst/>
                    </a:prstGeom>
                    <a:noFill/>
                    <a:ln>
                      <a:noFill/>
                    </a:ln>
                  </pic:spPr>
                </pic:pic>
              </a:graphicData>
            </a:graphic>
          </wp:inline>
        </w:drawing>
      </w:r>
    </w:p>
    <w:p w14:paraId="0B956946" w14:textId="02E6A524" w:rsidR="005D03A2" w:rsidRPr="00AD77E9" w:rsidRDefault="0085464A" w:rsidP="00FD3349">
      <w:pPr>
        <w:pStyle w:val="Caption"/>
        <w:rPr>
          <w:lang w:val="cy-GB"/>
        </w:rPr>
      </w:pPr>
      <w:r w:rsidRPr="00AD77E9">
        <w:rPr>
          <w:lang w:val="cy-GB"/>
        </w:rPr>
        <w:t>Demogra</w:t>
      </w:r>
      <w:r w:rsidR="00954667" w:rsidRPr="00AD77E9">
        <w:rPr>
          <w:lang w:val="cy-GB"/>
        </w:rPr>
        <w:t>ffeg</w:t>
      </w:r>
      <w:r w:rsidR="00933395" w:rsidRPr="00AD77E9">
        <w:rPr>
          <w:lang w:val="cy-GB"/>
        </w:rPr>
        <w:t>:</w:t>
      </w:r>
    </w:p>
    <w:p w14:paraId="7DF46AE2" w14:textId="1AA12F92" w:rsidR="00530720" w:rsidRPr="00AD77E9" w:rsidRDefault="00954667" w:rsidP="000F4840">
      <w:pPr>
        <w:pStyle w:val="ListParagraph"/>
        <w:numPr>
          <w:ilvl w:val="0"/>
          <w:numId w:val="11"/>
        </w:numPr>
        <w:rPr>
          <w:lang w:val="cy-GB"/>
        </w:rPr>
      </w:pPr>
      <w:r w:rsidRPr="00AD77E9">
        <w:rPr>
          <w:lang w:val="cy-GB"/>
        </w:rPr>
        <w:t>Mae</w:t>
      </w:r>
      <w:r w:rsidRPr="00AD77E9">
        <w:rPr>
          <w:b/>
          <w:lang w:val="cy-GB"/>
        </w:rPr>
        <w:t xml:space="preserve"> </w:t>
      </w:r>
      <w:r w:rsidR="00DC07AF" w:rsidRPr="00AD77E9">
        <w:rPr>
          <w:lang w:val="cy-GB"/>
        </w:rPr>
        <w:t xml:space="preserve">ystod ac </w:t>
      </w:r>
      <w:r w:rsidRPr="00AD77E9">
        <w:rPr>
          <w:b/>
          <w:lang w:val="cy-GB"/>
        </w:rPr>
        <w:t>oedran canolrif</w:t>
      </w:r>
      <w:r w:rsidR="00184CDA" w:rsidRPr="00AD77E9">
        <w:rPr>
          <w:b/>
          <w:lang w:val="cy-GB"/>
        </w:rPr>
        <w:t xml:space="preserve"> </w:t>
      </w:r>
      <w:r w:rsidRPr="00AD77E9">
        <w:rPr>
          <w:lang w:val="cy-GB"/>
        </w:rPr>
        <w:t xml:space="preserve">cyfran yr </w:t>
      </w:r>
      <w:r w:rsidR="00B906B7" w:rsidRPr="00AD77E9">
        <w:rPr>
          <w:lang w:val="cy-GB"/>
        </w:rPr>
        <w:t>unigolion</w:t>
      </w:r>
      <w:r w:rsidR="005C0D3F" w:rsidRPr="00AD77E9">
        <w:rPr>
          <w:lang w:val="cy-GB"/>
        </w:rPr>
        <w:t xml:space="preserve"> 50</w:t>
      </w:r>
      <w:r w:rsidR="00530720" w:rsidRPr="00AD77E9">
        <w:rPr>
          <w:lang w:val="cy-GB"/>
        </w:rPr>
        <w:t>+</w:t>
      </w:r>
      <w:r w:rsidR="005C0D3F" w:rsidRPr="00AD77E9">
        <w:rPr>
          <w:lang w:val="cy-GB"/>
        </w:rPr>
        <w:t xml:space="preserve"> </w:t>
      </w:r>
      <w:r w:rsidRPr="00AD77E9">
        <w:rPr>
          <w:lang w:val="cy-GB"/>
        </w:rPr>
        <w:t>oed</w:t>
      </w:r>
      <w:r w:rsidR="005C0D3F" w:rsidRPr="00AD77E9">
        <w:rPr>
          <w:lang w:val="cy-GB"/>
        </w:rPr>
        <w:t xml:space="preserve">, </w:t>
      </w:r>
      <w:r w:rsidRPr="00AD77E9">
        <w:rPr>
          <w:lang w:val="cy-GB"/>
        </w:rPr>
        <w:t xml:space="preserve">a hyd eu gyrfa </w:t>
      </w:r>
      <w:r w:rsidR="00EC2390" w:rsidRPr="00AD77E9">
        <w:rPr>
          <w:lang w:val="cy-GB"/>
        </w:rPr>
        <w:t>chwistrellu</w:t>
      </w:r>
      <w:r w:rsidRPr="00AD77E9">
        <w:rPr>
          <w:lang w:val="cy-GB"/>
        </w:rPr>
        <w:t xml:space="preserve">, wedi cynyddu ers </w:t>
      </w:r>
      <w:r w:rsidR="00260918" w:rsidRPr="00AD77E9">
        <w:rPr>
          <w:lang w:val="cy-GB"/>
        </w:rPr>
        <w:t>2015-16</w:t>
      </w:r>
      <w:r w:rsidR="000B42C7" w:rsidRPr="00AD77E9">
        <w:rPr>
          <w:lang w:val="cy-GB"/>
        </w:rPr>
        <w:t xml:space="preserve"> </w:t>
      </w:r>
      <w:r w:rsidR="00657885" w:rsidRPr="00AD77E9">
        <w:rPr>
          <w:lang w:val="cy-GB"/>
        </w:rPr>
        <w:t>(gweler</w:t>
      </w:r>
      <w:r w:rsidR="00530720" w:rsidRPr="00AD77E9">
        <w:rPr>
          <w:lang w:val="cy-GB"/>
        </w:rPr>
        <w:t xml:space="preserve"> </w:t>
      </w:r>
      <w:r w:rsidR="00530720" w:rsidRPr="00AD77E9">
        <w:rPr>
          <w:lang w:val="cy-GB"/>
        </w:rPr>
        <w:fldChar w:fldCharType="begin"/>
      </w:r>
      <w:r w:rsidR="00530720" w:rsidRPr="00AD77E9">
        <w:rPr>
          <w:lang w:val="cy-GB"/>
        </w:rPr>
        <w:instrText xml:space="preserve"> REF _Ref12454823 \h </w:instrText>
      </w:r>
      <w:r w:rsidR="007A566D" w:rsidRPr="00AD77E9">
        <w:rPr>
          <w:lang w:val="cy-GB"/>
        </w:rPr>
        <w:instrText xml:space="preserve"> \* MERGEFORMAT </w:instrText>
      </w:r>
      <w:r w:rsidR="00530720" w:rsidRPr="00AD77E9">
        <w:rPr>
          <w:lang w:val="cy-GB"/>
        </w:rPr>
      </w:r>
      <w:r w:rsidR="00530720" w:rsidRPr="00AD77E9">
        <w:rPr>
          <w:lang w:val="cy-GB"/>
        </w:rPr>
        <w:fldChar w:fldCharType="separate"/>
      </w:r>
      <w:r w:rsidR="00283233" w:rsidRPr="00AD77E9">
        <w:rPr>
          <w:lang w:val="cy-GB"/>
        </w:rPr>
        <w:t>Tabl</w:t>
      </w:r>
      <w:r w:rsidR="00F93AA3" w:rsidRPr="00AD77E9">
        <w:rPr>
          <w:lang w:val="cy-GB"/>
        </w:rPr>
        <w:t xml:space="preserve"> </w:t>
      </w:r>
      <w:r w:rsidR="00F93AA3" w:rsidRPr="00AD77E9">
        <w:rPr>
          <w:noProof/>
          <w:lang w:val="cy-GB"/>
        </w:rPr>
        <w:t>8</w:t>
      </w:r>
      <w:r w:rsidR="00530720" w:rsidRPr="00AD77E9">
        <w:rPr>
          <w:lang w:val="cy-GB"/>
        </w:rPr>
        <w:fldChar w:fldCharType="end"/>
      </w:r>
      <w:r w:rsidR="00530720" w:rsidRPr="00AD77E9">
        <w:rPr>
          <w:lang w:val="cy-GB"/>
        </w:rPr>
        <w:t>)</w:t>
      </w:r>
      <w:r w:rsidR="005C0D3F" w:rsidRPr="00AD77E9">
        <w:rPr>
          <w:lang w:val="cy-GB"/>
        </w:rPr>
        <w:t>.</w:t>
      </w:r>
      <w:r w:rsidR="005E023A" w:rsidRPr="00AD77E9">
        <w:rPr>
          <w:lang w:val="cy-GB"/>
        </w:rPr>
        <w:t xml:space="preserve"> </w:t>
      </w:r>
      <w:r w:rsidRPr="00AD77E9">
        <w:rPr>
          <w:lang w:val="cy-GB"/>
        </w:rPr>
        <w:t xml:space="preserve">Yn cyd-fynd â’r duedd hon mae gostyngiad yng nghyfran yr </w:t>
      </w:r>
      <w:r w:rsidR="00B906B7" w:rsidRPr="00AD77E9">
        <w:rPr>
          <w:lang w:val="cy-GB"/>
        </w:rPr>
        <w:t>unigolion</w:t>
      </w:r>
      <w:r w:rsidR="005C0D3F" w:rsidRPr="00AD77E9">
        <w:rPr>
          <w:lang w:val="cy-GB"/>
        </w:rPr>
        <w:t xml:space="preserve"> </w:t>
      </w:r>
      <w:r w:rsidRPr="00AD77E9">
        <w:rPr>
          <w:lang w:val="cy-GB"/>
        </w:rPr>
        <w:t>dan</w:t>
      </w:r>
      <w:r w:rsidR="00530720" w:rsidRPr="00AD77E9">
        <w:rPr>
          <w:lang w:val="cy-GB"/>
        </w:rPr>
        <w:t xml:space="preserve"> 25 </w:t>
      </w:r>
      <w:r w:rsidRPr="00AD77E9">
        <w:rPr>
          <w:lang w:val="cy-GB"/>
        </w:rPr>
        <w:t>oed</w:t>
      </w:r>
      <w:r w:rsidR="00530720" w:rsidRPr="00AD77E9">
        <w:rPr>
          <w:lang w:val="cy-GB"/>
        </w:rPr>
        <w:t>, a</w:t>
      </w:r>
      <w:r w:rsidRPr="00AD77E9">
        <w:rPr>
          <w:lang w:val="cy-GB"/>
        </w:rPr>
        <w:t xml:space="preserve">’r rhai sy’n </w:t>
      </w:r>
      <w:r w:rsidR="00EC2390" w:rsidRPr="00AD77E9">
        <w:rPr>
          <w:lang w:val="cy-GB"/>
        </w:rPr>
        <w:t>chwistrellu</w:t>
      </w:r>
      <w:r w:rsidR="00530720" w:rsidRPr="00AD77E9">
        <w:rPr>
          <w:lang w:val="cy-GB"/>
        </w:rPr>
        <w:t xml:space="preserve"> </w:t>
      </w:r>
      <w:r w:rsidRPr="00AD77E9">
        <w:rPr>
          <w:lang w:val="cy-GB"/>
        </w:rPr>
        <w:t xml:space="preserve">o’r newydd </w:t>
      </w:r>
      <w:r w:rsidR="00BE027D" w:rsidRPr="00AD77E9">
        <w:rPr>
          <w:lang w:val="cy-GB"/>
        </w:rPr>
        <w:t>(</w:t>
      </w:r>
      <w:r w:rsidR="00EC2390" w:rsidRPr="00AD77E9">
        <w:rPr>
          <w:lang w:val="cy-GB"/>
        </w:rPr>
        <w:t>chwistrellu</w:t>
      </w:r>
      <w:r w:rsidR="00BE027D" w:rsidRPr="00AD77E9">
        <w:rPr>
          <w:lang w:val="cy-GB"/>
        </w:rPr>
        <w:t xml:space="preserve"> </w:t>
      </w:r>
      <w:r w:rsidRPr="00AD77E9">
        <w:rPr>
          <w:lang w:val="cy-GB"/>
        </w:rPr>
        <w:t>ers llai na</w:t>
      </w:r>
      <w:r w:rsidR="00BE027D" w:rsidRPr="00AD77E9">
        <w:rPr>
          <w:lang w:val="cy-GB"/>
        </w:rPr>
        <w:t xml:space="preserve"> 36 </w:t>
      </w:r>
      <w:r w:rsidRPr="00AD77E9">
        <w:rPr>
          <w:lang w:val="cy-GB"/>
        </w:rPr>
        <w:t>mis</w:t>
      </w:r>
      <w:r w:rsidR="00BE027D" w:rsidRPr="00AD77E9">
        <w:rPr>
          <w:lang w:val="cy-GB"/>
        </w:rPr>
        <w:t>)</w:t>
      </w:r>
      <w:r w:rsidR="00184CDA" w:rsidRPr="00AD77E9">
        <w:rPr>
          <w:lang w:val="cy-GB"/>
        </w:rPr>
        <w:t xml:space="preserve">. </w:t>
      </w:r>
      <w:r w:rsidRPr="00AD77E9">
        <w:rPr>
          <w:lang w:val="cy-GB"/>
        </w:rPr>
        <w:t xml:space="preserve">Mae’r </w:t>
      </w:r>
      <w:r w:rsidR="00184CDA" w:rsidRPr="00AD77E9">
        <w:rPr>
          <w:lang w:val="cy-GB"/>
        </w:rPr>
        <w:t>data</w:t>
      </w:r>
      <w:r w:rsidRPr="00AD77E9">
        <w:rPr>
          <w:lang w:val="cy-GB"/>
        </w:rPr>
        <w:t xml:space="preserve"> hyn yn gyson â grŵp hŷn o </w:t>
      </w:r>
      <w:r w:rsidR="00184CDA" w:rsidRPr="00AD77E9">
        <w:rPr>
          <w:lang w:val="cy-GB"/>
        </w:rPr>
        <w:t xml:space="preserve">PWID </w:t>
      </w:r>
      <w:r w:rsidRPr="00AD77E9">
        <w:rPr>
          <w:lang w:val="cy-GB"/>
        </w:rPr>
        <w:t>sy’n defnyddio</w:t>
      </w:r>
      <w:r w:rsidR="00184CDA" w:rsidRPr="00AD77E9">
        <w:rPr>
          <w:lang w:val="cy-GB"/>
        </w:rPr>
        <w:t xml:space="preserve"> o</w:t>
      </w:r>
      <w:r w:rsidR="004529F4" w:rsidRPr="00AD77E9">
        <w:rPr>
          <w:lang w:val="cy-GB"/>
        </w:rPr>
        <w:t>pioidau</w:t>
      </w:r>
      <w:r w:rsidR="00184CDA" w:rsidRPr="00AD77E9">
        <w:rPr>
          <w:lang w:val="cy-GB"/>
        </w:rPr>
        <w:t xml:space="preserve"> </w:t>
      </w:r>
      <w:r w:rsidRPr="00AD77E9">
        <w:rPr>
          <w:lang w:val="cy-GB"/>
        </w:rPr>
        <w:t>fel y dangosir yn</w:t>
      </w:r>
      <w:r w:rsidR="00706A5D" w:rsidRPr="00AD77E9">
        <w:rPr>
          <w:lang w:val="cy-GB"/>
        </w:rPr>
        <w:t xml:space="preserve"> </w:t>
      </w:r>
      <w:r w:rsidR="00706A5D" w:rsidRPr="00AD77E9">
        <w:rPr>
          <w:lang w:val="cy-GB"/>
        </w:rPr>
        <w:fldChar w:fldCharType="begin"/>
      </w:r>
      <w:r w:rsidR="00706A5D" w:rsidRPr="00AD77E9">
        <w:rPr>
          <w:lang w:val="cy-GB"/>
        </w:rPr>
        <w:instrText xml:space="preserve"> REF _Ref12520606 \h </w:instrText>
      </w:r>
      <w:r w:rsidR="002547D4" w:rsidRPr="00AD77E9">
        <w:rPr>
          <w:lang w:val="cy-GB"/>
        </w:rPr>
        <w:instrText xml:space="preserve"> \* MERGEFORMAT </w:instrText>
      </w:r>
      <w:r w:rsidR="00706A5D" w:rsidRPr="00AD77E9">
        <w:rPr>
          <w:lang w:val="cy-GB"/>
        </w:rPr>
      </w:r>
      <w:r w:rsidR="00706A5D" w:rsidRPr="00AD77E9">
        <w:rPr>
          <w:lang w:val="cy-GB"/>
        </w:rPr>
        <w:fldChar w:fldCharType="separate"/>
      </w:r>
      <w:r w:rsidR="00283233" w:rsidRPr="00AD77E9">
        <w:rPr>
          <w:lang w:val="cy-GB"/>
        </w:rPr>
        <w:t>Ffigur</w:t>
      </w:r>
      <w:r w:rsidR="00F93AA3" w:rsidRPr="00AD77E9">
        <w:rPr>
          <w:lang w:val="cy-GB"/>
        </w:rPr>
        <w:t xml:space="preserve"> </w:t>
      </w:r>
      <w:r w:rsidR="00F93AA3" w:rsidRPr="00AD77E9">
        <w:rPr>
          <w:noProof/>
          <w:lang w:val="cy-GB"/>
        </w:rPr>
        <w:t>6</w:t>
      </w:r>
      <w:r w:rsidR="00706A5D" w:rsidRPr="00AD77E9">
        <w:rPr>
          <w:lang w:val="cy-GB"/>
        </w:rPr>
        <w:fldChar w:fldCharType="end"/>
      </w:r>
      <w:r w:rsidR="00184CDA" w:rsidRPr="00AD77E9">
        <w:rPr>
          <w:lang w:val="cy-GB"/>
        </w:rPr>
        <w:t xml:space="preserve">.  </w:t>
      </w:r>
    </w:p>
    <w:p w14:paraId="24B552BE" w14:textId="0F673541" w:rsidR="004A539E" w:rsidRPr="00AD77E9" w:rsidRDefault="00954667" w:rsidP="000F4840">
      <w:pPr>
        <w:pStyle w:val="ListParagraph"/>
        <w:numPr>
          <w:ilvl w:val="0"/>
          <w:numId w:val="12"/>
        </w:numPr>
        <w:rPr>
          <w:color w:val="FF0000"/>
          <w:lang w:val="cy-GB"/>
        </w:rPr>
      </w:pPr>
      <w:bookmarkStart w:id="35" w:name="_Hlk12807606"/>
      <w:r w:rsidRPr="00AD77E9">
        <w:rPr>
          <w:lang w:val="cy-GB"/>
        </w:rPr>
        <w:t>Mae</w:t>
      </w:r>
      <w:r w:rsidR="00DC07AF" w:rsidRPr="00AD77E9">
        <w:rPr>
          <w:lang w:val="cy-GB"/>
        </w:rPr>
        <w:t xml:space="preserve">’r </w:t>
      </w:r>
      <w:r w:rsidR="00DC07AF" w:rsidRPr="00AD77E9">
        <w:rPr>
          <w:b/>
          <w:lang w:val="cy-GB"/>
        </w:rPr>
        <w:t>do</w:t>
      </w:r>
      <w:r w:rsidR="00097E25" w:rsidRPr="00AD77E9">
        <w:rPr>
          <w:b/>
          <w:lang w:val="cy-GB"/>
        </w:rPr>
        <w:t xml:space="preserve">sbarthiad rhyw </w:t>
      </w:r>
      <w:r w:rsidR="00097E25" w:rsidRPr="00AD77E9">
        <w:rPr>
          <w:lang w:val="cy-GB"/>
        </w:rPr>
        <w:t>wedi parhau’n gymharol gyson yn ystod y 4 blynedd ddiwethaf, gyda benywod yn cynrychioli rhw</w:t>
      </w:r>
      <w:r w:rsidR="007B23C8" w:rsidRPr="00AD77E9">
        <w:rPr>
          <w:lang w:val="cy-GB"/>
        </w:rPr>
        <w:t>n</w:t>
      </w:r>
      <w:r w:rsidR="00097E25" w:rsidRPr="00AD77E9">
        <w:rPr>
          <w:lang w:val="cy-GB"/>
        </w:rPr>
        <w:t>g</w:t>
      </w:r>
      <w:r w:rsidR="007B23C8" w:rsidRPr="00AD77E9">
        <w:rPr>
          <w:lang w:val="cy-GB"/>
        </w:rPr>
        <w:t xml:space="preserve"> 18 </w:t>
      </w:r>
      <w:r w:rsidR="00DC07AF" w:rsidRPr="00AD77E9">
        <w:rPr>
          <w:lang w:val="cy-GB"/>
        </w:rPr>
        <w:t>ac</w:t>
      </w:r>
      <w:r w:rsidR="007B23C8" w:rsidRPr="00AD77E9">
        <w:rPr>
          <w:lang w:val="cy-GB"/>
        </w:rPr>
        <w:t xml:space="preserve"> </w:t>
      </w:r>
      <w:r w:rsidR="00260918" w:rsidRPr="00AD77E9">
        <w:rPr>
          <w:lang w:val="cy-GB"/>
        </w:rPr>
        <w:t>19</w:t>
      </w:r>
      <w:r w:rsidR="00184CDA" w:rsidRPr="00AD77E9">
        <w:rPr>
          <w:lang w:val="cy-GB"/>
        </w:rPr>
        <w:t xml:space="preserve"> </w:t>
      </w:r>
      <w:r w:rsidR="00DD5CAF" w:rsidRPr="00AD77E9">
        <w:rPr>
          <w:lang w:val="cy-GB"/>
        </w:rPr>
        <w:t>y cant</w:t>
      </w:r>
      <w:r w:rsidR="00184CDA" w:rsidRPr="00AD77E9">
        <w:rPr>
          <w:lang w:val="cy-GB"/>
        </w:rPr>
        <w:t xml:space="preserve"> o</w:t>
      </w:r>
      <w:r w:rsidR="00097E25" w:rsidRPr="00AD77E9">
        <w:rPr>
          <w:lang w:val="cy-GB"/>
        </w:rPr>
        <w:t>’r unigolion unigryw s</w:t>
      </w:r>
      <w:r w:rsidR="00FA2C42" w:rsidRPr="00AD77E9">
        <w:rPr>
          <w:lang w:val="cy-GB"/>
        </w:rPr>
        <w:t>y</w:t>
      </w:r>
      <w:r w:rsidR="00097E25" w:rsidRPr="00AD77E9">
        <w:rPr>
          <w:lang w:val="cy-GB"/>
        </w:rPr>
        <w:t>’</w:t>
      </w:r>
      <w:r w:rsidR="00FA2C42" w:rsidRPr="00AD77E9">
        <w:rPr>
          <w:lang w:val="cy-GB"/>
        </w:rPr>
        <w:t>n defnyddio</w:t>
      </w:r>
      <w:r w:rsidR="00184CDA" w:rsidRPr="00AD77E9">
        <w:rPr>
          <w:lang w:val="cy-GB"/>
        </w:rPr>
        <w:t xml:space="preserve"> </w:t>
      </w:r>
      <w:r w:rsidR="007308C2" w:rsidRPr="00AD77E9">
        <w:rPr>
          <w:lang w:val="cy-GB"/>
        </w:rPr>
        <w:t>gwasanaethau NSP</w:t>
      </w:r>
      <w:r w:rsidR="002A1C4D" w:rsidRPr="00AD77E9">
        <w:rPr>
          <w:lang w:val="cy-GB"/>
        </w:rPr>
        <w:t>.</w:t>
      </w:r>
      <w:r w:rsidR="004A539E" w:rsidRPr="00AD77E9">
        <w:rPr>
          <w:b/>
          <w:lang w:val="cy-GB"/>
        </w:rPr>
        <w:t xml:space="preserve"> </w:t>
      </w:r>
    </w:p>
    <w:bookmarkEnd w:id="35"/>
    <w:p w14:paraId="5B341990" w14:textId="0FB0F18C" w:rsidR="004A539E" w:rsidRPr="00AD77E9" w:rsidRDefault="00097E25" w:rsidP="000F4840">
      <w:pPr>
        <w:pStyle w:val="ListParagraph"/>
        <w:numPr>
          <w:ilvl w:val="0"/>
          <w:numId w:val="12"/>
        </w:numPr>
        <w:rPr>
          <w:color w:val="FF0000"/>
          <w:lang w:val="cy-GB"/>
        </w:rPr>
      </w:pPr>
      <w:r w:rsidRPr="00AD77E9">
        <w:rPr>
          <w:lang w:val="cy-GB"/>
        </w:rPr>
        <w:t xml:space="preserve">Cofnodwyd </w:t>
      </w:r>
      <w:r w:rsidRPr="00AD77E9">
        <w:rPr>
          <w:b/>
          <w:lang w:val="cy-GB"/>
        </w:rPr>
        <w:t xml:space="preserve">diweithdra </w:t>
      </w:r>
      <w:r w:rsidRPr="00AD77E9">
        <w:rPr>
          <w:lang w:val="cy-GB"/>
        </w:rPr>
        <w:t xml:space="preserve">ymhlith </w:t>
      </w:r>
      <w:r w:rsidR="00583E09" w:rsidRPr="00AD77E9">
        <w:rPr>
          <w:lang w:val="cy-GB"/>
        </w:rPr>
        <w:t>78</w:t>
      </w:r>
      <w:r w:rsidR="00CC2A34" w:rsidRPr="00AD77E9">
        <w:rPr>
          <w:lang w:val="cy-GB"/>
        </w:rPr>
        <w:t xml:space="preserve"> </w:t>
      </w:r>
      <w:r w:rsidR="00DD5CAF" w:rsidRPr="00AD77E9">
        <w:rPr>
          <w:lang w:val="cy-GB"/>
        </w:rPr>
        <w:t>y cant</w:t>
      </w:r>
      <w:r w:rsidR="00CC2A34" w:rsidRPr="00AD77E9">
        <w:rPr>
          <w:lang w:val="cy-GB"/>
        </w:rPr>
        <w:t xml:space="preserve"> (n=2,861</w:t>
      </w:r>
      <w:r w:rsidR="004A539E" w:rsidRPr="00AD77E9">
        <w:rPr>
          <w:lang w:val="cy-GB"/>
        </w:rPr>
        <w:t xml:space="preserve">) o </w:t>
      </w:r>
      <w:r w:rsidR="00B906B7" w:rsidRPr="00AD77E9">
        <w:rPr>
          <w:lang w:val="cy-GB"/>
        </w:rPr>
        <w:t>unigolion</w:t>
      </w:r>
      <w:r w:rsidR="004A539E" w:rsidRPr="00AD77E9">
        <w:rPr>
          <w:lang w:val="cy-GB"/>
        </w:rPr>
        <w:t xml:space="preserve">. </w:t>
      </w:r>
    </w:p>
    <w:p w14:paraId="78C5A1A5" w14:textId="54703D06" w:rsidR="004A539E" w:rsidRPr="00AD77E9" w:rsidRDefault="00097E25" w:rsidP="000F4840">
      <w:pPr>
        <w:pStyle w:val="ListParagraph"/>
        <w:numPr>
          <w:ilvl w:val="0"/>
          <w:numId w:val="12"/>
        </w:numPr>
        <w:rPr>
          <w:color w:val="FF0000"/>
          <w:lang w:val="cy-GB"/>
        </w:rPr>
      </w:pPr>
      <w:r w:rsidRPr="00AD77E9">
        <w:rPr>
          <w:lang w:val="cy-GB"/>
        </w:rPr>
        <w:t xml:space="preserve">Mae cyfran yr </w:t>
      </w:r>
      <w:r w:rsidR="00B906B7" w:rsidRPr="00AD77E9">
        <w:rPr>
          <w:lang w:val="cy-GB"/>
        </w:rPr>
        <w:t>unigolion</w:t>
      </w:r>
      <w:r w:rsidR="004A539E" w:rsidRPr="00AD77E9">
        <w:rPr>
          <w:lang w:val="cy-GB"/>
        </w:rPr>
        <w:t xml:space="preserve"> </w:t>
      </w:r>
      <w:r w:rsidRPr="00AD77E9">
        <w:rPr>
          <w:lang w:val="cy-GB"/>
        </w:rPr>
        <w:t xml:space="preserve">sy’n cofnodi </w:t>
      </w:r>
      <w:r w:rsidRPr="00AD77E9">
        <w:rPr>
          <w:b/>
          <w:lang w:val="cy-GB"/>
        </w:rPr>
        <w:t>gwaith rhyw</w:t>
      </w:r>
      <w:r w:rsidR="004A539E" w:rsidRPr="00AD77E9">
        <w:rPr>
          <w:b/>
          <w:lang w:val="cy-GB"/>
        </w:rPr>
        <w:t xml:space="preserve"> </w:t>
      </w:r>
      <w:r w:rsidRPr="00AD77E9">
        <w:rPr>
          <w:lang w:val="cy-GB"/>
        </w:rPr>
        <w:t>yn parhau’n gyson yn</w:t>
      </w:r>
      <w:r w:rsidR="004A539E" w:rsidRPr="00AD77E9">
        <w:rPr>
          <w:lang w:val="cy-GB"/>
        </w:rPr>
        <w:t xml:space="preserve"> &lt; 5 </w:t>
      </w:r>
      <w:r w:rsidR="00DD5CAF" w:rsidRPr="00AD77E9">
        <w:rPr>
          <w:lang w:val="cy-GB"/>
        </w:rPr>
        <w:t>y cant</w:t>
      </w:r>
      <w:r w:rsidR="000B42C7" w:rsidRPr="00AD77E9">
        <w:rPr>
          <w:lang w:val="cy-GB"/>
        </w:rPr>
        <w:t xml:space="preserve">, </w:t>
      </w:r>
      <w:r w:rsidRPr="00AD77E9">
        <w:rPr>
          <w:lang w:val="cy-GB"/>
        </w:rPr>
        <w:t>fodd bynnag</w:t>
      </w:r>
      <w:r w:rsidR="004A539E" w:rsidRPr="00AD77E9">
        <w:rPr>
          <w:lang w:val="cy-GB"/>
        </w:rPr>
        <w:t xml:space="preserve">, </w:t>
      </w:r>
      <w:r w:rsidRPr="00AD77E9">
        <w:rPr>
          <w:lang w:val="cy-GB"/>
        </w:rPr>
        <w:t xml:space="preserve">credir fod hyn yn cael ei dangofnodi.                      </w:t>
      </w:r>
    </w:p>
    <w:p w14:paraId="4D1A88D8" w14:textId="733F666A" w:rsidR="007B23C8" w:rsidRPr="00AD77E9" w:rsidRDefault="00954667" w:rsidP="007B23C8">
      <w:pPr>
        <w:pStyle w:val="ListParagraph"/>
        <w:numPr>
          <w:ilvl w:val="0"/>
          <w:numId w:val="12"/>
        </w:numPr>
        <w:rPr>
          <w:lang w:val="cy-GB"/>
        </w:rPr>
      </w:pPr>
      <w:r w:rsidRPr="00AD77E9">
        <w:rPr>
          <w:lang w:val="cy-GB"/>
        </w:rPr>
        <w:lastRenderedPageBreak/>
        <w:t>Mae cyfran y c</w:t>
      </w:r>
      <w:r w:rsidR="003438B2" w:rsidRPr="00AD77E9">
        <w:rPr>
          <w:lang w:val="cy-GB"/>
        </w:rPr>
        <w:t>leientiaid</w:t>
      </w:r>
      <w:r w:rsidR="004A539E" w:rsidRPr="00AD77E9">
        <w:rPr>
          <w:lang w:val="cy-GB"/>
        </w:rPr>
        <w:t xml:space="preserve"> </w:t>
      </w:r>
      <w:r w:rsidRPr="00AD77E9">
        <w:rPr>
          <w:lang w:val="cy-GB"/>
        </w:rPr>
        <w:t xml:space="preserve">sy’n cofnodi dim </w:t>
      </w:r>
      <w:r w:rsidR="00097E25" w:rsidRPr="00AD77E9">
        <w:rPr>
          <w:lang w:val="cy-GB"/>
        </w:rPr>
        <w:t>cartref sefydlog</w:t>
      </w:r>
      <w:r w:rsidR="004A539E" w:rsidRPr="00AD77E9">
        <w:rPr>
          <w:lang w:val="cy-GB"/>
        </w:rPr>
        <w:t xml:space="preserve"> (</w:t>
      </w:r>
      <w:r w:rsidR="004A539E" w:rsidRPr="00AD77E9">
        <w:rPr>
          <w:b/>
          <w:lang w:val="cy-GB"/>
        </w:rPr>
        <w:t>NFA)</w:t>
      </w:r>
      <w:r w:rsidR="004A539E" w:rsidRPr="00AD77E9">
        <w:rPr>
          <w:lang w:val="cy-GB"/>
        </w:rPr>
        <w:t xml:space="preserve"> </w:t>
      </w:r>
      <w:r w:rsidR="00097E25" w:rsidRPr="00AD77E9">
        <w:rPr>
          <w:lang w:val="cy-GB"/>
        </w:rPr>
        <w:t>wedi cynyddu flwyddyn ar ôl blwyddyn, o</w:t>
      </w:r>
      <w:r w:rsidR="00CC2A34" w:rsidRPr="00AD77E9">
        <w:rPr>
          <w:lang w:val="cy-GB"/>
        </w:rPr>
        <w:t xml:space="preserve"> 22</w:t>
      </w:r>
      <w:r w:rsidR="001C3120" w:rsidRPr="00AD77E9">
        <w:rPr>
          <w:lang w:val="cy-GB"/>
        </w:rPr>
        <w:t xml:space="preserve"> </w:t>
      </w:r>
      <w:r w:rsidR="00DD5CAF" w:rsidRPr="00AD77E9">
        <w:rPr>
          <w:lang w:val="cy-GB"/>
        </w:rPr>
        <w:t>y cant</w:t>
      </w:r>
      <w:r w:rsidR="00583E09" w:rsidRPr="00AD77E9">
        <w:rPr>
          <w:lang w:val="cy-GB"/>
        </w:rPr>
        <w:t xml:space="preserve"> </w:t>
      </w:r>
      <w:r w:rsidR="00EC2390" w:rsidRPr="00AD77E9">
        <w:rPr>
          <w:lang w:val="cy-GB"/>
        </w:rPr>
        <w:t>yn 20</w:t>
      </w:r>
      <w:r w:rsidR="00583E09" w:rsidRPr="00AD77E9">
        <w:rPr>
          <w:lang w:val="cy-GB"/>
        </w:rPr>
        <w:t xml:space="preserve">15-16 </w:t>
      </w:r>
      <w:r w:rsidR="00097E25" w:rsidRPr="00AD77E9">
        <w:rPr>
          <w:lang w:val="cy-GB"/>
        </w:rPr>
        <w:t>i</w:t>
      </w:r>
      <w:r w:rsidR="00583E09" w:rsidRPr="00AD77E9">
        <w:rPr>
          <w:lang w:val="cy-GB"/>
        </w:rPr>
        <w:t xml:space="preserve"> 24</w:t>
      </w:r>
      <w:r w:rsidR="001C3120" w:rsidRPr="00AD77E9">
        <w:rPr>
          <w:lang w:val="cy-GB"/>
        </w:rPr>
        <w:t xml:space="preserve"> </w:t>
      </w:r>
      <w:r w:rsidR="00DD5CAF" w:rsidRPr="00AD77E9">
        <w:rPr>
          <w:lang w:val="cy-GB"/>
        </w:rPr>
        <w:t>y cant</w:t>
      </w:r>
      <w:r w:rsidR="00583E09" w:rsidRPr="00AD77E9">
        <w:rPr>
          <w:lang w:val="cy-GB"/>
        </w:rPr>
        <w:t xml:space="preserve"> </w:t>
      </w:r>
      <w:r w:rsidR="00EC2390" w:rsidRPr="00AD77E9">
        <w:rPr>
          <w:lang w:val="cy-GB"/>
        </w:rPr>
        <w:t>yn 20</w:t>
      </w:r>
      <w:r w:rsidR="00583E09" w:rsidRPr="00AD77E9">
        <w:rPr>
          <w:lang w:val="cy-GB"/>
        </w:rPr>
        <w:t>19-20</w:t>
      </w:r>
      <w:r w:rsidR="004A539E" w:rsidRPr="00AD77E9">
        <w:rPr>
          <w:lang w:val="cy-GB"/>
        </w:rPr>
        <w:t>.</w:t>
      </w:r>
      <w:r w:rsidR="000837DD" w:rsidRPr="00AD77E9">
        <w:rPr>
          <w:lang w:val="cy-GB"/>
        </w:rPr>
        <w:t xml:space="preserve"> Cofnodwyd cartref anniogel</w:t>
      </w:r>
      <w:r w:rsidR="007B23C8" w:rsidRPr="00AD77E9">
        <w:rPr>
          <w:lang w:val="cy-GB"/>
        </w:rPr>
        <w:t xml:space="preserve"> (</w:t>
      </w:r>
      <w:r w:rsidR="004F26BD" w:rsidRPr="00AD77E9">
        <w:rPr>
          <w:lang w:val="cy-GB"/>
        </w:rPr>
        <w:t>e.e.</w:t>
      </w:r>
      <w:r w:rsidR="007B23C8" w:rsidRPr="00AD77E9">
        <w:rPr>
          <w:lang w:val="cy-GB"/>
        </w:rPr>
        <w:t xml:space="preserve"> hostel, </w:t>
      </w:r>
      <w:r w:rsidR="000837DD" w:rsidRPr="00AD77E9">
        <w:rPr>
          <w:lang w:val="cy-GB"/>
        </w:rPr>
        <w:t>t</w:t>
      </w:r>
      <w:r w:rsidR="00B20CDF" w:rsidRPr="00AD77E9">
        <w:rPr>
          <w:lang w:val="cy-GB"/>
        </w:rPr>
        <w:t>ŷ</w:t>
      </w:r>
      <w:r w:rsidR="000837DD" w:rsidRPr="00AD77E9">
        <w:rPr>
          <w:lang w:val="cy-GB"/>
        </w:rPr>
        <w:t xml:space="preserve"> ffrind</w:t>
      </w:r>
      <w:r w:rsidR="007B23C8" w:rsidRPr="00AD77E9">
        <w:rPr>
          <w:lang w:val="cy-GB"/>
        </w:rPr>
        <w:t xml:space="preserve">) </w:t>
      </w:r>
      <w:r w:rsidR="000837DD" w:rsidRPr="00AD77E9">
        <w:rPr>
          <w:lang w:val="cy-GB"/>
        </w:rPr>
        <w:t xml:space="preserve">gan </w:t>
      </w:r>
      <w:r w:rsidR="007B23C8" w:rsidRPr="00AD77E9">
        <w:rPr>
          <w:lang w:val="cy-GB"/>
        </w:rPr>
        <w:t xml:space="preserve">15 </w:t>
      </w:r>
      <w:r w:rsidR="00DD5CAF" w:rsidRPr="00AD77E9">
        <w:rPr>
          <w:lang w:val="cy-GB"/>
        </w:rPr>
        <w:t>y cant</w:t>
      </w:r>
      <w:r w:rsidR="007B23C8" w:rsidRPr="00AD77E9">
        <w:rPr>
          <w:lang w:val="cy-GB"/>
        </w:rPr>
        <w:t xml:space="preserve"> </w:t>
      </w:r>
      <w:r w:rsidR="000837DD" w:rsidRPr="00AD77E9">
        <w:rPr>
          <w:lang w:val="cy-GB"/>
        </w:rPr>
        <w:t>pellach o u</w:t>
      </w:r>
      <w:r w:rsidR="00B906B7" w:rsidRPr="00AD77E9">
        <w:rPr>
          <w:lang w:val="cy-GB"/>
        </w:rPr>
        <w:t>nigolion</w:t>
      </w:r>
      <w:r w:rsidR="007B23C8" w:rsidRPr="00AD77E9">
        <w:rPr>
          <w:lang w:val="cy-GB"/>
        </w:rPr>
        <w:t xml:space="preserve">. </w:t>
      </w:r>
      <w:r w:rsidR="000837DD" w:rsidRPr="00AD77E9">
        <w:rPr>
          <w:lang w:val="cy-GB"/>
        </w:rPr>
        <w:t>Yn aml</w:t>
      </w:r>
      <w:r w:rsidR="00DC07AF" w:rsidRPr="00AD77E9">
        <w:rPr>
          <w:lang w:val="cy-GB"/>
        </w:rPr>
        <w:t>,</w:t>
      </w:r>
      <w:r w:rsidR="000837DD" w:rsidRPr="00AD77E9">
        <w:rPr>
          <w:lang w:val="cy-GB"/>
        </w:rPr>
        <w:t xml:space="preserve"> mae bod yn ddigartref neu mewn cartref ansefydlog yn arwain at risg uwch o arferion chwistrellu heb eu</w:t>
      </w:r>
      <w:r w:rsidR="00DC0F05" w:rsidRPr="00AD77E9">
        <w:rPr>
          <w:lang w:val="cy-GB"/>
        </w:rPr>
        <w:t xml:space="preserve"> steryllu</w:t>
      </w:r>
      <w:r w:rsidR="000B42C7" w:rsidRPr="00AD77E9">
        <w:rPr>
          <w:lang w:val="cy-GB"/>
        </w:rPr>
        <w:t xml:space="preserve"> </w:t>
      </w:r>
      <w:r w:rsidR="000837DD" w:rsidRPr="00AD77E9">
        <w:rPr>
          <w:lang w:val="cy-GB"/>
        </w:rPr>
        <w:t>oherwydd diffyg cyfleusterau ymolchi, diffyg arwynebau gl</w:t>
      </w:r>
      <w:r w:rsidR="00DC07AF" w:rsidRPr="00AD77E9">
        <w:rPr>
          <w:lang w:val="cy-GB"/>
        </w:rPr>
        <w:t>â</w:t>
      </w:r>
      <w:r w:rsidR="000837DD" w:rsidRPr="00AD77E9">
        <w:rPr>
          <w:lang w:val="cy-GB"/>
        </w:rPr>
        <w:t xml:space="preserve">n i baratoi a </w:t>
      </w:r>
      <w:r w:rsidR="00EC2390" w:rsidRPr="00AD77E9">
        <w:rPr>
          <w:lang w:val="cy-GB"/>
        </w:rPr>
        <w:t>chwistrellu</w:t>
      </w:r>
      <w:r w:rsidR="004A539E" w:rsidRPr="00AD77E9">
        <w:rPr>
          <w:lang w:val="cy-GB"/>
        </w:rPr>
        <w:t xml:space="preserve"> </w:t>
      </w:r>
      <w:r w:rsidR="000837DD" w:rsidRPr="00AD77E9">
        <w:rPr>
          <w:lang w:val="cy-GB"/>
        </w:rPr>
        <w:t xml:space="preserve">mewn llefydd cyhoeddus. </w:t>
      </w:r>
    </w:p>
    <w:p w14:paraId="50D72C34" w14:textId="0CAC67E6" w:rsidR="005E023A" w:rsidRPr="00AD77E9" w:rsidRDefault="004A539E" w:rsidP="007B23C8">
      <w:pPr>
        <w:pStyle w:val="ListParagraph"/>
        <w:numPr>
          <w:ilvl w:val="0"/>
          <w:numId w:val="0"/>
        </w:numPr>
        <w:ind w:left="720"/>
        <w:rPr>
          <w:lang w:val="cy-GB"/>
        </w:rPr>
      </w:pPr>
      <w:r w:rsidRPr="00AD77E9">
        <w:rPr>
          <w:lang w:val="cy-GB"/>
        </w:rPr>
        <w:t xml:space="preserve">  </w:t>
      </w:r>
    </w:p>
    <w:p w14:paraId="69C7AB11" w14:textId="0C1D4B9D" w:rsidR="0061163A" w:rsidRPr="00AD77E9" w:rsidRDefault="00A604ED" w:rsidP="00FD3349">
      <w:pPr>
        <w:rPr>
          <w:lang w:val="cy-GB"/>
        </w:rPr>
      </w:pPr>
      <w:r>
        <w:rPr>
          <w:noProof/>
          <w:lang w:eastAsia="en-GB"/>
        </w:rPr>
        <w:drawing>
          <wp:inline distT="0" distB="0" distL="0" distR="0" wp14:anchorId="5AEA8E74" wp14:editId="6FFD2669">
            <wp:extent cx="5731510" cy="3169285"/>
            <wp:effectExtent l="0" t="0" r="254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26"/>
                    <a:stretch>
                      <a:fillRect/>
                    </a:stretch>
                  </pic:blipFill>
                  <pic:spPr>
                    <a:xfrm>
                      <a:off x="0" y="0"/>
                      <a:ext cx="5731510" cy="3169285"/>
                    </a:xfrm>
                    <a:prstGeom prst="rect">
                      <a:avLst/>
                    </a:prstGeom>
                  </pic:spPr>
                </pic:pic>
              </a:graphicData>
            </a:graphic>
          </wp:inline>
        </w:drawing>
      </w:r>
    </w:p>
    <w:p w14:paraId="2BFAA5C3" w14:textId="61FBD60C" w:rsidR="005E023A" w:rsidRPr="00AD77E9" w:rsidRDefault="00283233" w:rsidP="004A4A23">
      <w:pPr>
        <w:pStyle w:val="Caption"/>
        <w:rPr>
          <w:lang w:val="cy-GB"/>
        </w:rPr>
      </w:pPr>
      <w:bookmarkStart w:id="36" w:name="_Ref12520606"/>
      <w:bookmarkStart w:id="37" w:name="_Ref13056221"/>
      <w:r w:rsidRPr="00AD77E9">
        <w:rPr>
          <w:lang w:val="cy-GB"/>
        </w:rPr>
        <w:t>Ffigur</w:t>
      </w:r>
      <w:r w:rsidR="0061163A" w:rsidRPr="00AD77E9">
        <w:rPr>
          <w:lang w:val="cy-GB"/>
        </w:rPr>
        <w:t xml:space="preserve"> </w:t>
      </w:r>
      <w:r w:rsidR="00FA28E7" w:rsidRPr="00AD77E9">
        <w:rPr>
          <w:noProof/>
          <w:lang w:val="cy-GB"/>
        </w:rPr>
        <w:fldChar w:fldCharType="begin"/>
      </w:r>
      <w:r w:rsidR="00FA28E7" w:rsidRPr="00AD77E9">
        <w:rPr>
          <w:noProof/>
          <w:lang w:val="cy-GB"/>
        </w:rPr>
        <w:instrText xml:space="preserve"> SEQ Figure \* ARABIC </w:instrText>
      </w:r>
      <w:r w:rsidR="00FA28E7" w:rsidRPr="00AD77E9">
        <w:rPr>
          <w:noProof/>
          <w:lang w:val="cy-GB"/>
        </w:rPr>
        <w:fldChar w:fldCharType="separate"/>
      </w:r>
      <w:r w:rsidR="00F93AA3" w:rsidRPr="00AD77E9">
        <w:rPr>
          <w:noProof/>
          <w:lang w:val="cy-GB"/>
        </w:rPr>
        <w:t>6</w:t>
      </w:r>
      <w:r w:rsidR="00FA28E7" w:rsidRPr="00AD77E9">
        <w:rPr>
          <w:noProof/>
          <w:lang w:val="cy-GB"/>
        </w:rPr>
        <w:fldChar w:fldCharType="end"/>
      </w:r>
      <w:bookmarkEnd w:id="36"/>
      <w:r w:rsidR="0061163A" w:rsidRPr="00AD77E9">
        <w:rPr>
          <w:lang w:val="cy-GB"/>
        </w:rPr>
        <w:t xml:space="preserve"> - </w:t>
      </w:r>
      <w:r w:rsidRPr="00AD77E9">
        <w:rPr>
          <w:lang w:val="cy-GB"/>
        </w:rPr>
        <w:t>Nifer yr</w:t>
      </w:r>
      <w:r w:rsidR="0061163A" w:rsidRPr="00AD77E9">
        <w:rPr>
          <w:lang w:val="cy-GB"/>
        </w:rPr>
        <w:t xml:space="preserve"> </w:t>
      </w:r>
      <w:r w:rsidR="000837DD" w:rsidRPr="00AD77E9">
        <w:rPr>
          <w:lang w:val="cy-GB"/>
        </w:rPr>
        <w:t xml:space="preserve">unigolion </w:t>
      </w:r>
      <w:r w:rsidR="00D95920" w:rsidRPr="00AD77E9">
        <w:rPr>
          <w:lang w:val="cy-GB"/>
        </w:rPr>
        <w:t>NSP</w:t>
      </w:r>
      <w:r w:rsidR="0061163A" w:rsidRPr="00AD77E9">
        <w:rPr>
          <w:lang w:val="cy-GB"/>
        </w:rPr>
        <w:t xml:space="preserve"> </w:t>
      </w:r>
      <w:r w:rsidR="000837DD" w:rsidRPr="00AD77E9">
        <w:rPr>
          <w:lang w:val="cy-GB"/>
        </w:rPr>
        <w:t>rheolaidd a gofnododd ddefnyddio</w:t>
      </w:r>
      <w:r w:rsidR="0061163A" w:rsidRPr="00AD77E9">
        <w:rPr>
          <w:lang w:val="cy-GB"/>
        </w:rPr>
        <w:t xml:space="preserve"> opioid, </w:t>
      </w:r>
      <w:r w:rsidR="009A1718" w:rsidRPr="00AD77E9">
        <w:rPr>
          <w:lang w:val="cy-GB"/>
        </w:rPr>
        <w:t>yn ôl</w:t>
      </w:r>
      <w:r w:rsidR="000837DD" w:rsidRPr="00AD77E9">
        <w:rPr>
          <w:lang w:val="cy-GB"/>
        </w:rPr>
        <w:t xml:space="preserve"> oedran, cwintil a blwyddyn</w:t>
      </w:r>
      <w:r w:rsidR="0061163A" w:rsidRPr="00AD77E9">
        <w:rPr>
          <w:lang w:val="cy-GB"/>
        </w:rPr>
        <w:t xml:space="preserve"> 201</w:t>
      </w:r>
      <w:r w:rsidR="00CC2A34" w:rsidRPr="00AD77E9">
        <w:rPr>
          <w:lang w:val="cy-GB"/>
        </w:rPr>
        <w:t>6-17</w:t>
      </w:r>
      <w:r w:rsidR="00583E09" w:rsidRPr="00AD77E9">
        <w:rPr>
          <w:lang w:val="cy-GB"/>
        </w:rPr>
        <w:t xml:space="preserve"> </w:t>
      </w:r>
      <w:r w:rsidR="00954667" w:rsidRPr="00AD77E9">
        <w:rPr>
          <w:lang w:val="cy-GB"/>
        </w:rPr>
        <w:t>i 20</w:t>
      </w:r>
      <w:r w:rsidR="00583E09" w:rsidRPr="00AD77E9">
        <w:rPr>
          <w:lang w:val="cy-GB"/>
        </w:rPr>
        <w:t>19</w:t>
      </w:r>
      <w:r w:rsidR="0061163A" w:rsidRPr="00AD77E9">
        <w:rPr>
          <w:lang w:val="cy-GB"/>
        </w:rPr>
        <w:t>-</w:t>
      </w:r>
      <w:bookmarkEnd w:id="37"/>
      <w:r w:rsidR="00583E09" w:rsidRPr="00AD77E9">
        <w:rPr>
          <w:lang w:val="cy-GB"/>
        </w:rPr>
        <w:t>20</w:t>
      </w:r>
    </w:p>
    <w:p w14:paraId="61E9B33C" w14:textId="469B85F8" w:rsidR="005E023A" w:rsidRPr="00AD77E9" w:rsidRDefault="000837DD" w:rsidP="00FD3349">
      <w:pPr>
        <w:pStyle w:val="Caption"/>
        <w:rPr>
          <w:lang w:val="cy-GB"/>
        </w:rPr>
      </w:pPr>
      <w:bookmarkStart w:id="38" w:name="_Toc517332392"/>
      <w:bookmarkStart w:id="39" w:name="_Toc517426935"/>
      <w:bookmarkStart w:id="40" w:name="_Toc518906055"/>
      <w:bookmarkStart w:id="41" w:name="_Hlk12808438"/>
      <w:r w:rsidRPr="00AD77E9">
        <w:rPr>
          <w:lang w:val="cy-GB"/>
        </w:rPr>
        <w:t>Ymddygiad a thueddiadau risg chwistrel</w:t>
      </w:r>
      <w:bookmarkEnd w:id="38"/>
      <w:bookmarkEnd w:id="39"/>
      <w:bookmarkEnd w:id="40"/>
      <w:r w:rsidRPr="00AD77E9">
        <w:rPr>
          <w:lang w:val="cy-GB"/>
        </w:rPr>
        <w:t>lu</w:t>
      </w:r>
      <w:r w:rsidR="00933395" w:rsidRPr="00AD77E9">
        <w:rPr>
          <w:lang w:val="cy-GB"/>
        </w:rPr>
        <w:t>:</w:t>
      </w:r>
      <w:r w:rsidR="00E272E9" w:rsidRPr="00AD77E9">
        <w:rPr>
          <w:lang w:val="cy-GB"/>
        </w:rPr>
        <w:t xml:space="preserve"> </w:t>
      </w:r>
      <w:r w:rsidR="005E023A" w:rsidRPr="00AD77E9">
        <w:rPr>
          <w:lang w:val="cy-GB"/>
        </w:rPr>
        <w:t xml:space="preserve"> </w:t>
      </w:r>
    </w:p>
    <w:p w14:paraId="5D8DDD49" w14:textId="5211A53D" w:rsidR="009A1B56" w:rsidRPr="00AD77E9" w:rsidRDefault="000837DD" w:rsidP="000F4840">
      <w:pPr>
        <w:pStyle w:val="ListParagraph"/>
        <w:numPr>
          <w:ilvl w:val="0"/>
          <w:numId w:val="13"/>
        </w:numPr>
        <w:rPr>
          <w:lang w:val="cy-GB"/>
        </w:rPr>
      </w:pPr>
      <w:bookmarkStart w:id="42" w:name="_Hlk12804043"/>
      <w:bookmarkEnd w:id="41"/>
      <w:r w:rsidRPr="00AD77E9">
        <w:rPr>
          <w:lang w:val="cy-GB"/>
        </w:rPr>
        <w:t>Gostyngodd cyfran y</w:t>
      </w:r>
      <w:r w:rsidR="009A1B56" w:rsidRPr="00AD77E9">
        <w:rPr>
          <w:lang w:val="cy-GB"/>
        </w:rPr>
        <w:t xml:space="preserve"> </w:t>
      </w:r>
      <w:r w:rsidR="00AE4AD7" w:rsidRPr="00AD77E9">
        <w:rPr>
          <w:b/>
          <w:bCs/>
          <w:lang w:val="cy-GB"/>
        </w:rPr>
        <w:t>newydd-ddyfodiaid</w:t>
      </w:r>
      <w:r w:rsidR="009A1B56" w:rsidRPr="00AD77E9">
        <w:rPr>
          <w:lang w:val="cy-GB"/>
        </w:rPr>
        <w:t xml:space="preserve"> </w:t>
      </w:r>
      <w:r w:rsidR="00AE4AD7" w:rsidRPr="00AD77E9">
        <w:rPr>
          <w:lang w:val="cy-GB"/>
        </w:rPr>
        <w:t>a gofnododd</w:t>
      </w:r>
      <w:r w:rsidR="009A1B56" w:rsidRPr="00AD77E9">
        <w:rPr>
          <w:lang w:val="cy-GB"/>
        </w:rPr>
        <w:t xml:space="preserve"> </w:t>
      </w:r>
      <w:r w:rsidR="00AE4AD7" w:rsidRPr="00AD77E9">
        <w:rPr>
          <w:lang w:val="cy-GB"/>
        </w:rPr>
        <w:t xml:space="preserve">chwistrellu </w:t>
      </w:r>
      <w:r w:rsidR="009A1B56" w:rsidRPr="00AD77E9">
        <w:rPr>
          <w:lang w:val="cy-GB"/>
        </w:rPr>
        <w:t>opioid</w:t>
      </w:r>
      <w:r w:rsidR="00AE4AD7" w:rsidRPr="00AD77E9">
        <w:rPr>
          <w:lang w:val="cy-GB"/>
        </w:rPr>
        <w:t>au</w:t>
      </w:r>
      <w:r w:rsidR="009A1B56" w:rsidRPr="00AD77E9">
        <w:rPr>
          <w:lang w:val="cy-GB"/>
        </w:rPr>
        <w:t xml:space="preserve"> (</w:t>
      </w:r>
      <w:r w:rsidR="00B906B7" w:rsidRPr="00AD77E9">
        <w:rPr>
          <w:lang w:val="cy-GB"/>
        </w:rPr>
        <w:t>unigolion</w:t>
      </w:r>
      <w:r w:rsidR="009A1B56" w:rsidRPr="00AD77E9">
        <w:rPr>
          <w:lang w:val="cy-GB"/>
        </w:rPr>
        <w:t xml:space="preserve"> </w:t>
      </w:r>
      <w:r w:rsidR="00AE4AD7" w:rsidRPr="00AD77E9">
        <w:rPr>
          <w:lang w:val="cy-GB"/>
        </w:rPr>
        <w:t xml:space="preserve">yn </w:t>
      </w:r>
      <w:r w:rsidR="00EC2390" w:rsidRPr="00AD77E9">
        <w:rPr>
          <w:lang w:val="cy-GB"/>
        </w:rPr>
        <w:t>chwistrellu</w:t>
      </w:r>
      <w:r w:rsidR="009A1B56" w:rsidRPr="00AD77E9">
        <w:rPr>
          <w:lang w:val="cy-GB"/>
        </w:rPr>
        <w:t xml:space="preserve"> </w:t>
      </w:r>
      <w:r w:rsidR="009A1718" w:rsidRPr="00AD77E9">
        <w:rPr>
          <w:lang w:val="cy-GB"/>
        </w:rPr>
        <w:t>ers</w:t>
      </w:r>
      <w:r w:rsidR="00AE4AD7" w:rsidRPr="00AD77E9">
        <w:rPr>
          <w:lang w:val="cy-GB"/>
        </w:rPr>
        <w:t xml:space="preserve"> </w:t>
      </w:r>
      <w:r w:rsidR="009A1718" w:rsidRPr="00AD77E9">
        <w:rPr>
          <w:lang w:val="cy-GB"/>
        </w:rPr>
        <w:t>l</w:t>
      </w:r>
      <w:r w:rsidR="00AE4AD7" w:rsidRPr="00AD77E9">
        <w:rPr>
          <w:lang w:val="cy-GB"/>
        </w:rPr>
        <w:t>lai na</w:t>
      </w:r>
      <w:r w:rsidR="009A1B56" w:rsidRPr="00AD77E9">
        <w:rPr>
          <w:lang w:val="cy-GB"/>
        </w:rPr>
        <w:t xml:space="preserve"> 36 m</w:t>
      </w:r>
      <w:r w:rsidR="00AE4AD7" w:rsidRPr="00AD77E9">
        <w:rPr>
          <w:lang w:val="cy-GB"/>
        </w:rPr>
        <w:t>is</w:t>
      </w:r>
      <w:r w:rsidR="009A1B56" w:rsidRPr="00AD77E9">
        <w:rPr>
          <w:lang w:val="cy-GB"/>
        </w:rPr>
        <w:t xml:space="preserve">) </w:t>
      </w:r>
      <w:r w:rsidR="00AD6C55" w:rsidRPr="00AD77E9">
        <w:rPr>
          <w:lang w:val="cy-GB"/>
        </w:rPr>
        <w:t>a</w:t>
      </w:r>
      <w:r w:rsidR="00AE4AD7" w:rsidRPr="00AD77E9">
        <w:rPr>
          <w:lang w:val="cy-GB"/>
        </w:rPr>
        <w:t>c</w:t>
      </w:r>
      <w:r w:rsidR="00AD6C55" w:rsidRPr="00AD77E9">
        <w:rPr>
          <w:lang w:val="cy-GB"/>
        </w:rPr>
        <w:t xml:space="preserve"> </w:t>
      </w:r>
      <w:r w:rsidR="00FA2C42" w:rsidRPr="00AD77E9">
        <w:rPr>
          <w:lang w:val="cy-GB"/>
        </w:rPr>
        <w:t>yn defnyddio</w:t>
      </w:r>
      <w:r w:rsidR="00AD6C55" w:rsidRPr="00AD77E9">
        <w:rPr>
          <w:lang w:val="cy-GB"/>
        </w:rPr>
        <w:t xml:space="preserve"> </w:t>
      </w:r>
      <w:r w:rsidR="00D95920" w:rsidRPr="00AD77E9">
        <w:rPr>
          <w:lang w:val="cy-GB"/>
        </w:rPr>
        <w:t>NSP</w:t>
      </w:r>
      <w:r w:rsidR="00AD6C55" w:rsidRPr="00AD77E9">
        <w:rPr>
          <w:lang w:val="cy-GB"/>
        </w:rPr>
        <w:t xml:space="preserve">s </w:t>
      </w:r>
      <w:r w:rsidR="00954667" w:rsidRPr="00AD77E9">
        <w:rPr>
          <w:lang w:val="cy-GB"/>
        </w:rPr>
        <w:t>yn ystod y 5 mlynedd ddiwethaf</w:t>
      </w:r>
      <w:r w:rsidR="009A1718" w:rsidRPr="00AD77E9">
        <w:rPr>
          <w:lang w:val="cy-GB"/>
        </w:rPr>
        <w:t>,</w:t>
      </w:r>
      <w:r w:rsidR="00583E09" w:rsidRPr="00AD77E9">
        <w:rPr>
          <w:lang w:val="cy-GB"/>
        </w:rPr>
        <w:t xml:space="preserve"> </w:t>
      </w:r>
      <w:r w:rsidR="00AE4AD7" w:rsidRPr="00AD77E9">
        <w:rPr>
          <w:lang w:val="cy-GB"/>
        </w:rPr>
        <w:t>o</w:t>
      </w:r>
      <w:r w:rsidR="00583E09" w:rsidRPr="00AD77E9">
        <w:rPr>
          <w:lang w:val="cy-GB"/>
        </w:rPr>
        <w:t xml:space="preserve"> 11</w:t>
      </w:r>
      <w:r w:rsidR="001C3120" w:rsidRPr="00AD77E9">
        <w:rPr>
          <w:lang w:val="cy-GB"/>
        </w:rPr>
        <w:t xml:space="preserve"> </w:t>
      </w:r>
      <w:r w:rsidR="00DD5CAF" w:rsidRPr="00AD77E9">
        <w:rPr>
          <w:lang w:val="cy-GB"/>
        </w:rPr>
        <w:t>y cant</w:t>
      </w:r>
      <w:r w:rsidR="00583E09" w:rsidRPr="00AD77E9">
        <w:rPr>
          <w:lang w:val="cy-GB"/>
        </w:rPr>
        <w:t xml:space="preserve"> </w:t>
      </w:r>
      <w:r w:rsidR="00AE4AD7" w:rsidRPr="00AD77E9">
        <w:rPr>
          <w:lang w:val="cy-GB"/>
        </w:rPr>
        <w:t>i</w:t>
      </w:r>
      <w:r w:rsidR="00583E09" w:rsidRPr="00AD77E9">
        <w:rPr>
          <w:lang w:val="cy-GB"/>
        </w:rPr>
        <w:t xml:space="preserve"> 6</w:t>
      </w:r>
      <w:r w:rsidR="001C3120" w:rsidRPr="00AD77E9">
        <w:rPr>
          <w:lang w:val="cy-GB"/>
        </w:rPr>
        <w:t xml:space="preserve"> </w:t>
      </w:r>
      <w:r w:rsidR="00DD5CAF" w:rsidRPr="00AD77E9">
        <w:rPr>
          <w:lang w:val="cy-GB"/>
        </w:rPr>
        <w:t>y cant</w:t>
      </w:r>
    </w:p>
    <w:bookmarkEnd w:id="42"/>
    <w:p w14:paraId="266F2737" w14:textId="09FD04E2" w:rsidR="00E272E9" w:rsidRPr="00AD77E9" w:rsidRDefault="00E272E9" w:rsidP="000F4840">
      <w:pPr>
        <w:pStyle w:val="ListParagraph"/>
        <w:numPr>
          <w:ilvl w:val="0"/>
          <w:numId w:val="13"/>
        </w:numPr>
        <w:rPr>
          <w:lang w:val="cy-GB"/>
        </w:rPr>
      </w:pPr>
      <w:r w:rsidRPr="00AD77E9">
        <w:rPr>
          <w:lang w:val="cy-GB"/>
        </w:rPr>
        <w:t>M</w:t>
      </w:r>
      <w:r w:rsidR="00AE4AD7" w:rsidRPr="00AD77E9">
        <w:rPr>
          <w:lang w:val="cy-GB"/>
        </w:rPr>
        <w:t>ae canolrif</w:t>
      </w:r>
      <w:r w:rsidRPr="00AD77E9">
        <w:rPr>
          <w:lang w:val="cy-GB"/>
        </w:rPr>
        <w:t xml:space="preserve"> </w:t>
      </w:r>
      <w:r w:rsidR="00AE4AD7" w:rsidRPr="00AD77E9">
        <w:rPr>
          <w:b/>
          <w:lang w:val="cy-GB"/>
        </w:rPr>
        <w:t xml:space="preserve">hyd yr yrfa </w:t>
      </w:r>
      <w:r w:rsidR="00EC2390" w:rsidRPr="00AD77E9">
        <w:rPr>
          <w:b/>
          <w:lang w:val="cy-GB"/>
        </w:rPr>
        <w:t>chwistrellu</w:t>
      </w:r>
      <w:r w:rsidR="005E023A" w:rsidRPr="00AD77E9">
        <w:rPr>
          <w:b/>
          <w:lang w:val="cy-GB"/>
        </w:rPr>
        <w:t xml:space="preserve"> </w:t>
      </w:r>
      <w:r w:rsidR="00AE4AD7" w:rsidRPr="00AD77E9">
        <w:rPr>
          <w:lang w:val="cy-GB"/>
        </w:rPr>
        <w:t xml:space="preserve">wedi cynyddu </w:t>
      </w:r>
      <w:r w:rsidR="00954667" w:rsidRPr="00AD77E9">
        <w:rPr>
          <w:lang w:val="cy-GB"/>
        </w:rPr>
        <w:t>yn ystod y 5 mlynedd ddiwethaf</w:t>
      </w:r>
      <w:r w:rsidR="00583E09" w:rsidRPr="00AD77E9">
        <w:rPr>
          <w:lang w:val="cy-GB"/>
        </w:rPr>
        <w:t xml:space="preserve">, </w:t>
      </w:r>
      <w:r w:rsidR="00AE4AD7" w:rsidRPr="00AD77E9">
        <w:rPr>
          <w:lang w:val="cy-GB"/>
        </w:rPr>
        <w:t>o</w:t>
      </w:r>
      <w:r w:rsidR="00583E09" w:rsidRPr="00AD77E9">
        <w:rPr>
          <w:lang w:val="cy-GB"/>
        </w:rPr>
        <w:t xml:space="preserve"> 10</w:t>
      </w:r>
      <w:r w:rsidR="00AE4AD7" w:rsidRPr="00AD77E9">
        <w:rPr>
          <w:lang w:val="cy-GB"/>
        </w:rPr>
        <w:t xml:space="preserve"> mlynedd i </w:t>
      </w:r>
      <w:r w:rsidR="00583E09" w:rsidRPr="00AD77E9">
        <w:rPr>
          <w:lang w:val="cy-GB"/>
        </w:rPr>
        <w:t xml:space="preserve">12 </w:t>
      </w:r>
      <w:r w:rsidR="00AE4AD7" w:rsidRPr="00AD77E9">
        <w:rPr>
          <w:lang w:val="cy-GB"/>
        </w:rPr>
        <w:t>mlyned</w:t>
      </w:r>
      <w:r w:rsidR="009A1718" w:rsidRPr="00AD77E9">
        <w:rPr>
          <w:lang w:val="cy-GB"/>
        </w:rPr>
        <w:t>d</w:t>
      </w:r>
    </w:p>
    <w:p w14:paraId="11403FD3" w14:textId="3DE4B11F" w:rsidR="0009646E" w:rsidRPr="00AD77E9" w:rsidRDefault="003D2F9F" w:rsidP="000F4840">
      <w:pPr>
        <w:pStyle w:val="ListParagraph"/>
        <w:numPr>
          <w:ilvl w:val="0"/>
          <w:numId w:val="13"/>
        </w:numPr>
        <w:rPr>
          <w:lang w:val="cy-GB"/>
        </w:rPr>
      </w:pPr>
      <w:bookmarkStart w:id="43" w:name="_Hlk12805216"/>
      <w:r w:rsidRPr="00AD77E9">
        <w:rPr>
          <w:lang w:val="cy-GB"/>
        </w:rPr>
        <w:t>Mae’r</w:t>
      </w:r>
      <w:r w:rsidR="0009646E" w:rsidRPr="00AD77E9">
        <w:rPr>
          <w:lang w:val="cy-GB"/>
        </w:rPr>
        <w:t xml:space="preserve"> </w:t>
      </w:r>
      <w:r w:rsidRPr="00AD77E9">
        <w:rPr>
          <w:b/>
          <w:lang w:val="cy-GB"/>
        </w:rPr>
        <w:t xml:space="preserve">safleoedd </w:t>
      </w:r>
      <w:r w:rsidR="00EC2390" w:rsidRPr="00AD77E9">
        <w:rPr>
          <w:b/>
          <w:lang w:val="cy-GB"/>
        </w:rPr>
        <w:t>chwistrellu</w:t>
      </w:r>
      <w:r w:rsidRPr="00AD77E9">
        <w:rPr>
          <w:b/>
          <w:lang w:val="cy-GB"/>
        </w:rPr>
        <w:t xml:space="preserve"> risg uwch </w:t>
      </w:r>
      <w:r w:rsidR="0009646E" w:rsidRPr="00AD77E9">
        <w:rPr>
          <w:b/>
          <w:lang w:val="cy-GB"/>
        </w:rPr>
        <w:t>(</w:t>
      </w:r>
      <w:r w:rsidR="004F26BD" w:rsidRPr="00AD77E9">
        <w:rPr>
          <w:b/>
          <w:lang w:val="cy-GB"/>
        </w:rPr>
        <w:t>e.e.</w:t>
      </w:r>
      <w:r w:rsidR="0009646E" w:rsidRPr="00AD77E9">
        <w:rPr>
          <w:b/>
          <w:lang w:val="cy-GB"/>
        </w:rPr>
        <w:t xml:space="preserve"> </w:t>
      </w:r>
      <w:r w:rsidR="00AE4AD7" w:rsidRPr="00AD77E9">
        <w:rPr>
          <w:b/>
          <w:lang w:val="cy-GB"/>
        </w:rPr>
        <w:t>gafl</w:t>
      </w:r>
      <w:r w:rsidR="0009646E" w:rsidRPr="00AD77E9">
        <w:rPr>
          <w:b/>
          <w:lang w:val="cy-GB"/>
        </w:rPr>
        <w:t>)</w:t>
      </w:r>
      <w:r w:rsidR="0009646E" w:rsidRPr="00AD77E9">
        <w:rPr>
          <w:lang w:val="cy-GB"/>
        </w:rPr>
        <w:t xml:space="preserve"> </w:t>
      </w:r>
      <w:r w:rsidRPr="00AD77E9">
        <w:rPr>
          <w:lang w:val="cy-GB"/>
        </w:rPr>
        <w:t>a hunangofnodwyd wedi cynyddu’n raddol, gan godi o</w:t>
      </w:r>
      <w:r w:rsidR="00E74837" w:rsidRPr="00AD77E9">
        <w:rPr>
          <w:lang w:val="cy-GB"/>
        </w:rPr>
        <w:t xml:space="preserve"> 17 </w:t>
      </w:r>
      <w:r w:rsidR="00DD5CAF" w:rsidRPr="00AD77E9">
        <w:rPr>
          <w:lang w:val="cy-GB"/>
        </w:rPr>
        <w:t>y cant</w:t>
      </w:r>
      <w:r w:rsidR="00583E09" w:rsidRPr="00AD77E9">
        <w:rPr>
          <w:lang w:val="cy-GB"/>
        </w:rPr>
        <w:t xml:space="preserve"> </w:t>
      </w:r>
      <w:r w:rsidR="00EC2390" w:rsidRPr="00AD77E9">
        <w:rPr>
          <w:lang w:val="cy-GB"/>
        </w:rPr>
        <w:t>yn 20</w:t>
      </w:r>
      <w:r w:rsidR="00583E09" w:rsidRPr="00AD77E9">
        <w:rPr>
          <w:lang w:val="cy-GB"/>
        </w:rPr>
        <w:t xml:space="preserve">16-17 </w:t>
      </w:r>
      <w:r w:rsidR="00954667" w:rsidRPr="00AD77E9">
        <w:rPr>
          <w:lang w:val="cy-GB"/>
        </w:rPr>
        <w:t>i 20</w:t>
      </w:r>
      <w:r w:rsidR="00E74837" w:rsidRPr="00AD77E9">
        <w:rPr>
          <w:lang w:val="cy-GB"/>
        </w:rPr>
        <w:t xml:space="preserve"> </w:t>
      </w:r>
      <w:r w:rsidR="00DD5CAF" w:rsidRPr="00AD77E9">
        <w:rPr>
          <w:lang w:val="cy-GB"/>
        </w:rPr>
        <w:t>y cant</w:t>
      </w:r>
      <w:r w:rsidR="00583E09" w:rsidRPr="00AD77E9">
        <w:rPr>
          <w:lang w:val="cy-GB"/>
        </w:rPr>
        <w:t xml:space="preserve"> </w:t>
      </w:r>
      <w:r w:rsidR="00EC2390" w:rsidRPr="00AD77E9">
        <w:rPr>
          <w:lang w:val="cy-GB"/>
        </w:rPr>
        <w:t>yn 20</w:t>
      </w:r>
      <w:r w:rsidR="00583E09" w:rsidRPr="00AD77E9">
        <w:rPr>
          <w:lang w:val="cy-GB"/>
        </w:rPr>
        <w:t>19-20</w:t>
      </w:r>
      <w:r w:rsidR="0009646E" w:rsidRPr="00AD77E9">
        <w:rPr>
          <w:lang w:val="cy-GB"/>
        </w:rPr>
        <w:t>.</w:t>
      </w:r>
      <w:r w:rsidRPr="00AD77E9">
        <w:rPr>
          <w:lang w:val="cy-GB"/>
        </w:rPr>
        <w:t xml:space="preserve"> Gall chwistrellu gan ddefnyddio safleoedd risg uwch</w:t>
      </w:r>
      <w:r w:rsidR="0009646E" w:rsidRPr="00AD77E9">
        <w:rPr>
          <w:lang w:val="cy-GB"/>
        </w:rPr>
        <w:t xml:space="preserve"> </w:t>
      </w:r>
      <w:r w:rsidRPr="00AD77E9">
        <w:rPr>
          <w:lang w:val="cy-GB"/>
        </w:rPr>
        <w:t xml:space="preserve">arwain at gymhlethdodau iechyd difrifol, gan gynnwys heintiau bacterol a llif gwaed difrifol a </w:t>
      </w:r>
      <w:r w:rsidR="00DE0083" w:rsidRPr="00AD77E9">
        <w:rPr>
          <w:lang w:val="cy-GB"/>
        </w:rPr>
        <w:t>siwdo-ymlediad a allai arwain at golli aelod o’r corff neu farwolaeth</w:t>
      </w:r>
      <w:bookmarkEnd w:id="43"/>
    </w:p>
    <w:p w14:paraId="68DD4922" w14:textId="6675E258" w:rsidR="00E76164" w:rsidRPr="00AD77E9" w:rsidRDefault="003D2F9F" w:rsidP="000F4840">
      <w:pPr>
        <w:pStyle w:val="ListParagraph"/>
        <w:numPr>
          <w:ilvl w:val="0"/>
          <w:numId w:val="13"/>
        </w:numPr>
        <w:rPr>
          <w:lang w:val="cy-GB"/>
        </w:rPr>
      </w:pPr>
      <w:r w:rsidRPr="00AD77E9">
        <w:rPr>
          <w:lang w:val="cy-GB"/>
        </w:rPr>
        <w:t>Mae cyfran yr</w:t>
      </w:r>
      <w:r w:rsidR="00E76164" w:rsidRPr="00AD77E9">
        <w:rPr>
          <w:lang w:val="cy-GB"/>
        </w:rPr>
        <w:t xml:space="preserve"> </w:t>
      </w:r>
      <w:r w:rsidR="00B906B7" w:rsidRPr="00AD77E9">
        <w:rPr>
          <w:lang w:val="cy-GB"/>
        </w:rPr>
        <w:t>unigolion</w:t>
      </w:r>
      <w:r w:rsidR="00F86B18" w:rsidRPr="00AD77E9">
        <w:rPr>
          <w:lang w:val="cy-GB"/>
        </w:rPr>
        <w:t xml:space="preserve"> </w:t>
      </w:r>
      <w:r w:rsidRPr="00AD77E9">
        <w:rPr>
          <w:lang w:val="cy-GB"/>
        </w:rPr>
        <w:t>sy’n cofnodi</w:t>
      </w:r>
      <w:r w:rsidR="00E76164" w:rsidRPr="00AD77E9">
        <w:rPr>
          <w:lang w:val="cy-GB"/>
        </w:rPr>
        <w:t xml:space="preserve"> </w:t>
      </w:r>
      <w:r w:rsidR="00EC2390" w:rsidRPr="00AD77E9">
        <w:rPr>
          <w:b/>
          <w:lang w:val="cy-GB"/>
        </w:rPr>
        <w:t>chwistrellu</w:t>
      </w:r>
      <w:r w:rsidR="00E76164" w:rsidRPr="00AD77E9">
        <w:rPr>
          <w:b/>
          <w:lang w:val="cy-GB"/>
        </w:rPr>
        <w:t xml:space="preserve"> </w:t>
      </w:r>
      <w:r w:rsidRPr="00AD77E9">
        <w:rPr>
          <w:b/>
          <w:lang w:val="cy-GB"/>
        </w:rPr>
        <w:t>yn y fraich neu’r goes</w:t>
      </w:r>
      <w:r w:rsidRPr="00AD77E9">
        <w:rPr>
          <w:lang w:val="cy-GB"/>
        </w:rPr>
        <w:t xml:space="preserve"> wedi aros yn gyson ers </w:t>
      </w:r>
      <w:r w:rsidR="00E76164" w:rsidRPr="00AD77E9">
        <w:rPr>
          <w:lang w:val="cy-GB"/>
        </w:rPr>
        <w:t>2014-15</w:t>
      </w:r>
      <w:r w:rsidRPr="00AD77E9">
        <w:rPr>
          <w:lang w:val="cy-GB"/>
        </w:rPr>
        <w:t>, yn</w:t>
      </w:r>
      <w:r w:rsidR="00E76164" w:rsidRPr="00AD77E9">
        <w:rPr>
          <w:lang w:val="cy-GB"/>
        </w:rPr>
        <w:t xml:space="preserve"> 88</w:t>
      </w:r>
      <w:r w:rsidR="005E023A" w:rsidRPr="00AD77E9">
        <w:rPr>
          <w:lang w:val="cy-GB"/>
        </w:rPr>
        <w:t xml:space="preserve"> </w:t>
      </w:r>
      <w:r w:rsidR="00FC620E" w:rsidRPr="00AD77E9">
        <w:rPr>
          <w:lang w:val="cy-GB"/>
        </w:rPr>
        <w:t>y cant o un</w:t>
      </w:r>
      <w:r w:rsidR="00B906B7" w:rsidRPr="00AD77E9">
        <w:rPr>
          <w:lang w:val="cy-GB"/>
        </w:rPr>
        <w:t>igolion</w:t>
      </w:r>
      <w:r w:rsidR="00E76164" w:rsidRPr="00AD77E9">
        <w:rPr>
          <w:lang w:val="cy-GB"/>
        </w:rPr>
        <w:t xml:space="preserve"> </w:t>
      </w:r>
    </w:p>
    <w:p w14:paraId="0C4B8222" w14:textId="1534CDD8" w:rsidR="00A452D5" w:rsidRPr="00AD77E9" w:rsidRDefault="003D2F9F" w:rsidP="000F4840">
      <w:pPr>
        <w:pStyle w:val="ListParagraph"/>
        <w:numPr>
          <w:ilvl w:val="0"/>
          <w:numId w:val="13"/>
        </w:numPr>
        <w:rPr>
          <w:lang w:val="cy-GB"/>
        </w:rPr>
      </w:pPr>
      <w:bookmarkStart w:id="44" w:name="_Hlk13143752"/>
      <w:r w:rsidRPr="00AD77E9">
        <w:rPr>
          <w:lang w:val="cy-GB"/>
        </w:rPr>
        <w:t>Mae’r hunangofnodi am</w:t>
      </w:r>
      <w:r w:rsidR="00A452D5" w:rsidRPr="00AD77E9">
        <w:rPr>
          <w:lang w:val="cy-GB"/>
        </w:rPr>
        <w:t xml:space="preserve"> </w:t>
      </w:r>
      <w:r w:rsidRPr="00AD77E9">
        <w:rPr>
          <w:b/>
          <w:lang w:val="cy-GB"/>
        </w:rPr>
        <w:t>aildd</w:t>
      </w:r>
      <w:r w:rsidR="003A50AA" w:rsidRPr="00AD77E9">
        <w:rPr>
          <w:b/>
          <w:lang w:val="cy-GB"/>
        </w:rPr>
        <w:t>e</w:t>
      </w:r>
      <w:r w:rsidRPr="00AD77E9">
        <w:rPr>
          <w:b/>
          <w:lang w:val="cy-GB"/>
        </w:rPr>
        <w:t>fnyddio cyfarpar</w:t>
      </w:r>
      <w:r w:rsidR="003A50AA" w:rsidRPr="00AD77E9">
        <w:rPr>
          <w:b/>
          <w:lang w:val="cy-GB"/>
        </w:rPr>
        <w:t xml:space="preserve"> </w:t>
      </w:r>
      <w:r w:rsidR="00EC2390" w:rsidRPr="00AD77E9">
        <w:rPr>
          <w:b/>
          <w:lang w:val="cy-GB"/>
        </w:rPr>
        <w:t>chwistrellu</w:t>
      </w:r>
      <w:r w:rsidR="003A50AA" w:rsidRPr="00AD77E9">
        <w:rPr>
          <w:b/>
          <w:lang w:val="cy-GB"/>
        </w:rPr>
        <w:t xml:space="preserve"> </w:t>
      </w:r>
      <w:r w:rsidRPr="00AD77E9">
        <w:rPr>
          <w:lang w:val="cy-GB"/>
        </w:rPr>
        <w:t>wedi parhau’n gymharol gyson yn ystod y blynyddoedd diwethaf, gyda bron i hanner yr holl u</w:t>
      </w:r>
      <w:r w:rsidR="00B906B7" w:rsidRPr="00AD77E9">
        <w:rPr>
          <w:lang w:val="cy-GB"/>
        </w:rPr>
        <w:t>nigolion</w:t>
      </w:r>
      <w:r w:rsidR="00583E09" w:rsidRPr="00AD77E9">
        <w:rPr>
          <w:lang w:val="cy-GB"/>
        </w:rPr>
        <w:t xml:space="preserve"> (49</w:t>
      </w:r>
      <w:r w:rsidR="00E74837" w:rsidRPr="00AD77E9">
        <w:rPr>
          <w:lang w:val="cy-GB"/>
        </w:rPr>
        <w:t xml:space="preserve"> </w:t>
      </w:r>
      <w:r w:rsidR="00DD5CAF" w:rsidRPr="00AD77E9">
        <w:rPr>
          <w:lang w:val="cy-GB"/>
        </w:rPr>
        <w:t>y cant</w:t>
      </w:r>
      <w:r w:rsidR="00E74837" w:rsidRPr="00AD77E9">
        <w:rPr>
          <w:lang w:val="cy-GB"/>
        </w:rPr>
        <w:t>)</w:t>
      </w:r>
      <w:r w:rsidR="00744203" w:rsidRPr="00AD77E9">
        <w:rPr>
          <w:lang w:val="cy-GB"/>
        </w:rPr>
        <w:t xml:space="preserve"> </w:t>
      </w:r>
      <w:r w:rsidRPr="00AD77E9">
        <w:rPr>
          <w:lang w:val="cy-GB"/>
        </w:rPr>
        <w:t>wedi cofnodi ailddefnyddio cyfarpar</w:t>
      </w:r>
      <w:r w:rsidR="00F86B18" w:rsidRPr="00AD77E9">
        <w:rPr>
          <w:lang w:val="cy-GB"/>
        </w:rPr>
        <w:t xml:space="preserve"> </w:t>
      </w:r>
      <w:r w:rsidR="00EC2390" w:rsidRPr="00AD77E9">
        <w:rPr>
          <w:lang w:val="cy-GB"/>
        </w:rPr>
        <w:t>yn 20</w:t>
      </w:r>
      <w:r w:rsidR="00F86B18" w:rsidRPr="00AD77E9">
        <w:rPr>
          <w:lang w:val="cy-GB"/>
        </w:rPr>
        <w:t>19-20</w:t>
      </w:r>
    </w:p>
    <w:p w14:paraId="36DDBA3A" w14:textId="032FFBF4" w:rsidR="00AE4AD7" w:rsidRPr="00AD77E9" w:rsidRDefault="00AE4AD7" w:rsidP="00AE4AD7">
      <w:pPr>
        <w:pStyle w:val="ListParagraph"/>
        <w:numPr>
          <w:ilvl w:val="0"/>
          <w:numId w:val="13"/>
        </w:numPr>
        <w:spacing w:before="0"/>
        <w:rPr>
          <w:lang w:val="cy-GB"/>
        </w:rPr>
      </w:pPr>
      <w:bookmarkStart w:id="45" w:name="_Hlk12805108"/>
      <w:r w:rsidRPr="00AD77E9">
        <w:rPr>
          <w:lang w:val="cy-GB"/>
        </w:rPr>
        <w:lastRenderedPageBreak/>
        <w:t xml:space="preserve">Cafodd </w:t>
      </w:r>
      <w:r w:rsidRPr="00AD77E9">
        <w:rPr>
          <w:b/>
          <w:lang w:val="cy-GB"/>
        </w:rPr>
        <w:t>rhannu anuniongyrchol</w:t>
      </w:r>
      <w:r w:rsidRPr="00AD77E9">
        <w:rPr>
          <w:lang w:val="cy-GB"/>
        </w:rPr>
        <w:t xml:space="preserve"> a hunangofnodir ar offer chwistrellu (e.e. rhannu llwyau, ffilteri, dŵr) ei gofnodi gan 32 y cant a </w:t>
      </w:r>
      <w:r w:rsidRPr="00AD77E9">
        <w:rPr>
          <w:b/>
          <w:lang w:val="cy-GB"/>
        </w:rPr>
        <w:t>rhannu uniongyrchol</w:t>
      </w:r>
      <w:r w:rsidRPr="00AD77E9">
        <w:rPr>
          <w:lang w:val="cy-GB"/>
        </w:rPr>
        <w:t xml:space="preserve"> (nodwyddau a chwistrellau) gan 26 y cant</w:t>
      </w:r>
    </w:p>
    <w:bookmarkEnd w:id="44"/>
    <w:bookmarkEnd w:id="45"/>
    <w:p w14:paraId="7ACBB361" w14:textId="7B721572" w:rsidR="0009646E" w:rsidRPr="00AD77E9" w:rsidRDefault="00DE0083" w:rsidP="000F4840">
      <w:pPr>
        <w:pStyle w:val="ListParagraph"/>
        <w:numPr>
          <w:ilvl w:val="0"/>
          <w:numId w:val="13"/>
        </w:numPr>
        <w:rPr>
          <w:lang w:val="cy-GB"/>
        </w:rPr>
      </w:pPr>
      <w:r w:rsidRPr="00AD77E9">
        <w:rPr>
          <w:lang w:val="cy-GB"/>
        </w:rPr>
        <w:t xml:space="preserve">Y canolrif blynyddol o </w:t>
      </w:r>
      <w:r w:rsidRPr="00AD77E9">
        <w:rPr>
          <w:b/>
          <w:lang w:val="cy-GB"/>
        </w:rPr>
        <w:t>r</w:t>
      </w:r>
      <w:r w:rsidR="00FD55E1" w:rsidRPr="00AD77E9">
        <w:rPr>
          <w:b/>
          <w:lang w:val="cy-GB"/>
        </w:rPr>
        <w:t>yngweithiadau</w:t>
      </w:r>
      <w:r w:rsidR="00583E09" w:rsidRPr="00AD77E9">
        <w:rPr>
          <w:lang w:val="cy-GB"/>
        </w:rPr>
        <w:t xml:space="preserve"> </w:t>
      </w:r>
      <w:r w:rsidRPr="00AD77E9">
        <w:rPr>
          <w:b/>
          <w:lang w:val="cy-GB"/>
        </w:rPr>
        <w:t xml:space="preserve">NSP </w:t>
      </w:r>
      <w:r w:rsidRPr="00AD77E9">
        <w:rPr>
          <w:lang w:val="cy-GB"/>
        </w:rPr>
        <w:t>gydag</w:t>
      </w:r>
      <w:r w:rsidR="00583E09" w:rsidRPr="00AD77E9">
        <w:rPr>
          <w:lang w:val="cy-GB"/>
        </w:rPr>
        <w:t xml:space="preserve"> </w:t>
      </w:r>
      <w:r w:rsidR="00B906B7" w:rsidRPr="00AD77E9">
        <w:rPr>
          <w:lang w:val="cy-GB"/>
        </w:rPr>
        <w:t>unigolion</w:t>
      </w:r>
      <w:r w:rsidR="00583E09" w:rsidRPr="00AD77E9">
        <w:rPr>
          <w:lang w:val="cy-GB"/>
        </w:rPr>
        <w:t xml:space="preserve"> </w:t>
      </w:r>
      <w:r w:rsidR="00EC2390" w:rsidRPr="00AD77E9">
        <w:rPr>
          <w:lang w:val="cy-GB"/>
        </w:rPr>
        <w:t>yn 20</w:t>
      </w:r>
      <w:r w:rsidR="00583E09" w:rsidRPr="00AD77E9">
        <w:rPr>
          <w:lang w:val="cy-GB"/>
        </w:rPr>
        <w:t>19-20</w:t>
      </w:r>
      <w:r w:rsidR="005D76AE" w:rsidRPr="00AD77E9">
        <w:rPr>
          <w:lang w:val="cy-GB"/>
        </w:rPr>
        <w:t xml:space="preserve"> </w:t>
      </w:r>
      <w:r w:rsidRPr="00AD77E9">
        <w:rPr>
          <w:lang w:val="cy-GB"/>
        </w:rPr>
        <w:t>oedd</w:t>
      </w:r>
      <w:r w:rsidR="005D76AE" w:rsidRPr="00AD77E9">
        <w:rPr>
          <w:lang w:val="cy-GB"/>
        </w:rPr>
        <w:t xml:space="preserve"> 5 </w:t>
      </w:r>
      <w:r w:rsidR="00FD55E1" w:rsidRPr="00AD77E9">
        <w:rPr>
          <w:lang w:val="cy-GB"/>
        </w:rPr>
        <w:t>rhyngweithiad</w:t>
      </w:r>
      <w:r w:rsidR="005D76AE" w:rsidRPr="00AD77E9">
        <w:rPr>
          <w:lang w:val="cy-GB"/>
        </w:rPr>
        <w:t xml:space="preserve"> (</w:t>
      </w:r>
      <w:r w:rsidRPr="00AD77E9">
        <w:rPr>
          <w:lang w:val="cy-GB"/>
        </w:rPr>
        <w:t>ystod:</w:t>
      </w:r>
      <w:r w:rsidR="005D76AE" w:rsidRPr="00AD77E9">
        <w:rPr>
          <w:lang w:val="cy-GB"/>
        </w:rPr>
        <w:t xml:space="preserve"> </w:t>
      </w:r>
      <w:r w:rsidR="00183471" w:rsidRPr="00AD77E9">
        <w:rPr>
          <w:lang w:val="cy-GB"/>
        </w:rPr>
        <w:t xml:space="preserve">2 – </w:t>
      </w:r>
      <w:r w:rsidR="00583E09" w:rsidRPr="00AD77E9">
        <w:rPr>
          <w:lang w:val="cy-GB"/>
        </w:rPr>
        <w:t>398</w:t>
      </w:r>
      <w:r w:rsidR="00183471" w:rsidRPr="00AD77E9">
        <w:rPr>
          <w:lang w:val="cy-GB"/>
        </w:rPr>
        <w:t xml:space="preserve"> </w:t>
      </w:r>
      <w:r w:rsidRPr="00AD77E9">
        <w:rPr>
          <w:lang w:val="cy-GB"/>
        </w:rPr>
        <w:t xml:space="preserve">o </w:t>
      </w:r>
      <w:r w:rsidR="009A1718" w:rsidRPr="00AD77E9">
        <w:rPr>
          <w:lang w:val="cy-GB"/>
        </w:rPr>
        <w:t>r</w:t>
      </w:r>
      <w:r w:rsidR="00FD55E1" w:rsidRPr="00AD77E9">
        <w:rPr>
          <w:lang w:val="cy-GB"/>
        </w:rPr>
        <w:t>yngweithiad</w:t>
      </w:r>
      <w:r w:rsidRPr="00AD77E9">
        <w:rPr>
          <w:lang w:val="cy-GB"/>
        </w:rPr>
        <w:t>au</w:t>
      </w:r>
      <w:r w:rsidR="00583E09" w:rsidRPr="00AD77E9">
        <w:rPr>
          <w:lang w:val="cy-GB"/>
        </w:rPr>
        <w:t xml:space="preserve">) </w:t>
      </w:r>
      <w:r w:rsidRPr="00AD77E9">
        <w:rPr>
          <w:lang w:val="cy-GB"/>
        </w:rPr>
        <w:t>gan ddarparu canolrif o</w:t>
      </w:r>
      <w:r w:rsidR="00583E09" w:rsidRPr="00AD77E9">
        <w:rPr>
          <w:lang w:val="cy-GB"/>
        </w:rPr>
        <w:t xml:space="preserve"> 60</w:t>
      </w:r>
      <w:r w:rsidR="005D76AE" w:rsidRPr="00AD77E9">
        <w:rPr>
          <w:lang w:val="cy-GB"/>
        </w:rPr>
        <w:t xml:space="preserve"> </w:t>
      </w:r>
      <w:r w:rsidRPr="00AD77E9">
        <w:rPr>
          <w:lang w:val="cy-GB"/>
        </w:rPr>
        <w:t xml:space="preserve">o </w:t>
      </w:r>
      <w:r w:rsidR="00AA5A3A" w:rsidRPr="00AD77E9">
        <w:rPr>
          <w:lang w:val="cy-GB"/>
        </w:rPr>
        <w:t>c</w:t>
      </w:r>
      <w:r w:rsidR="00472A05" w:rsidRPr="00AD77E9">
        <w:rPr>
          <w:lang w:val="cy-GB"/>
        </w:rPr>
        <w:t>hwistrell</w:t>
      </w:r>
      <w:r w:rsidR="00AA5A3A" w:rsidRPr="00AD77E9">
        <w:rPr>
          <w:lang w:val="cy-GB"/>
        </w:rPr>
        <w:t>au</w:t>
      </w:r>
      <w:r w:rsidRPr="00AD77E9">
        <w:rPr>
          <w:lang w:val="cy-GB"/>
        </w:rPr>
        <w:t xml:space="preserve"> y flwyddyn</w:t>
      </w:r>
      <w:r w:rsidR="004A539E" w:rsidRPr="00AD77E9">
        <w:rPr>
          <w:lang w:val="cy-GB"/>
        </w:rPr>
        <w:t xml:space="preserve"> (</w:t>
      </w:r>
      <w:r w:rsidRPr="00AD77E9">
        <w:rPr>
          <w:lang w:val="cy-GB"/>
        </w:rPr>
        <w:t>ystod:</w:t>
      </w:r>
      <w:r w:rsidR="00183471" w:rsidRPr="00AD77E9">
        <w:rPr>
          <w:lang w:val="cy-GB"/>
        </w:rPr>
        <w:t xml:space="preserve"> 0 – </w:t>
      </w:r>
      <w:r w:rsidR="00583E09" w:rsidRPr="00AD77E9">
        <w:rPr>
          <w:lang w:val="cy-GB"/>
        </w:rPr>
        <w:t>15,188</w:t>
      </w:r>
      <w:r w:rsidR="004A539E" w:rsidRPr="00AD77E9">
        <w:rPr>
          <w:lang w:val="cy-GB"/>
        </w:rPr>
        <w:t xml:space="preserve"> </w:t>
      </w:r>
      <w:r w:rsidRPr="00AD77E9">
        <w:rPr>
          <w:lang w:val="cy-GB"/>
        </w:rPr>
        <w:t xml:space="preserve">o </w:t>
      </w:r>
      <w:r w:rsidR="00AA5A3A" w:rsidRPr="00AD77E9">
        <w:rPr>
          <w:lang w:val="cy-GB"/>
        </w:rPr>
        <w:t>c</w:t>
      </w:r>
      <w:r w:rsidR="00472A05" w:rsidRPr="00AD77E9">
        <w:rPr>
          <w:lang w:val="cy-GB"/>
        </w:rPr>
        <w:t>hwistrell</w:t>
      </w:r>
      <w:r w:rsidR="00AA5A3A" w:rsidRPr="00AD77E9">
        <w:rPr>
          <w:lang w:val="cy-GB"/>
        </w:rPr>
        <w:t>au</w:t>
      </w:r>
      <w:r w:rsidR="0011448B" w:rsidRPr="00AD77E9">
        <w:rPr>
          <w:rStyle w:val="FootnoteReference"/>
          <w:lang w:val="cy-GB"/>
        </w:rPr>
        <w:footnoteReference w:id="10"/>
      </w:r>
      <w:r w:rsidR="004A539E" w:rsidRPr="00AD77E9">
        <w:rPr>
          <w:lang w:val="cy-GB"/>
        </w:rPr>
        <w:t>)</w:t>
      </w:r>
      <w:r w:rsidR="005D76AE" w:rsidRPr="00AD77E9">
        <w:rPr>
          <w:lang w:val="cy-GB"/>
        </w:rPr>
        <w:t xml:space="preserve">. </w:t>
      </w:r>
      <w:r w:rsidRPr="00AD77E9">
        <w:rPr>
          <w:lang w:val="cy-GB"/>
        </w:rPr>
        <w:t xml:space="preserve">Er bod canolrif y </w:t>
      </w:r>
      <w:r w:rsidR="00FD55E1" w:rsidRPr="00AD77E9">
        <w:rPr>
          <w:lang w:val="cy-GB"/>
        </w:rPr>
        <w:t>rhyngweithiadau</w:t>
      </w:r>
      <w:r w:rsidR="005D76AE" w:rsidRPr="00AD77E9">
        <w:rPr>
          <w:lang w:val="cy-GB"/>
        </w:rPr>
        <w:t xml:space="preserve"> </w:t>
      </w:r>
      <w:r w:rsidRPr="00AD77E9">
        <w:rPr>
          <w:lang w:val="cy-GB"/>
        </w:rPr>
        <w:t xml:space="preserve">wedi parhau’n gyson, mae canolrif y </w:t>
      </w:r>
      <w:r w:rsidR="00AA5A3A" w:rsidRPr="00AD77E9">
        <w:rPr>
          <w:b/>
          <w:lang w:val="cy-GB"/>
        </w:rPr>
        <w:t>c</w:t>
      </w:r>
      <w:r w:rsidR="00472A05" w:rsidRPr="00AD77E9">
        <w:rPr>
          <w:b/>
          <w:lang w:val="cy-GB"/>
        </w:rPr>
        <w:t>hwistrell</w:t>
      </w:r>
      <w:r w:rsidR="00AA5A3A" w:rsidRPr="00AD77E9">
        <w:rPr>
          <w:b/>
          <w:lang w:val="cy-GB"/>
        </w:rPr>
        <w:t>au</w:t>
      </w:r>
      <w:r w:rsidR="005D76AE" w:rsidRPr="00AD77E9">
        <w:rPr>
          <w:b/>
          <w:lang w:val="cy-GB"/>
        </w:rPr>
        <w:t xml:space="preserve"> </w:t>
      </w:r>
      <w:r w:rsidRPr="00AD77E9">
        <w:rPr>
          <w:b/>
          <w:lang w:val="cy-GB"/>
        </w:rPr>
        <w:t>a ddosbarthwyd</w:t>
      </w:r>
      <w:r w:rsidR="00284A9F" w:rsidRPr="00AD77E9">
        <w:rPr>
          <w:lang w:val="cy-GB"/>
        </w:rPr>
        <w:t xml:space="preserve"> </w:t>
      </w:r>
      <w:r w:rsidRPr="00AD77E9">
        <w:rPr>
          <w:lang w:val="cy-GB"/>
        </w:rPr>
        <w:t>wedi gostwng</w:t>
      </w:r>
      <w:r w:rsidR="00284A9F" w:rsidRPr="00AD77E9">
        <w:rPr>
          <w:lang w:val="cy-GB"/>
        </w:rPr>
        <w:t xml:space="preserve"> </w:t>
      </w:r>
      <w:r w:rsidR="00522AF7" w:rsidRPr="00AD77E9">
        <w:rPr>
          <w:lang w:val="cy-GB"/>
        </w:rPr>
        <w:t>17</w:t>
      </w:r>
      <w:r w:rsidR="00284A9F" w:rsidRPr="00AD77E9">
        <w:rPr>
          <w:lang w:val="cy-GB"/>
        </w:rPr>
        <w:t xml:space="preserve"> </w:t>
      </w:r>
      <w:r w:rsidR="00DD5CAF" w:rsidRPr="00AD77E9">
        <w:rPr>
          <w:lang w:val="cy-GB"/>
        </w:rPr>
        <w:t>y cant</w:t>
      </w:r>
      <w:r w:rsidR="00284A9F" w:rsidRPr="00AD77E9">
        <w:rPr>
          <w:lang w:val="cy-GB"/>
        </w:rPr>
        <w:t xml:space="preserve"> </w:t>
      </w:r>
      <w:r w:rsidRPr="00AD77E9">
        <w:rPr>
          <w:lang w:val="cy-GB"/>
        </w:rPr>
        <w:t>ers</w:t>
      </w:r>
      <w:r w:rsidR="00522AF7" w:rsidRPr="00AD77E9">
        <w:rPr>
          <w:lang w:val="cy-GB"/>
        </w:rPr>
        <w:t xml:space="preserve"> 2017-18 </w:t>
      </w:r>
      <w:r w:rsidRPr="00AD77E9">
        <w:rPr>
          <w:lang w:val="cy-GB"/>
        </w:rPr>
        <w:t>pan gyflwynwyd citiau</w:t>
      </w:r>
      <w:r w:rsidR="00522AF7" w:rsidRPr="00AD77E9">
        <w:rPr>
          <w:lang w:val="cy-GB"/>
        </w:rPr>
        <w:t xml:space="preserve"> </w:t>
      </w:r>
      <w:r w:rsidR="00051A2F" w:rsidRPr="00AD77E9">
        <w:rPr>
          <w:lang w:val="cy-GB"/>
        </w:rPr>
        <w:t>chwistrellu</w:t>
      </w:r>
      <w:r w:rsidRPr="00AD77E9">
        <w:rPr>
          <w:lang w:val="cy-GB"/>
        </w:rPr>
        <w:t xml:space="preserve">.                           </w:t>
      </w:r>
    </w:p>
    <w:p w14:paraId="73AD9529" w14:textId="39D404B8" w:rsidR="005E023A" w:rsidRPr="00AD77E9" w:rsidRDefault="004A204C" w:rsidP="00E74837">
      <w:pPr>
        <w:pStyle w:val="Heading3"/>
        <w:rPr>
          <w:lang w:val="cy-GB"/>
        </w:rPr>
      </w:pPr>
      <w:bookmarkStart w:id="46" w:name="_Ref13234579"/>
      <w:r w:rsidRPr="00AD77E9">
        <w:rPr>
          <w:lang w:val="cy-GB"/>
        </w:rPr>
        <w:t>Prof</w:t>
      </w:r>
      <w:r w:rsidR="009A1718" w:rsidRPr="00AD77E9">
        <w:rPr>
          <w:lang w:val="cy-GB"/>
        </w:rPr>
        <w:t>f</w:t>
      </w:r>
      <w:r w:rsidRPr="00AD77E9">
        <w:rPr>
          <w:lang w:val="cy-GB"/>
        </w:rPr>
        <w:t>il</w:t>
      </w:r>
      <w:r w:rsidR="00040346" w:rsidRPr="00AD77E9">
        <w:rPr>
          <w:lang w:val="cy-GB"/>
        </w:rPr>
        <w:t xml:space="preserve"> y</w:t>
      </w:r>
      <w:r w:rsidRPr="00AD77E9">
        <w:rPr>
          <w:lang w:val="cy-GB"/>
        </w:rPr>
        <w:t xml:space="preserve"> PWID </w:t>
      </w:r>
      <w:r w:rsidR="00040346" w:rsidRPr="00AD77E9">
        <w:rPr>
          <w:lang w:val="cy-GB"/>
        </w:rPr>
        <w:t>yn cofnodi defnydd o</w:t>
      </w:r>
      <w:r w:rsidRPr="00AD77E9">
        <w:rPr>
          <w:lang w:val="cy-GB"/>
        </w:rPr>
        <w:t xml:space="preserve"> </w:t>
      </w:r>
      <w:r w:rsidR="00A739D5" w:rsidRPr="00AD77E9">
        <w:rPr>
          <w:lang w:val="cy-GB"/>
        </w:rPr>
        <w:t>s</w:t>
      </w:r>
      <w:r w:rsidR="007308C2" w:rsidRPr="00AD77E9">
        <w:rPr>
          <w:lang w:val="cy-GB"/>
        </w:rPr>
        <w:t>ymbylyddion</w:t>
      </w:r>
      <w:bookmarkEnd w:id="46"/>
      <w:r w:rsidR="005E023A" w:rsidRPr="00AD77E9">
        <w:rPr>
          <w:lang w:val="cy-GB"/>
        </w:rPr>
        <w:t xml:space="preserve"> </w:t>
      </w:r>
    </w:p>
    <w:p w14:paraId="654028B9" w14:textId="3D93BC86" w:rsidR="005E023A" w:rsidRPr="00AD77E9" w:rsidRDefault="009653DD" w:rsidP="00FD3349">
      <w:pPr>
        <w:rPr>
          <w:color w:val="FF0000"/>
          <w:lang w:val="cy-GB"/>
        </w:rPr>
      </w:pPr>
      <w:r w:rsidRPr="00AD77E9">
        <w:rPr>
          <w:lang w:val="cy-GB"/>
        </w:rPr>
        <w:t>Yn 20</w:t>
      </w:r>
      <w:r w:rsidR="00B07A71" w:rsidRPr="00AD77E9">
        <w:rPr>
          <w:lang w:val="cy-GB"/>
        </w:rPr>
        <w:t>19-20</w:t>
      </w:r>
      <w:r w:rsidR="002A56DA" w:rsidRPr="00AD77E9">
        <w:rPr>
          <w:lang w:val="cy-GB"/>
        </w:rPr>
        <w:t xml:space="preserve">, </w:t>
      </w:r>
      <w:r w:rsidR="00146744" w:rsidRPr="00AD77E9">
        <w:rPr>
          <w:lang w:val="cy-GB"/>
        </w:rPr>
        <w:t xml:space="preserve">cofnododd </w:t>
      </w:r>
      <w:r w:rsidR="002A56DA" w:rsidRPr="00AD77E9">
        <w:rPr>
          <w:lang w:val="cy-GB"/>
        </w:rPr>
        <w:t>15</w:t>
      </w:r>
      <w:r w:rsidR="001C3120" w:rsidRPr="00AD77E9">
        <w:rPr>
          <w:lang w:val="cy-GB"/>
        </w:rPr>
        <w:t xml:space="preserve"> </w:t>
      </w:r>
      <w:r w:rsidR="00DD5CAF" w:rsidRPr="00AD77E9">
        <w:rPr>
          <w:lang w:val="cy-GB"/>
        </w:rPr>
        <w:t>y cant</w:t>
      </w:r>
      <w:r w:rsidR="00183874" w:rsidRPr="00AD77E9">
        <w:rPr>
          <w:lang w:val="cy-GB"/>
        </w:rPr>
        <w:t xml:space="preserve"> (2,031</w:t>
      </w:r>
      <w:r w:rsidR="005E023A" w:rsidRPr="00AD77E9">
        <w:rPr>
          <w:lang w:val="cy-GB"/>
        </w:rPr>
        <w:t>)</w:t>
      </w:r>
      <w:r w:rsidR="00146744" w:rsidRPr="00AD77E9">
        <w:rPr>
          <w:lang w:val="cy-GB"/>
        </w:rPr>
        <w:t xml:space="preserve"> o’r</w:t>
      </w:r>
      <w:r w:rsidR="00DE0083" w:rsidRPr="00AD77E9">
        <w:rPr>
          <w:lang w:val="cy-GB"/>
        </w:rPr>
        <w:t xml:space="preserve"> holl u</w:t>
      </w:r>
      <w:r w:rsidR="00B906B7" w:rsidRPr="00AD77E9">
        <w:rPr>
          <w:lang w:val="cy-GB"/>
        </w:rPr>
        <w:t>nigolion</w:t>
      </w:r>
      <w:r w:rsidR="002A56DA" w:rsidRPr="00AD77E9">
        <w:rPr>
          <w:lang w:val="cy-GB"/>
        </w:rPr>
        <w:t xml:space="preserve"> </w:t>
      </w:r>
      <w:r w:rsidR="00146744" w:rsidRPr="00AD77E9">
        <w:rPr>
          <w:lang w:val="cy-GB"/>
        </w:rPr>
        <w:t>oedd y</w:t>
      </w:r>
      <w:r w:rsidR="00DE0083" w:rsidRPr="00AD77E9">
        <w:rPr>
          <w:lang w:val="cy-GB"/>
        </w:rPr>
        <w:t>n</w:t>
      </w:r>
      <w:r w:rsidR="00FA2C42" w:rsidRPr="00AD77E9">
        <w:rPr>
          <w:lang w:val="cy-GB"/>
        </w:rPr>
        <w:t xml:space="preserve"> defnyddio</w:t>
      </w:r>
      <w:r w:rsidR="002A56DA" w:rsidRPr="00AD77E9">
        <w:rPr>
          <w:lang w:val="cy-GB"/>
        </w:rPr>
        <w:t xml:space="preserve"> </w:t>
      </w:r>
      <w:r w:rsidR="00D95920" w:rsidRPr="00AD77E9">
        <w:rPr>
          <w:lang w:val="cy-GB"/>
        </w:rPr>
        <w:t>NSP</w:t>
      </w:r>
      <w:r w:rsidR="00045C48" w:rsidRPr="00AD77E9">
        <w:rPr>
          <w:lang w:val="cy-GB"/>
        </w:rPr>
        <w:t>s</w:t>
      </w:r>
      <w:r w:rsidR="002A56DA" w:rsidRPr="00AD77E9">
        <w:rPr>
          <w:lang w:val="cy-GB"/>
        </w:rPr>
        <w:t xml:space="preserve"> </w:t>
      </w:r>
      <w:r w:rsidR="00DE0083" w:rsidRPr="00AD77E9">
        <w:rPr>
          <w:lang w:val="cy-GB"/>
        </w:rPr>
        <w:t xml:space="preserve">yn rheolaidd </w:t>
      </w:r>
      <w:r w:rsidR="00146744" w:rsidRPr="00AD77E9">
        <w:rPr>
          <w:lang w:val="cy-GB"/>
        </w:rPr>
        <w:t xml:space="preserve">eu bod yn </w:t>
      </w:r>
      <w:r w:rsidR="00DE0083" w:rsidRPr="00AD77E9">
        <w:rPr>
          <w:lang w:val="cy-GB"/>
        </w:rPr>
        <w:t xml:space="preserve">defnyddio symbylydd, y lleiaf o’r tri grŵp o sylweddau. Mae’r grŵp symbylyddion yn cynnwys sylweddau fel </w:t>
      </w:r>
      <w:r w:rsidR="00355CE7" w:rsidRPr="00AD77E9">
        <w:rPr>
          <w:lang w:val="cy-GB"/>
        </w:rPr>
        <w:t>am</w:t>
      </w:r>
      <w:r w:rsidR="00DE0083" w:rsidRPr="00AD77E9">
        <w:rPr>
          <w:lang w:val="cy-GB"/>
        </w:rPr>
        <w:t>ff</w:t>
      </w:r>
      <w:r w:rsidR="00355CE7" w:rsidRPr="00AD77E9">
        <w:rPr>
          <w:lang w:val="cy-GB"/>
        </w:rPr>
        <w:t>etamin</w:t>
      </w:r>
      <w:r w:rsidR="00DE0083" w:rsidRPr="00AD77E9">
        <w:rPr>
          <w:lang w:val="cy-GB"/>
        </w:rPr>
        <w:t>au,</w:t>
      </w:r>
      <w:r w:rsidR="00355CE7" w:rsidRPr="00AD77E9">
        <w:rPr>
          <w:lang w:val="cy-GB"/>
        </w:rPr>
        <w:t xml:space="preserve"> </w:t>
      </w:r>
      <w:r w:rsidR="004925F8" w:rsidRPr="00AD77E9">
        <w:rPr>
          <w:lang w:val="cy-GB"/>
        </w:rPr>
        <w:t>cocên</w:t>
      </w:r>
      <w:r w:rsidR="00355CE7" w:rsidRPr="00AD77E9">
        <w:rPr>
          <w:lang w:val="cy-GB"/>
        </w:rPr>
        <w:t xml:space="preserve"> a</w:t>
      </w:r>
      <w:r w:rsidR="00DE0083" w:rsidRPr="00AD77E9">
        <w:rPr>
          <w:lang w:val="cy-GB"/>
        </w:rPr>
        <w:t xml:space="preserve"> ch</w:t>
      </w:r>
      <w:r w:rsidR="004925F8" w:rsidRPr="00AD77E9">
        <w:rPr>
          <w:lang w:val="cy-GB"/>
        </w:rPr>
        <w:t>rac cocên</w:t>
      </w:r>
      <w:r w:rsidR="005E023A" w:rsidRPr="00AD77E9">
        <w:rPr>
          <w:lang w:val="cy-GB"/>
        </w:rPr>
        <w:t>.</w:t>
      </w:r>
      <w:r w:rsidR="005E023A" w:rsidRPr="00AD77E9">
        <w:rPr>
          <w:vertAlign w:val="superscript"/>
          <w:lang w:val="cy-GB"/>
        </w:rPr>
        <w:footnoteReference w:id="11"/>
      </w:r>
      <w:r w:rsidR="00DE0083" w:rsidRPr="00AD77E9">
        <w:rPr>
          <w:lang w:val="cy-GB"/>
        </w:rPr>
        <w:t xml:space="preserve"> Mae</w:t>
      </w:r>
      <w:r w:rsidR="00F24AD3" w:rsidRPr="00AD77E9">
        <w:rPr>
          <w:color w:val="FF0000"/>
          <w:lang w:val="cy-GB"/>
        </w:rPr>
        <w:t xml:space="preserve"> </w:t>
      </w:r>
      <w:r w:rsidR="00311822" w:rsidRPr="00AD77E9">
        <w:rPr>
          <w:color w:val="FF0000"/>
          <w:lang w:val="cy-GB"/>
        </w:rPr>
        <w:fldChar w:fldCharType="begin"/>
      </w:r>
      <w:r w:rsidR="00311822" w:rsidRPr="00AD77E9">
        <w:rPr>
          <w:color w:val="FF0000"/>
          <w:lang w:val="cy-GB"/>
        </w:rPr>
        <w:instrText xml:space="preserve"> REF _Ref12542450 \h </w:instrText>
      </w:r>
      <w:r w:rsidR="007A566D" w:rsidRPr="00AD77E9">
        <w:rPr>
          <w:color w:val="FF0000"/>
          <w:lang w:val="cy-GB"/>
        </w:rPr>
        <w:instrText xml:space="preserve"> \* MERGEFORMAT </w:instrText>
      </w:r>
      <w:r w:rsidR="00311822" w:rsidRPr="00AD77E9">
        <w:rPr>
          <w:color w:val="FF0000"/>
          <w:lang w:val="cy-GB"/>
        </w:rPr>
      </w:r>
      <w:r w:rsidR="00311822" w:rsidRPr="00AD77E9">
        <w:rPr>
          <w:color w:val="FF0000"/>
          <w:lang w:val="cy-GB"/>
        </w:rPr>
        <w:fldChar w:fldCharType="separate"/>
      </w:r>
      <w:r w:rsidR="00283233" w:rsidRPr="00AD77E9">
        <w:rPr>
          <w:lang w:val="cy-GB"/>
        </w:rPr>
        <w:t>Tabl</w:t>
      </w:r>
      <w:r w:rsidR="00F93AA3" w:rsidRPr="00AD77E9">
        <w:rPr>
          <w:lang w:val="cy-GB"/>
        </w:rPr>
        <w:t xml:space="preserve"> </w:t>
      </w:r>
      <w:r w:rsidR="00F93AA3" w:rsidRPr="00AD77E9">
        <w:rPr>
          <w:noProof/>
          <w:lang w:val="cy-GB"/>
        </w:rPr>
        <w:t>9</w:t>
      </w:r>
      <w:r w:rsidR="00311822" w:rsidRPr="00AD77E9">
        <w:rPr>
          <w:color w:val="FF0000"/>
          <w:lang w:val="cy-GB"/>
        </w:rPr>
        <w:fldChar w:fldCharType="end"/>
      </w:r>
      <w:r w:rsidR="00311822" w:rsidRPr="00AD77E9">
        <w:rPr>
          <w:color w:val="FF0000"/>
          <w:lang w:val="cy-GB"/>
        </w:rPr>
        <w:t xml:space="preserve"> </w:t>
      </w:r>
      <w:r w:rsidR="00DE0083" w:rsidRPr="00AD77E9">
        <w:rPr>
          <w:lang w:val="cy-GB"/>
        </w:rPr>
        <w:t>yn cymharu</w:t>
      </w:r>
      <w:r w:rsidR="00B20CDF" w:rsidRPr="00AD77E9">
        <w:rPr>
          <w:lang w:val="cy-GB"/>
        </w:rPr>
        <w:t xml:space="preserve"> nodweddion</w:t>
      </w:r>
      <w:r w:rsidR="005E023A" w:rsidRPr="00AD77E9">
        <w:rPr>
          <w:lang w:val="cy-GB"/>
        </w:rPr>
        <w:t xml:space="preserve"> d</w:t>
      </w:r>
      <w:r w:rsidR="00DE0083" w:rsidRPr="00AD77E9">
        <w:rPr>
          <w:lang w:val="cy-GB"/>
        </w:rPr>
        <w:t>emograffeg</w:t>
      </w:r>
      <w:r w:rsidR="005E023A" w:rsidRPr="00AD77E9">
        <w:rPr>
          <w:lang w:val="cy-GB"/>
        </w:rPr>
        <w:t xml:space="preserve"> </w:t>
      </w:r>
      <w:r w:rsidR="00D17C57" w:rsidRPr="00AD77E9">
        <w:rPr>
          <w:lang w:val="cy-GB"/>
        </w:rPr>
        <w:t xml:space="preserve">a </w:t>
      </w:r>
      <w:r w:rsidR="00EC2390" w:rsidRPr="00AD77E9">
        <w:rPr>
          <w:lang w:val="cy-GB"/>
        </w:rPr>
        <w:t>chwistrellu</w:t>
      </w:r>
      <w:r w:rsidR="00D17C57" w:rsidRPr="00AD77E9">
        <w:rPr>
          <w:lang w:val="cy-GB"/>
        </w:rPr>
        <w:t xml:space="preserve"> </w:t>
      </w:r>
      <w:r w:rsidR="00F77DC6" w:rsidRPr="00AD77E9">
        <w:rPr>
          <w:lang w:val="cy-GB"/>
        </w:rPr>
        <w:t>PWID</w:t>
      </w:r>
      <w:r w:rsidR="00D17C57" w:rsidRPr="00AD77E9">
        <w:rPr>
          <w:lang w:val="cy-GB"/>
        </w:rPr>
        <w:t xml:space="preserve"> </w:t>
      </w:r>
      <w:r w:rsidR="00B20CDF" w:rsidRPr="00AD77E9">
        <w:rPr>
          <w:lang w:val="cy-GB"/>
        </w:rPr>
        <w:t>sy’n cofnodi defnydd o symbylyddion fesul blwyddyn o</w:t>
      </w:r>
      <w:r w:rsidR="00183874" w:rsidRPr="00AD77E9">
        <w:rPr>
          <w:lang w:val="cy-GB"/>
        </w:rPr>
        <w:t xml:space="preserve"> 2015-16</w:t>
      </w:r>
      <w:r w:rsidR="005E023A" w:rsidRPr="00AD77E9">
        <w:rPr>
          <w:lang w:val="cy-GB"/>
        </w:rPr>
        <w:t xml:space="preserve"> </w:t>
      </w:r>
      <w:r w:rsidR="00954667" w:rsidRPr="00AD77E9">
        <w:rPr>
          <w:lang w:val="cy-GB"/>
        </w:rPr>
        <w:t>i 20</w:t>
      </w:r>
      <w:r w:rsidR="005E023A" w:rsidRPr="00AD77E9">
        <w:rPr>
          <w:lang w:val="cy-GB"/>
        </w:rPr>
        <w:t>1</w:t>
      </w:r>
      <w:r w:rsidR="00183874" w:rsidRPr="00AD77E9">
        <w:rPr>
          <w:lang w:val="cy-GB"/>
        </w:rPr>
        <w:t>9-20</w:t>
      </w:r>
      <w:r w:rsidR="005E023A" w:rsidRPr="00AD77E9">
        <w:rPr>
          <w:lang w:val="cy-GB"/>
        </w:rPr>
        <w:t>.</w:t>
      </w:r>
    </w:p>
    <w:p w14:paraId="67AF19AE" w14:textId="14CFAF1D" w:rsidR="00CE7023" w:rsidRPr="00AD77E9" w:rsidRDefault="00283233" w:rsidP="00CC0532">
      <w:pPr>
        <w:pStyle w:val="Caption"/>
        <w:rPr>
          <w:noProof/>
          <w:lang w:val="cy-GB" w:eastAsia="en-GB"/>
        </w:rPr>
      </w:pPr>
      <w:bookmarkStart w:id="47" w:name="_Ref12542450"/>
      <w:bookmarkStart w:id="48" w:name="_Ref13056670"/>
      <w:r w:rsidRPr="00AD77E9">
        <w:rPr>
          <w:lang w:val="cy-GB"/>
        </w:rPr>
        <w:t>Tabl</w:t>
      </w:r>
      <w:r w:rsidR="00311822" w:rsidRPr="00AD77E9">
        <w:rPr>
          <w:lang w:val="cy-GB"/>
        </w:rPr>
        <w:t xml:space="preserve"> </w:t>
      </w:r>
      <w:r w:rsidR="00A42B01" w:rsidRPr="00AD77E9">
        <w:rPr>
          <w:noProof/>
          <w:lang w:val="cy-GB"/>
        </w:rPr>
        <w:fldChar w:fldCharType="begin"/>
      </w:r>
      <w:r w:rsidR="00A42B01" w:rsidRPr="00AD77E9">
        <w:rPr>
          <w:noProof/>
          <w:lang w:val="cy-GB"/>
        </w:rPr>
        <w:instrText xml:space="preserve"> SEQ Table \* ARABIC </w:instrText>
      </w:r>
      <w:r w:rsidR="00A42B01" w:rsidRPr="00AD77E9">
        <w:rPr>
          <w:noProof/>
          <w:lang w:val="cy-GB"/>
        </w:rPr>
        <w:fldChar w:fldCharType="separate"/>
      </w:r>
      <w:r w:rsidR="00F93AA3" w:rsidRPr="00AD77E9">
        <w:rPr>
          <w:noProof/>
          <w:lang w:val="cy-GB"/>
        </w:rPr>
        <w:t>9</w:t>
      </w:r>
      <w:r w:rsidR="00A42B01" w:rsidRPr="00AD77E9">
        <w:rPr>
          <w:noProof/>
          <w:lang w:val="cy-GB"/>
        </w:rPr>
        <w:fldChar w:fldCharType="end"/>
      </w:r>
      <w:bookmarkEnd w:id="47"/>
      <w:r w:rsidR="00311822" w:rsidRPr="00AD77E9">
        <w:rPr>
          <w:lang w:val="cy-GB"/>
        </w:rPr>
        <w:t xml:space="preserve"> </w:t>
      </w:r>
      <w:r w:rsidR="00B20CDF" w:rsidRPr="00AD77E9">
        <w:rPr>
          <w:lang w:val="cy-GB"/>
        </w:rPr>
        <w:t>–</w:t>
      </w:r>
      <w:r w:rsidR="00311822" w:rsidRPr="00AD77E9">
        <w:rPr>
          <w:lang w:val="cy-GB"/>
        </w:rPr>
        <w:t xml:space="preserve"> </w:t>
      </w:r>
      <w:r w:rsidR="00B20CDF" w:rsidRPr="00AD77E9">
        <w:rPr>
          <w:lang w:val="cy-GB"/>
        </w:rPr>
        <w:t>Nodweddion d</w:t>
      </w:r>
      <w:r w:rsidR="00DE0083" w:rsidRPr="00AD77E9">
        <w:rPr>
          <w:lang w:val="cy-GB"/>
        </w:rPr>
        <w:t>emograffeg</w:t>
      </w:r>
      <w:r w:rsidR="00311822" w:rsidRPr="00AD77E9">
        <w:rPr>
          <w:lang w:val="cy-GB"/>
        </w:rPr>
        <w:t xml:space="preserve"> a </w:t>
      </w:r>
      <w:r w:rsidR="00EC2390" w:rsidRPr="00AD77E9">
        <w:rPr>
          <w:lang w:val="cy-GB"/>
        </w:rPr>
        <w:t>chwistrellu</w:t>
      </w:r>
      <w:r w:rsidR="00311822" w:rsidRPr="00AD77E9">
        <w:rPr>
          <w:lang w:val="cy-GB"/>
        </w:rPr>
        <w:t xml:space="preserve"> </w:t>
      </w:r>
      <w:r w:rsidR="00B906B7" w:rsidRPr="00AD77E9">
        <w:rPr>
          <w:lang w:val="cy-GB"/>
        </w:rPr>
        <w:t>unigolion</w:t>
      </w:r>
      <w:r w:rsidR="00B20CDF" w:rsidRPr="00AD77E9">
        <w:rPr>
          <w:lang w:val="cy-GB"/>
        </w:rPr>
        <w:t xml:space="preserve"> </w:t>
      </w:r>
      <w:bookmarkEnd w:id="48"/>
      <w:r w:rsidR="00B20CDF" w:rsidRPr="00AD77E9">
        <w:rPr>
          <w:lang w:val="cy-GB"/>
        </w:rPr>
        <w:t>sy’n cofnodi defnydd o symbylyddion fesul blwyddyn</w:t>
      </w:r>
      <w:r w:rsidR="00CC0532" w:rsidRPr="00AD77E9">
        <w:rPr>
          <w:lang w:val="cy-GB"/>
        </w:rPr>
        <w:t xml:space="preserve">, 2015-16 </w:t>
      </w:r>
      <w:r w:rsidR="00954667" w:rsidRPr="00AD77E9">
        <w:rPr>
          <w:lang w:val="cy-GB"/>
        </w:rPr>
        <w:t>i 20</w:t>
      </w:r>
      <w:r w:rsidR="00CC0532" w:rsidRPr="00AD77E9">
        <w:rPr>
          <w:lang w:val="cy-GB"/>
        </w:rPr>
        <w:t>19-20</w:t>
      </w:r>
    </w:p>
    <w:p w14:paraId="0B3BD515" w14:textId="48851D5A" w:rsidR="00921FB5" w:rsidRPr="00AD77E9" w:rsidRDefault="00921FB5" w:rsidP="00921FB5">
      <w:pPr>
        <w:pStyle w:val="Caption"/>
        <w:rPr>
          <w:lang w:val="cy-GB"/>
        </w:rPr>
      </w:pPr>
      <w:r w:rsidRPr="00AD77E9">
        <w:rPr>
          <w:noProof/>
          <w:lang w:eastAsia="en-GB"/>
        </w:rPr>
        <w:drawing>
          <wp:inline distT="0" distB="0" distL="0" distR="0" wp14:anchorId="316EB01D" wp14:editId="02008EF1">
            <wp:extent cx="5731510" cy="4382270"/>
            <wp:effectExtent l="0" t="0" r="254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31510" cy="4382270"/>
                    </a:xfrm>
                    <a:prstGeom prst="rect">
                      <a:avLst/>
                    </a:prstGeom>
                    <a:noFill/>
                    <a:ln>
                      <a:noFill/>
                    </a:ln>
                  </pic:spPr>
                </pic:pic>
              </a:graphicData>
            </a:graphic>
          </wp:inline>
        </w:drawing>
      </w:r>
    </w:p>
    <w:p w14:paraId="36E3C63C" w14:textId="06B8B008" w:rsidR="00045C48" w:rsidRPr="00AD77E9" w:rsidRDefault="00045C48" w:rsidP="00FD3349">
      <w:pPr>
        <w:pStyle w:val="Caption"/>
        <w:rPr>
          <w:lang w:val="cy-GB"/>
        </w:rPr>
      </w:pPr>
      <w:bookmarkStart w:id="49" w:name="_Toc518906058"/>
      <w:r w:rsidRPr="00AD77E9">
        <w:rPr>
          <w:lang w:val="cy-GB"/>
        </w:rPr>
        <w:t>D</w:t>
      </w:r>
      <w:r w:rsidR="00DE0083" w:rsidRPr="00AD77E9">
        <w:rPr>
          <w:lang w:val="cy-GB"/>
        </w:rPr>
        <w:t>emograffeg</w:t>
      </w:r>
      <w:r w:rsidRPr="00AD77E9">
        <w:rPr>
          <w:lang w:val="cy-GB"/>
        </w:rPr>
        <w:t>:</w:t>
      </w:r>
    </w:p>
    <w:p w14:paraId="5B38BC7E" w14:textId="16B868F0" w:rsidR="00AD6C55" w:rsidRPr="00AD77E9" w:rsidRDefault="00B20CDF" w:rsidP="007D1BC0">
      <w:pPr>
        <w:pStyle w:val="ListParagraph"/>
        <w:numPr>
          <w:ilvl w:val="0"/>
          <w:numId w:val="12"/>
        </w:numPr>
        <w:rPr>
          <w:color w:val="FF0000"/>
          <w:lang w:val="cy-GB"/>
        </w:rPr>
      </w:pPr>
      <w:r w:rsidRPr="00AD77E9">
        <w:rPr>
          <w:lang w:val="cy-GB"/>
        </w:rPr>
        <w:lastRenderedPageBreak/>
        <w:t xml:space="preserve">Mae </w:t>
      </w:r>
      <w:r w:rsidRPr="00AD77E9">
        <w:rPr>
          <w:b/>
          <w:lang w:val="cy-GB"/>
        </w:rPr>
        <w:t>dosbarthiad oedran</w:t>
      </w:r>
      <w:r w:rsidRPr="00AD77E9">
        <w:rPr>
          <w:lang w:val="cy-GB"/>
        </w:rPr>
        <w:t xml:space="preserve"> y</w:t>
      </w:r>
      <w:r w:rsidR="00045C48" w:rsidRPr="00AD77E9">
        <w:rPr>
          <w:lang w:val="cy-GB"/>
        </w:rPr>
        <w:t xml:space="preserve"> </w:t>
      </w:r>
      <w:r w:rsidR="00921DD8" w:rsidRPr="00AD77E9">
        <w:rPr>
          <w:lang w:val="cy-GB"/>
        </w:rPr>
        <w:t xml:space="preserve">PWID </w:t>
      </w:r>
      <w:r w:rsidRPr="00AD77E9">
        <w:rPr>
          <w:lang w:val="cy-GB"/>
        </w:rPr>
        <w:t xml:space="preserve">sy’n cofnodi chwistrellu symbylyddion ac sy’n mynychu </w:t>
      </w:r>
      <w:r w:rsidR="007308C2" w:rsidRPr="00AD77E9">
        <w:rPr>
          <w:lang w:val="cy-GB"/>
        </w:rPr>
        <w:t>gwasanaethau NSP</w:t>
      </w:r>
      <w:r w:rsidR="00045C48" w:rsidRPr="00AD77E9">
        <w:rPr>
          <w:lang w:val="cy-GB"/>
        </w:rPr>
        <w:t xml:space="preserve"> </w:t>
      </w:r>
      <w:r w:rsidRPr="00AD77E9">
        <w:rPr>
          <w:lang w:val="cy-GB"/>
        </w:rPr>
        <w:t>yn dynodi grŵp hŷn gyda’r oedran canolri</w:t>
      </w:r>
      <w:r w:rsidR="00DC0CD6" w:rsidRPr="00AD77E9">
        <w:rPr>
          <w:lang w:val="cy-GB"/>
        </w:rPr>
        <w:t>f</w:t>
      </w:r>
      <w:r w:rsidRPr="00AD77E9">
        <w:rPr>
          <w:lang w:val="cy-GB"/>
        </w:rPr>
        <w:t xml:space="preserve"> yn cynyddu o </w:t>
      </w:r>
      <w:r w:rsidR="00183874" w:rsidRPr="00AD77E9">
        <w:rPr>
          <w:lang w:val="cy-GB"/>
        </w:rPr>
        <w:t xml:space="preserve">37 </w:t>
      </w:r>
      <w:r w:rsidRPr="00AD77E9">
        <w:rPr>
          <w:lang w:val="cy-GB"/>
        </w:rPr>
        <w:t>i</w:t>
      </w:r>
      <w:r w:rsidR="00183874" w:rsidRPr="00AD77E9">
        <w:rPr>
          <w:lang w:val="cy-GB"/>
        </w:rPr>
        <w:t xml:space="preserve"> 40</w:t>
      </w:r>
      <w:r w:rsidR="00F77DC6" w:rsidRPr="00AD77E9">
        <w:rPr>
          <w:lang w:val="cy-GB"/>
        </w:rPr>
        <w:t xml:space="preserve"> </w:t>
      </w:r>
      <w:r w:rsidRPr="00AD77E9">
        <w:rPr>
          <w:lang w:val="cy-GB"/>
        </w:rPr>
        <w:t xml:space="preserve">yn y </w:t>
      </w:r>
      <w:r w:rsidR="006F1A25" w:rsidRPr="00AD77E9">
        <w:rPr>
          <w:lang w:val="cy-GB"/>
        </w:rPr>
        <w:t xml:space="preserve">5 </w:t>
      </w:r>
      <w:r w:rsidRPr="00AD77E9">
        <w:rPr>
          <w:lang w:val="cy-GB"/>
        </w:rPr>
        <w:t>mlynedd ddiwethaf, gyda gostyngiad cyfatebol o</w:t>
      </w:r>
      <w:r w:rsidR="00183874" w:rsidRPr="00AD77E9">
        <w:rPr>
          <w:lang w:val="cy-GB"/>
        </w:rPr>
        <w:t xml:space="preserve"> 6.2</w:t>
      </w:r>
      <w:r w:rsidR="00F77DC6" w:rsidRPr="00AD77E9">
        <w:rPr>
          <w:lang w:val="cy-GB"/>
        </w:rPr>
        <w:t xml:space="preserve"> </w:t>
      </w:r>
      <w:r w:rsidR="00DD5CAF" w:rsidRPr="00AD77E9">
        <w:rPr>
          <w:lang w:val="cy-GB"/>
        </w:rPr>
        <w:t>y cant</w:t>
      </w:r>
      <w:r w:rsidR="00F77DC6" w:rsidRPr="00AD77E9">
        <w:rPr>
          <w:lang w:val="cy-GB"/>
        </w:rPr>
        <w:t xml:space="preserve"> </w:t>
      </w:r>
      <w:r w:rsidRPr="00AD77E9">
        <w:rPr>
          <w:lang w:val="cy-GB"/>
        </w:rPr>
        <w:t>i</w:t>
      </w:r>
      <w:r w:rsidR="00F77DC6" w:rsidRPr="00AD77E9">
        <w:rPr>
          <w:lang w:val="cy-GB"/>
        </w:rPr>
        <w:t xml:space="preserve"> </w:t>
      </w:r>
      <w:r w:rsidR="00183874" w:rsidRPr="00AD77E9">
        <w:rPr>
          <w:lang w:val="cy-GB"/>
        </w:rPr>
        <w:t>2.2</w:t>
      </w:r>
      <w:r w:rsidR="00F77DC6" w:rsidRPr="00AD77E9">
        <w:rPr>
          <w:lang w:val="cy-GB"/>
        </w:rPr>
        <w:t xml:space="preserve"> </w:t>
      </w:r>
      <w:r w:rsidR="00DD5CAF" w:rsidRPr="00AD77E9">
        <w:rPr>
          <w:lang w:val="cy-GB"/>
        </w:rPr>
        <w:t>y cant</w:t>
      </w:r>
      <w:r w:rsidR="00F77DC6" w:rsidRPr="00AD77E9">
        <w:rPr>
          <w:lang w:val="cy-GB"/>
        </w:rPr>
        <w:t xml:space="preserve"> </w:t>
      </w:r>
      <w:r w:rsidRPr="00AD77E9">
        <w:rPr>
          <w:lang w:val="cy-GB"/>
        </w:rPr>
        <w:t>yng ngh</w:t>
      </w:r>
      <w:r w:rsidR="00DE0083" w:rsidRPr="00AD77E9">
        <w:rPr>
          <w:lang w:val="cy-GB"/>
        </w:rPr>
        <w:t>yfran y</w:t>
      </w:r>
      <w:r w:rsidR="00183874" w:rsidRPr="00AD77E9">
        <w:rPr>
          <w:lang w:val="cy-GB"/>
        </w:rPr>
        <w:t xml:space="preserve"> PWID </w:t>
      </w:r>
      <w:r w:rsidRPr="00AD77E9">
        <w:rPr>
          <w:lang w:val="cy-GB"/>
        </w:rPr>
        <w:t xml:space="preserve">dan 25 oed         </w:t>
      </w:r>
    </w:p>
    <w:p w14:paraId="2AA41FAB" w14:textId="49F2064C" w:rsidR="00F77DC6" w:rsidRPr="00AD77E9" w:rsidRDefault="00B20CDF" w:rsidP="007D1BC0">
      <w:pPr>
        <w:pStyle w:val="ListParagraph"/>
        <w:numPr>
          <w:ilvl w:val="0"/>
          <w:numId w:val="12"/>
        </w:numPr>
        <w:rPr>
          <w:color w:val="FF0000"/>
          <w:lang w:val="cy-GB"/>
        </w:rPr>
      </w:pPr>
      <w:r w:rsidRPr="00AD77E9">
        <w:rPr>
          <w:lang w:val="cy-GB"/>
        </w:rPr>
        <w:t xml:space="preserve">Mae’r </w:t>
      </w:r>
      <w:r w:rsidRPr="00AD77E9">
        <w:rPr>
          <w:b/>
          <w:lang w:val="cy-GB"/>
        </w:rPr>
        <w:t>dosbarthiad rhyw</w:t>
      </w:r>
      <w:r w:rsidRPr="00AD77E9">
        <w:rPr>
          <w:lang w:val="cy-GB"/>
        </w:rPr>
        <w:t xml:space="preserve"> wedi parhau’n sefydlog yn ystod y 4 blynedd ddiwethaf, gyda benywod yn cynrychioli rhwng 1</w:t>
      </w:r>
      <w:r w:rsidR="00355CE7" w:rsidRPr="00AD77E9">
        <w:rPr>
          <w:lang w:val="cy-GB"/>
        </w:rPr>
        <w:t xml:space="preserve">7.5 </w:t>
      </w:r>
      <w:r w:rsidRPr="00AD77E9">
        <w:rPr>
          <w:lang w:val="cy-GB"/>
        </w:rPr>
        <w:t>ac</w:t>
      </w:r>
      <w:r w:rsidR="00355CE7" w:rsidRPr="00AD77E9">
        <w:rPr>
          <w:lang w:val="cy-GB"/>
        </w:rPr>
        <w:t xml:space="preserve"> </w:t>
      </w:r>
      <w:r w:rsidR="00045C48" w:rsidRPr="00AD77E9">
        <w:rPr>
          <w:lang w:val="cy-GB"/>
        </w:rPr>
        <w:t>1</w:t>
      </w:r>
      <w:r w:rsidR="00183874" w:rsidRPr="00AD77E9">
        <w:rPr>
          <w:lang w:val="cy-GB"/>
        </w:rPr>
        <w:t>9</w:t>
      </w:r>
      <w:r w:rsidR="00F77DC6" w:rsidRPr="00AD77E9">
        <w:rPr>
          <w:lang w:val="cy-GB"/>
        </w:rPr>
        <w:t xml:space="preserve"> </w:t>
      </w:r>
      <w:r w:rsidR="00DD5CAF" w:rsidRPr="00AD77E9">
        <w:rPr>
          <w:lang w:val="cy-GB"/>
        </w:rPr>
        <w:t>y cant</w:t>
      </w:r>
      <w:r w:rsidRPr="00AD77E9">
        <w:rPr>
          <w:lang w:val="cy-GB"/>
        </w:rPr>
        <w:t xml:space="preserve"> o</w:t>
      </w:r>
      <w:r w:rsidR="00F77DC6" w:rsidRPr="00AD77E9">
        <w:rPr>
          <w:lang w:val="cy-GB"/>
        </w:rPr>
        <w:t xml:space="preserve"> PWID </w:t>
      </w:r>
      <w:r w:rsidRPr="00AD77E9">
        <w:rPr>
          <w:lang w:val="cy-GB"/>
        </w:rPr>
        <w:t>yn defnyddio</w:t>
      </w:r>
      <w:r w:rsidR="00045C48" w:rsidRPr="00AD77E9">
        <w:rPr>
          <w:lang w:val="cy-GB"/>
        </w:rPr>
        <w:t xml:space="preserve"> </w:t>
      </w:r>
      <w:r w:rsidR="00216D41" w:rsidRPr="00AD77E9">
        <w:rPr>
          <w:lang w:val="cy-GB"/>
        </w:rPr>
        <w:t>s</w:t>
      </w:r>
      <w:r w:rsidR="007308C2" w:rsidRPr="00AD77E9">
        <w:rPr>
          <w:lang w:val="cy-GB"/>
        </w:rPr>
        <w:t>ymbylyddion</w:t>
      </w:r>
      <w:r w:rsidR="00045C48" w:rsidRPr="00AD77E9">
        <w:rPr>
          <w:lang w:val="cy-GB"/>
        </w:rPr>
        <w:t xml:space="preserve"> </w:t>
      </w:r>
      <w:r w:rsidR="00EC2390" w:rsidRPr="00AD77E9">
        <w:rPr>
          <w:lang w:val="cy-GB"/>
        </w:rPr>
        <w:t xml:space="preserve">yn </w:t>
      </w:r>
      <w:r w:rsidR="00DC0CD6" w:rsidRPr="00AD77E9">
        <w:rPr>
          <w:lang w:val="cy-GB"/>
        </w:rPr>
        <w:t xml:space="preserve">ystod </w:t>
      </w:r>
      <w:r w:rsidR="00EC2390" w:rsidRPr="00AD77E9">
        <w:rPr>
          <w:lang w:val="cy-GB"/>
        </w:rPr>
        <w:t>20</w:t>
      </w:r>
      <w:r w:rsidR="00045C48" w:rsidRPr="00AD77E9">
        <w:rPr>
          <w:lang w:val="cy-GB"/>
        </w:rPr>
        <w:t>1</w:t>
      </w:r>
      <w:r w:rsidR="00CC0532" w:rsidRPr="00AD77E9">
        <w:rPr>
          <w:lang w:val="cy-GB"/>
        </w:rPr>
        <w:t>9-20</w:t>
      </w:r>
      <w:r w:rsidR="00045C48" w:rsidRPr="00AD77E9">
        <w:rPr>
          <w:lang w:val="cy-GB"/>
        </w:rPr>
        <w:t xml:space="preserve"> </w:t>
      </w:r>
      <w:bookmarkStart w:id="50" w:name="_Toc517332397"/>
      <w:bookmarkStart w:id="51" w:name="_Toc517426939"/>
      <w:bookmarkStart w:id="52" w:name="_Toc518906059"/>
    </w:p>
    <w:p w14:paraId="755F9A31" w14:textId="21A853FF" w:rsidR="00F77DC6" w:rsidRPr="00AD77E9" w:rsidRDefault="00B20CDF" w:rsidP="00183874">
      <w:pPr>
        <w:pStyle w:val="ListParagraph"/>
        <w:numPr>
          <w:ilvl w:val="0"/>
          <w:numId w:val="12"/>
        </w:numPr>
        <w:rPr>
          <w:lang w:val="cy-GB"/>
        </w:rPr>
      </w:pPr>
      <w:r w:rsidRPr="00AD77E9">
        <w:rPr>
          <w:lang w:val="cy-GB"/>
        </w:rPr>
        <w:t xml:space="preserve">Cofnodwyd </w:t>
      </w:r>
      <w:r w:rsidRPr="00AD77E9">
        <w:rPr>
          <w:b/>
          <w:lang w:val="cy-GB"/>
        </w:rPr>
        <w:t xml:space="preserve">diweithdra </w:t>
      </w:r>
      <w:r w:rsidRPr="00AD77E9">
        <w:rPr>
          <w:lang w:val="cy-GB"/>
        </w:rPr>
        <w:t xml:space="preserve">ymhlith </w:t>
      </w:r>
      <w:r w:rsidR="00183874" w:rsidRPr="00AD77E9">
        <w:rPr>
          <w:lang w:val="cy-GB"/>
        </w:rPr>
        <w:t>80</w:t>
      </w:r>
      <w:r w:rsidR="00F77DC6" w:rsidRPr="00AD77E9">
        <w:rPr>
          <w:lang w:val="cy-GB"/>
        </w:rPr>
        <w:t xml:space="preserve"> </w:t>
      </w:r>
      <w:r w:rsidR="00DD5CAF" w:rsidRPr="00AD77E9">
        <w:rPr>
          <w:lang w:val="cy-GB"/>
        </w:rPr>
        <w:t>y cant</w:t>
      </w:r>
      <w:r w:rsidR="00F77DC6" w:rsidRPr="00AD77E9">
        <w:rPr>
          <w:lang w:val="cy-GB"/>
        </w:rPr>
        <w:t xml:space="preserve"> (n=</w:t>
      </w:r>
      <w:r w:rsidR="00183874" w:rsidRPr="00AD77E9">
        <w:rPr>
          <w:lang w:val="cy-GB"/>
        </w:rPr>
        <w:t xml:space="preserve"> 996</w:t>
      </w:r>
      <w:r w:rsidR="00F77DC6" w:rsidRPr="00AD77E9">
        <w:rPr>
          <w:lang w:val="cy-GB"/>
        </w:rPr>
        <w:t xml:space="preserve">) o </w:t>
      </w:r>
      <w:r w:rsidR="00B906B7" w:rsidRPr="00AD77E9">
        <w:rPr>
          <w:lang w:val="cy-GB"/>
        </w:rPr>
        <w:t>unigolion</w:t>
      </w:r>
      <w:r w:rsidR="00F77DC6" w:rsidRPr="00AD77E9">
        <w:rPr>
          <w:lang w:val="cy-GB"/>
        </w:rPr>
        <w:t xml:space="preserve"> </w:t>
      </w:r>
    </w:p>
    <w:p w14:paraId="6FAB370B" w14:textId="64E87B8E" w:rsidR="00AD6C55" w:rsidRPr="00AD77E9" w:rsidRDefault="00B20CDF" w:rsidP="007D1BC0">
      <w:pPr>
        <w:pStyle w:val="ListParagraph"/>
        <w:numPr>
          <w:ilvl w:val="0"/>
          <w:numId w:val="12"/>
        </w:numPr>
        <w:rPr>
          <w:color w:val="FF0000"/>
          <w:lang w:val="cy-GB"/>
        </w:rPr>
      </w:pPr>
      <w:r w:rsidRPr="00AD77E9">
        <w:rPr>
          <w:lang w:val="cy-GB"/>
        </w:rPr>
        <w:t>Cofnododd llai na</w:t>
      </w:r>
      <w:r w:rsidR="00F77DC6" w:rsidRPr="00AD77E9">
        <w:rPr>
          <w:lang w:val="cy-GB"/>
        </w:rPr>
        <w:t xml:space="preserve"> 5 </w:t>
      </w:r>
      <w:r w:rsidR="00DD5CAF" w:rsidRPr="00AD77E9">
        <w:rPr>
          <w:lang w:val="cy-GB"/>
        </w:rPr>
        <w:t>y cant</w:t>
      </w:r>
      <w:r w:rsidR="00F77DC6" w:rsidRPr="00AD77E9">
        <w:rPr>
          <w:lang w:val="cy-GB"/>
        </w:rPr>
        <w:t xml:space="preserve"> </w:t>
      </w:r>
      <w:r w:rsidRPr="00AD77E9">
        <w:rPr>
          <w:lang w:val="cy-GB"/>
        </w:rPr>
        <w:t xml:space="preserve">gymryd rhan mewn </w:t>
      </w:r>
      <w:r w:rsidRPr="00AD77E9">
        <w:rPr>
          <w:b/>
          <w:lang w:val="cy-GB"/>
        </w:rPr>
        <w:t>gwaith rhyw</w:t>
      </w:r>
      <w:r w:rsidR="00F77DC6" w:rsidRPr="00AD77E9">
        <w:rPr>
          <w:b/>
          <w:lang w:val="cy-GB"/>
        </w:rPr>
        <w:t xml:space="preserve"> </w:t>
      </w:r>
      <w:r w:rsidR="00EC2390" w:rsidRPr="00AD77E9">
        <w:rPr>
          <w:bCs/>
          <w:lang w:val="cy-GB"/>
        </w:rPr>
        <w:t>yn</w:t>
      </w:r>
      <w:r w:rsidR="00DC0CD6" w:rsidRPr="00AD77E9">
        <w:rPr>
          <w:bCs/>
          <w:lang w:val="cy-GB"/>
        </w:rPr>
        <w:t xml:space="preserve"> ystod</w:t>
      </w:r>
      <w:r w:rsidR="00EC2390" w:rsidRPr="00AD77E9">
        <w:rPr>
          <w:bCs/>
          <w:lang w:val="cy-GB"/>
        </w:rPr>
        <w:t xml:space="preserve"> 20</w:t>
      </w:r>
      <w:r w:rsidR="00E87E64" w:rsidRPr="00AD77E9">
        <w:rPr>
          <w:bCs/>
          <w:lang w:val="cy-GB"/>
        </w:rPr>
        <w:t>19-2</w:t>
      </w:r>
      <w:r w:rsidRPr="00AD77E9">
        <w:rPr>
          <w:bCs/>
          <w:lang w:val="cy-GB"/>
        </w:rPr>
        <w:t xml:space="preserve">0, yn gyson â’r </w:t>
      </w:r>
      <w:r w:rsidR="007308C2" w:rsidRPr="00AD77E9">
        <w:rPr>
          <w:lang w:val="cy-GB"/>
        </w:rPr>
        <w:t>blynyddoedd blaenorol</w:t>
      </w:r>
      <w:r w:rsidR="00F77DC6" w:rsidRPr="00AD77E9">
        <w:rPr>
          <w:lang w:val="cy-GB"/>
        </w:rPr>
        <w:t xml:space="preserve"> </w:t>
      </w:r>
      <w:r w:rsidRPr="00AD77E9">
        <w:rPr>
          <w:lang w:val="cy-GB"/>
        </w:rPr>
        <w:t>ond mae’n debygol bod hyn yn cael ei dangofnodi</w:t>
      </w:r>
    </w:p>
    <w:p w14:paraId="166B9AE8" w14:textId="6F1F4BA7" w:rsidR="00F77DC6" w:rsidRPr="00AD77E9" w:rsidRDefault="00B20CDF" w:rsidP="007D1BC0">
      <w:pPr>
        <w:pStyle w:val="ListParagraph"/>
        <w:numPr>
          <w:ilvl w:val="0"/>
          <w:numId w:val="12"/>
        </w:numPr>
        <w:rPr>
          <w:color w:val="FF0000"/>
          <w:lang w:val="cy-GB"/>
        </w:rPr>
      </w:pPr>
      <w:r w:rsidRPr="00AD77E9">
        <w:rPr>
          <w:lang w:val="cy-GB"/>
        </w:rPr>
        <w:t xml:space="preserve">Cofnodwyd </w:t>
      </w:r>
      <w:r w:rsidRPr="00AD77E9">
        <w:rPr>
          <w:b/>
          <w:lang w:val="cy-GB"/>
        </w:rPr>
        <w:t>cartref anniogel</w:t>
      </w:r>
      <w:r w:rsidRPr="00AD77E9">
        <w:rPr>
          <w:lang w:val="cy-GB"/>
        </w:rPr>
        <w:t xml:space="preserve"> (e.e. hostel, tŷ ffrind) </w:t>
      </w:r>
      <w:r w:rsidR="00B70C08" w:rsidRPr="00AD77E9">
        <w:rPr>
          <w:lang w:val="cy-GB"/>
        </w:rPr>
        <w:t xml:space="preserve">neu </w:t>
      </w:r>
      <w:r w:rsidR="00B70C08" w:rsidRPr="00AD77E9">
        <w:rPr>
          <w:b/>
          <w:lang w:val="cy-GB"/>
        </w:rPr>
        <w:t>ddim cartref sefydlog</w:t>
      </w:r>
      <w:r w:rsidR="00B70C08" w:rsidRPr="00AD77E9">
        <w:rPr>
          <w:lang w:val="cy-GB"/>
        </w:rPr>
        <w:t xml:space="preserve"> </w:t>
      </w:r>
      <w:r w:rsidR="00E87E64" w:rsidRPr="00AD77E9">
        <w:rPr>
          <w:lang w:val="cy-GB"/>
        </w:rPr>
        <w:t xml:space="preserve">(NFA) </w:t>
      </w:r>
      <w:r w:rsidR="00B70C08" w:rsidRPr="00AD77E9">
        <w:rPr>
          <w:lang w:val="cy-GB"/>
        </w:rPr>
        <w:t xml:space="preserve">gan </w:t>
      </w:r>
      <w:r w:rsidR="00E87E64" w:rsidRPr="00AD77E9">
        <w:rPr>
          <w:lang w:val="cy-GB"/>
        </w:rPr>
        <w:t>36</w:t>
      </w:r>
      <w:r w:rsidR="001C3120" w:rsidRPr="00AD77E9">
        <w:rPr>
          <w:lang w:val="cy-GB"/>
        </w:rPr>
        <w:t xml:space="preserve"> </w:t>
      </w:r>
      <w:r w:rsidR="00FC620E" w:rsidRPr="00AD77E9">
        <w:rPr>
          <w:lang w:val="cy-GB"/>
        </w:rPr>
        <w:t>y cant o un</w:t>
      </w:r>
      <w:r w:rsidR="00B906B7" w:rsidRPr="00AD77E9">
        <w:rPr>
          <w:lang w:val="cy-GB"/>
        </w:rPr>
        <w:t>igolion</w:t>
      </w:r>
      <w:r w:rsidR="00F77DC6" w:rsidRPr="00AD77E9">
        <w:rPr>
          <w:lang w:val="cy-GB"/>
        </w:rPr>
        <w:t xml:space="preserve"> </w:t>
      </w:r>
      <w:bookmarkEnd w:id="50"/>
      <w:bookmarkEnd w:id="51"/>
      <w:bookmarkEnd w:id="52"/>
    </w:p>
    <w:bookmarkEnd w:id="49"/>
    <w:p w14:paraId="39227E23" w14:textId="498E4483" w:rsidR="00216D41" w:rsidRPr="00AD77E9" w:rsidRDefault="00A604ED" w:rsidP="00FD3349">
      <w:pPr>
        <w:rPr>
          <w:lang w:val="cy-GB"/>
        </w:rPr>
      </w:pPr>
      <w:r>
        <w:rPr>
          <w:noProof/>
          <w:lang w:eastAsia="en-GB"/>
        </w:rPr>
        <w:drawing>
          <wp:inline distT="0" distB="0" distL="0" distR="0" wp14:anchorId="71E7345F" wp14:editId="4C5ECFDB">
            <wp:extent cx="5731510" cy="2745740"/>
            <wp:effectExtent l="0" t="0" r="254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28"/>
                    <a:stretch>
                      <a:fillRect/>
                    </a:stretch>
                  </pic:blipFill>
                  <pic:spPr>
                    <a:xfrm>
                      <a:off x="0" y="0"/>
                      <a:ext cx="5731510" cy="2745740"/>
                    </a:xfrm>
                    <a:prstGeom prst="rect">
                      <a:avLst/>
                    </a:prstGeom>
                  </pic:spPr>
                </pic:pic>
              </a:graphicData>
            </a:graphic>
          </wp:inline>
        </w:drawing>
      </w:r>
    </w:p>
    <w:p w14:paraId="7B4DE5F8" w14:textId="2E94BFA9" w:rsidR="00216D41" w:rsidRPr="00AD77E9" w:rsidRDefault="00283233" w:rsidP="00E87E64">
      <w:pPr>
        <w:pStyle w:val="Caption"/>
        <w:rPr>
          <w:color w:val="FF0000"/>
          <w:lang w:val="cy-GB"/>
        </w:rPr>
      </w:pPr>
      <w:bookmarkStart w:id="53" w:name="_Ref12540460"/>
      <w:bookmarkStart w:id="54" w:name="_Ref12540442"/>
      <w:r w:rsidRPr="00AD77E9">
        <w:rPr>
          <w:lang w:val="cy-GB"/>
        </w:rPr>
        <w:t>Ffigur</w:t>
      </w:r>
      <w:r w:rsidR="00216D41" w:rsidRPr="00AD77E9">
        <w:rPr>
          <w:lang w:val="cy-GB"/>
        </w:rPr>
        <w:t xml:space="preserve"> </w:t>
      </w:r>
      <w:r w:rsidR="00A42B01" w:rsidRPr="00AD77E9">
        <w:rPr>
          <w:noProof/>
          <w:lang w:val="cy-GB"/>
        </w:rPr>
        <w:fldChar w:fldCharType="begin"/>
      </w:r>
      <w:r w:rsidR="00A42B01" w:rsidRPr="00AD77E9">
        <w:rPr>
          <w:noProof/>
          <w:lang w:val="cy-GB"/>
        </w:rPr>
        <w:instrText xml:space="preserve"> SEQ Figure \* ARABIC </w:instrText>
      </w:r>
      <w:r w:rsidR="00A42B01" w:rsidRPr="00AD77E9">
        <w:rPr>
          <w:noProof/>
          <w:lang w:val="cy-GB"/>
        </w:rPr>
        <w:fldChar w:fldCharType="separate"/>
      </w:r>
      <w:r w:rsidR="00F93AA3" w:rsidRPr="00AD77E9">
        <w:rPr>
          <w:noProof/>
          <w:lang w:val="cy-GB"/>
        </w:rPr>
        <w:t>7</w:t>
      </w:r>
      <w:r w:rsidR="00A42B01" w:rsidRPr="00AD77E9">
        <w:rPr>
          <w:noProof/>
          <w:lang w:val="cy-GB"/>
        </w:rPr>
        <w:fldChar w:fldCharType="end"/>
      </w:r>
      <w:bookmarkEnd w:id="53"/>
      <w:r w:rsidR="00216D41" w:rsidRPr="00AD77E9">
        <w:rPr>
          <w:lang w:val="cy-GB"/>
        </w:rPr>
        <w:t xml:space="preserve"> - </w:t>
      </w:r>
      <w:r w:rsidR="00B70C08" w:rsidRPr="00AD77E9">
        <w:rPr>
          <w:lang w:val="cy-GB"/>
        </w:rPr>
        <w:t xml:space="preserve">Nifer yr unigolion NSP rheolaidd a gofnododd ddefnyddio symbylyddion, </w:t>
      </w:r>
      <w:r w:rsidR="00DC0CD6" w:rsidRPr="00AD77E9">
        <w:rPr>
          <w:lang w:val="cy-GB"/>
        </w:rPr>
        <w:t>yn ôl</w:t>
      </w:r>
      <w:r w:rsidR="00B70C08" w:rsidRPr="00AD77E9">
        <w:rPr>
          <w:lang w:val="cy-GB"/>
        </w:rPr>
        <w:t xml:space="preserve"> grŵp oedran a blwyddyn, </w:t>
      </w:r>
      <w:r w:rsidR="00E87E64" w:rsidRPr="00AD77E9">
        <w:rPr>
          <w:lang w:val="cy-GB"/>
        </w:rPr>
        <w:t xml:space="preserve">2018-17 </w:t>
      </w:r>
      <w:r w:rsidR="00954667" w:rsidRPr="00AD77E9">
        <w:rPr>
          <w:lang w:val="cy-GB"/>
        </w:rPr>
        <w:t>i 20</w:t>
      </w:r>
      <w:r w:rsidR="00E87E64" w:rsidRPr="00AD77E9">
        <w:rPr>
          <w:lang w:val="cy-GB"/>
        </w:rPr>
        <w:t>19</w:t>
      </w:r>
      <w:r w:rsidR="00216D41" w:rsidRPr="00AD77E9">
        <w:rPr>
          <w:lang w:val="cy-GB"/>
        </w:rPr>
        <w:t>-</w:t>
      </w:r>
      <w:bookmarkEnd w:id="54"/>
      <w:r w:rsidR="00E87E64" w:rsidRPr="00AD77E9">
        <w:rPr>
          <w:lang w:val="cy-GB"/>
        </w:rPr>
        <w:t>20</w:t>
      </w:r>
    </w:p>
    <w:p w14:paraId="1C333390" w14:textId="77777777" w:rsidR="00B70C08" w:rsidRPr="00AD77E9" w:rsidRDefault="00B70C08" w:rsidP="00B70C08">
      <w:pPr>
        <w:pStyle w:val="Caption"/>
        <w:rPr>
          <w:lang w:val="cy-GB"/>
        </w:rPr>
      </w:pPr>
      <w:bookmarkStart w:id="55" w:name="_Toc517332398"/>
      <w:bookmarkStart w:id="56" w:name="_Toc517426940"/>
      <w:bookmarkStart w:id="57" w:name="_Toc518906062"/>
      <w:r w:rsidRPr="00AD77E9">
        <w:rPr>
          <w:lang w:val="cy-GB"/>
        </w:rPr>
        <w:t xml:space="preserve">Ymddygiad a thueddiadau risg chwistrellu:  </w:t>
      </w:r>
    </w:p>
    <w:p w14:paraId="1CECEAD9" w14:textId="32E8AEFB" w:rsidR="00B70C08" w:rsidRPr="00AD77E9" w:rsidRDefault="00B70C08" w:rsidP="00B70C08">
      <w:pPr>
        <w:pStyle w:val="ListParagraph"/>
        <w:numPr>
          <w:ilvl w:val="0"/>
          <w:numId w:val="13"/>
        </w:numPr>
        <w:rPr>
          <w:lang w:val="cy-GB"/>
        </w:rPr>
      </w:pPr>
      <w:r w:rsidRPr="00AD77E9">
        <w:rPr>
          <w:lang w:val="cy-GB"/>
        </w:rPr>
        <w:t xml:space="preserve">Mae canolrif </w:t>
      </w:r>
      <w:r w:rsidRPr="00AD77E9">
        <w:rPr>
          <w:b/>
          <w:lang w:val="cy-GB"/>
        </w:rPr>
        <w:t xml:space="preserve">hyd gyrfa chwistrellu </w:t>
      </w:r>
      <w:r w:rsidRPr="00AD77E9">
        <w:rPr>
          <w:lang w:val="cy-GB"/>
        </w:rPr>
        <w:t>y rhai a gofnododd ddefnyddio symbylyddion wedi cynyddu yn ystod y 5 mlynedd ddiwethaf, ac roedd yn hirach yn nodweddiadol na’r rhai oedd yn defnyddio opioidau</w:t>
      </w:r>
    </w:p>
    <w:p w14:paraId="734DD42E" w14:textId="32FF57AF" w:rsidR="00B70C08" w:rsidRPr="00AD77E9" w:rsidRDefault="00B70C08" w:rsidP="00B70C08">
      <w:pPr>
        <w:pStyle w:val="ListParagraph"/>
        <w:numPr>
          <w:ilvl w:val="0"/>
          <w:numId w:val="13"/>
        </w:numPr>
        <w:rPr>
          <w:lang w:val="cy-GB"/>
        </w:rPr>
      </w:pPr>
      <w:r w:rsidRPr="00AD77E9">
        <w:rPr>
          <w:lang w:val="cy-GB"/>
        </w:rPr>
        <w:t xml:space="preserve">Gostyngodd cyfran y </w:t>
      </w:r>
      <w:r w:rsidRPr="00AD77E9">
        <w:rPr>
          <w:b/>
          <w:bCs/>
          <w:lang w:val="cy-GB"/>
        </w:rPr>
        <w:t>newydd-ddyfodiaid</w:t>
      </w:r>
      <w:r w:rsidRPr="00AD77E9">
        <w:rPr>
          <w:lang w:val="cy-GB"/>
        </w:rPr>
        <w:t xml:space="preserve"> (unigolion yn chwistrellu </w:t>
      </w:r>
      <w:r w:rsidR="00DC0CD6" w:rsidRPr="00AD77E9">
        <w:rPr>
          <w:lang w:val="cy-GB"/>
        </w:rPr>
        <w:t>ers l</w:t>
      </w:r>
      <w:r w:rsidRPr="00AD77E9">
        <w:rPr>
          <w:lang w:val="cy-GB"/>
        </w:rPr>
        <w:t>lai na 36 mis) yn sylweddol yn ystod y 5 mlynedd ddiwethaf</w:t>
      </w:r>
      <w:r w:rsidR="00DC0CD6" w:rsidRPr="00AD77E9">
        <w:rPr>
          <w:lang w:val="cy-GB"/>
        </w:rPr>
        <w:t>,</w:t>
      </w:r>
      <w:r w:rsidRPr="00AD77E9">
        <w:rPr>
          <w:lang w:val="cy-GB"/>
        </w:rPr>
        <w:t xml:space="preserve"> o 13 i 4 y cant</w:t>
      </w:r>
    </w:p>
    <w:p w14:paraId="5B5CE44D" w14:textId="77777777" w:rsidR="00B70C08" w:rsidRPr="00AD77E9" w:rsidRDefault="00B70C08" w:rsidP="00B70C08">
      <w:pPr>
        <w:pStyle w:val="ListParagraph"/>
        <w:numPr>
          <w:ilvl w:val="0"/>
          <w:numId w:val="13"/>
        </w:numPr>
        <w:rPr>
          <w:lang w:val="cy-GB"/>
        </w:rPr>
      </w:pPr>
      <w:r w:rsidRPr="00AD77E9">
        <w:rPr>
          <w:lang w:val="cy-GB"/>
        </w:rPr>
        <w:t xml:space="preserve">Mae’r defnydd o </w:t>
      </w:r>
      <w:r w:rsidRPr="00AD77E9">
        <w:rPr>
          <w:b/>
          <w:lang w:val="cy-GB"/>
        </w:rPr>
        <w:t>safleoedd chwistrellu risg uwch (e.e. gafl)</w:t>
      </w:r>
      <w:r w:rsidRPr="00AD77E9">
        <w:rPr>
          <w:lang w:val="cy-GB"/>
        </w:rPr>
        <w:t xml:space="preserve"> ymhlith y rhai’n defnyddio symbylyddion wedi cynyddu’n gyson, gan godi o 14 y cant yn 2015-16 i 20 y cant yn 2019-20</w:t>
      </w:r>
    </w:p>
    <w:p w14:paraId="0A2D17E5" w14:textId="0A65C821" w:rsidR="00B70C08" w:rsidRPr="00AD77E9" w:rsidRDefault="00B70C08" w:rsidP="00B70C08">
      <w:pPr>
        <w:pStyle w:val="ListParagraph"/>
        <w:numPr>
          <w:ilvl w:val="0"/>
          <w:numId w:val="13"/>
        </w:numPr>
        <w:rPr>
          <w:lang w:val="cy-GB"/>
        </w:rPr>
      </w:pPr>
      <w:r w:rsidRPr="00AD77E9">
        <w:rPr>
          <w:lang w:val="cy-GB"/>
        </w:rPr>
        <w:t xml:space="preserve">Mae’r hunangofnodi am </w:t>
      </w:r>
      <w:r w:rsidRPr="00AD77E9">
        <w:rPr>
          <w:b/>
          <w:lang w:val="cy-GB"/>
        </w:rPr>
        <w:t xml:space="preserve">ailddefnyddio cyfarpar chwistrellu </w:t>
      </w:r>
      <w:r w:rsidRPr="00AD77E9">
        <w:rPr>
          <w:lang w:val="cy-GB"/>
        </w:rPr>
        <w:t xml:space="preserve">wedi parhau’n gymharol sefydlog ond yn uchel yn ystod y blynyddoedd diwethaf, rhwng 47 a 48 y cant  </w:t>
      </w:r>
    </w:p>
    <w:p w14:paraId="3156FDC3" w14:textId="61EA0A30" w:rsidR="00B70C08" w:rsidRPr="00AD77E9" w:rsidRDefault="00B70C08" w:rsidP="00B70C08">
      <w:pPr>
        <w:pStyle w:val="ListParagraph"/>
        <w:numPr>
          <w:ilvl w:val="0"/>
          <w:numId w:val="13"/>
        </w:numPr>
        <w:spacing w:before="0"/>
        <w:rPr>
          <w:lang w:val="cy-GB"/>
        </w:rPr>
      </w:pPr>
      <w:r w:rsidRPr="00AD77E9">
        <w:rPr>
          <w:lang w:val="cy-GB"/>
        </w:rPr>
        <w:t xml:space="preserve">Cafodd </w:t>
      </w:r>
      <w:r w:rsidRPr="00AD77E9">
        <w:rPr>
          <w:b/>
          <w:lang w:val="cy-GB"/>
        </w:rPr>
        <w:t>rhannu anuniongyrchol</w:t>
      </w:r>
      <w:r w:rsidRPr="00AD77E9">
        <w:rPr>
          <w:lang w:val="cy-GB"/>
        </w:rPr>
        <w:t xml:space="preserve"> a hunangofnodir ar offer chwistrellu (e.e. rhannu llwyau, ffilteri, dŵr) ei gofnodi gan 27.6 y cant a </w:t>
      </w:r>
      <w:r w:rsidRPr="00AD77E9">
        <w:rPr>
          <w:b/>
          <w:lang w:val="cy-GB"/>
        </w:rPr>
        <w:t>rhannu uniongyrchol</w:t>
      </w:r>
      <w:r w:rsidRPr="00AD77E9">
        <w:rPr>
          <w:lang w:val="cy-GB"/>
        </w:rPr>
        <w:t xml:space="preserve"> (nodwyddau </w:t>
      </w:r>
      <w:r w:rsidR="00DC0CD6" w:rsidRPr="00AD77E9">
        <w:rPr>
          <w:lang w:val="cy-GB"/>
        </w:rPr>
        <w:t>a</w:t>
      </w:r>
      <w:r w:rsidRPr="00AD77E9">
        <w:rPr>
          <w:lang w:val="cy-GB"/>
        </w:rPr>
        <w:t xml:space="preserve"> chwistrellau) gan 36 y cant yn 2019-20, cynny</w:t>
      </w:r>
      <w:r w:rsidR="00DC0CD6" w:rsidRPr="00AD77E9">
        <w:rPr>
          <w:lang w:val="cy-GB"/>
        </w:rPr>
        <w:t>d</w:t>
      </w:r>
      <w:r w:rsidRPr="00AD77E9">
        <w:rPr>
          <w:lang w:val="cy-GB"/>
        </w:rPr>
        <w:t>d o 7 pwynt canran yn ystod y 5 mlynedd ddiwethaf</w:t>
      </w:r>
    </w:p>
    <w:p w14:paraId="1590BA4E" w14:textId="6A95C494" w:rsidR="00B70C08" w:rsidRPr="00AD77E9" w:rsidRDefault="00B70C08" w:rsidP="00B70C08">
      <w:pPr>
        <w:pStyle w:val="ListParagraph"/>
        <w:numPr>
          <w:ilvl w:val="0"/>
          <w:numId w:val="13"/>
        </w:numPr>
        <w:rPr>
          <w:lang w:val="cy-GB"/>
        </w:rPr>
      </w:pPr>
      <w:r w:rsidRPr="00AD77E9">
        <w:rPr>
          <w:lang w:val="cy-GB"/>
        </w:rPr>
        <w:lastRenderedPageBreak/>
        <w:t>Yn 2019-20</w:t>
      </w:r>
      <w:r w:rsidR="00DC0CD6" w:rsidRPr="00AD77E9">
        <w:rPr>
          <w:lang w:val="cy-GB"/>
        </w:rPr>
        <w:t>,</w:t>
      </w:r>
      <w:r w:rsidRPr="00AD77E9">
        <w:rPr>
          <w:lang w:val="cy-GB"/>
        </w:rPr>
        <w:t xml:space="preserve"> roedd canolrif blynyddol y rhyngweithiadau ar gyfer y rhai’n defnyddio symbylyddion yn 6 (ystod 2 – 395 o ryngweithiadau) gyda chanolrif o 83 o </w:t>
      </w:r>
      <w:r w:rsidRPr="00AD77E9">
        <w:rPr>
          <w:b/>
          <w:lang w:val="cy-GB"/>
        </w:rPr>
        <w:t>chwistrellau</w:t>
      </w:r>
      <w:r w:rsidRPr="00AD77E9">
        <w:rPr>
          <w:lang w:val="cy-GB"/>
        </w:rPr>
        <w:t xml:space="preserve"> (ystod 0 – 6,244 o chwistrellau</w:t>
      </w:r>
      <w:r w:rsidRPr="00AD77E9">
        <w:rPr>
          <w:rStyle w:val="FootnoteReference"/>
          <w:lang w:val="cy-GB"/>
        </w:rPr>
        <w:footnoteReference w:id="12"/>
      </w:r>
      <w:r w:rsidRPr="00AD77E9">
        <w:rPr>
          <w:lang w:val="cy-GB"/>
        </w:rPr>
        <w:t xml:space="preserve">) yn cael eu dosbarthu. Roedd dosbarthiad y chwistrellau ar ei uchaf ymhlith y rhai’n defnyddio symbylyddion o gymharu ag unrhyw is-grŵp chwistrellu arall, gydag oddeutu 45 y cant ac 117 y cant yn rhagor o chwistrellau’n cael eu darparu o gymharu â’r rhai’n defnyddio opioidau ac IPEDs yn eu trefn. Mae hyn yn gyson ag amledd uwch o chwistrellu symbylyddion.   </w:t>
      </w:r>
    </w:p>
    <w:p w14:paraId="20B82533" w14:textId="77777777" w:rsidR="00B70C08" w:rsidRPr="00AD77E9" w:rsidRDefault="00B70C08" w:rsidP="00B70C08">
      <w:pPr>
        <w:pStyle w:val="ListParagraph"/>
        <w:numPr>
          <w:ilvl w:val="0"/>
          <w:numId w:val="0"/>
        </w:numPr>
        <w:ind w:left="720"/>
        <w:rPr>
          <w:lang w:val="cy-GB"/>
        </w:rPr>
      </w:pPr>
    </w:p>
    <w:bookmarkEnd w:id="55"/>
    <w:bookmarkEnd w:id="56"/>
    <w:bookmarkEnd w:id="57"/>
    <w:p w14:paraId="1304FBE4" w14:textId="7287F334" w:rsidR="005E023A" w:rsidRPr="00AD77E9" w:rsidRDefault="00FA2C42" w:rsidP="00FD3349">
      <w:pPr>
        <w:pStyle w:val="Heading3"/>
        <w:rPr>
          <w:lang w:val="cy-GB"/>
        </w:rPr>
      </w:pPr>
      <w:r w:rsidRPr="00AD77E9">
        <w:rPr>
          <w:lang w:val="cy-GB"/>
        </w:rPr>
        <w:t>Unigolion</w:t>
      </w:r>
      <w:r w:rsidR="00A739D5" w:rsidRPr="00AD77E9">
        <w:rPr>
          <w:lang w:val="cy-GB"/>
        </w:rPr>
        <w:t xml:space="preserve"> </w:t>
      </w:r>
      <w:r w:rsidR="00B70C08" w:rsidRPr="00AD77E9">
        <w:rPr>
          <w:lang w:val="cy-GB"/>
        </w:rPr>
        <w:t>yn defnyddio</w:t>
      </w:r>
      <w:r w:rsidR="00A739D5" w:rsidRPr="00AD77E9">
        <w:rPr>
          <w:lang w:val="cy-GB"/>
        </w:rPr>
        <w:t xml:space="preserve"> </w:t>
      </w:r>
      <w:r w:rsidR="002E6ACC" w:rsidRPr="00AD77E9">
        <w:rPr>
          <w:lang w:val="cy-GB"/>
        </w:rPr>
        <w:t>Cyffuriau Gwella Delwedd a Pherfformiad</w:t>
      </w:r>
      <w:r w:rsidR="00B70C08" w:rsidRPr="00AD77E9">
        <w:rPr>
          <w:lang w:val="cy-GB"/>
        </w:rPr>
        <w:t xml:space="preserve"> </w:t>
      </w:r>
      <w:r w:rsidR="00A739D5" w:rsidRPr="00AD77E9">
        <w:rPr>
          <w:lang w:val="cy-GB"/>
        </w:rPr>
        <w:t>(IPEDs)</w:t>
      </w:r>
    </w:p>
    <w:p w14:paraId="41401B2A" w14:textId="2B263476" w:rsidR="005E023A" w:rsidRPr="00AD77E9" w:rsidRDefault="009653DD" w:rsidP="00FD3349">
      <w:pPr>
        <w:rPr>
          <w:lang w:val="cy-GB"/>
        </w:rPr>
      </w:pPr>
      <w:r w:rsidRPr="00AD77E9">
        <w:rPr>
          <w:lang w:val="cy-GB"/>
        </w:rPr>
        <w:t>Yn 20</w:t>
      </w:r>
      <w:r w:rsidR="00F93AA3" w:rsidRPr="00AD77E9">
        <w:rPr>
          <w:lang w:val="cy-GB"/>
        </w:rPr>
        <w:t>19-20</w:t>
      </w:r>
      <w:r w:rsidR="00BC69D2" w:rsidRPr="00AD77E9">
        <w:rPr>
          <w:lang w:val="cy-GB"/>
        </w:rPr>
        <w:t xml:space="preserve">, </w:t>
      </w:r>
      <w:r w:rsidR="00B70C08" w:rsidRPr="00AD77E9">
        <w:rPr>
          <w:lang w:val="cy-GB"/>
        </w:rPr>
        <w:t xml:space="preserve">cofnododd </w:t>
      </w:r>
      <w:r w:rsidR="00BC69D2" w:rsidRPr="00AD77E9">
        <w:rPr>
          <w:lang w:val="cy-GB"/>
        </w:rPr>
        <w:t>51</w:t>
      </w:r>
      <w:r w:rsidR="00A739D5" w:rsidRPr="00AD77E9">
        <w:rPr>
          <w:lang w:val="cy-GB"/>
        </w:rPr>
        <w:t xml:space="preserve"> </w:t>
      </w:r>
      <w:r w:rsidR="00DD5CAF" w:rsidRPr="00AD77E9">
        <w:rPr>
          <w:lang w:val="cy-GB"/>
        </w:rPr>
        <w:t>y cant</w:t>
      </w:r>
      <w:r w:rsidR="00A739D5" w:rsidRPr="00AD77E9">
        <w:rPr>
          <w:lang w:val="cy-GB"/>
        </w:rPr>
        <w:t xml:space="preserve"> (</w:t>
      </w:r>
      <w:r w:rsidR="00BC69D2" w:rsidRPr="00AD77E9">
        <w:rPr>
          <w:lang w:val="cy-GB"/>
        </w:rPr>
        <w:t>6,671</w:t>
      </w:r>
      <w:r w:rsidR="005E023A" w:rsidRPr="00AD77E9">
        <w:rPr>
          <w:lang w:val="cy-GB"/>
        </w:rPr>
        <w:t xml:space="preserve">) </w:t>
      </w:r>
      <w:r w:rsidR="00B70C08" w:rsidRPr="00AD77E9">
        <w:rPr>
          <w:lang w:val="cy-GB"/>
        </w:rPr>
        <w:t xml:space="preserve">o </w:t>
      </w:r>
      <w:r w:rsidR="00B906B7" w:rsidRPr="00AD77E9">
        <w:rPr>
          <w:lang w:val="cy-GB"/>
        </w:rPr>
        <w:t>unigolion</w:t>
      </w:r>
      <w:r w:rsidR="005E023A" w:rsidRPr="00AD77E9">
        <w:rPr>
          <w:lang w:val="cy-GB"/>
        </w:rPr>
        <w:t xml:space="preserve"> </w:t>
      </w:r>
      <w:r w:rsidR="00EC2390" w:rsidRPr="00AD77E9">
        <w:rPr>
          <w:lang w:val="cy-GB"/>
        </w:rPr>
        <w:t>chwistrellu</w:t>
      </w:r>
      <w:r w:rsidR="005E023A" w:rsidRPr="00AD77E9">
        <w:rPr>
          <w:lang w:val="cy-GB"/>
        </w:rPr>
        <w:t xml:space="preserve"> IPED</w:t>
      </w:r>
      <w:r w:rsidR="004A4A23" w:rsidRPr="00AD77E9">
        <w:rPr>
          <w:lang w:val="cy-GB"/>
        </w:rPr>
        <w:t>s</w:t>
      </w:r>
      <w:r w:rsidR="005E023A" w:rsidRPr="00AD77E9">
        <w:rPr>
          <w:vertAlign w:val="superscript"/>
          <w:lang w:val="cy-GB"/>
        </w:rPr>
        <w:footnoteReference w:id="13"/>
      </w:r>
      <w:r w:rsidR="005E023A" w:rsidRPr="00AD77E9">
        <w:rPr>
          <w:lang w:val="cy-GB"/>
        </w:rPr>
        <w:t>.</w:t>
      </w:r>
      <w:r w:rsidR="00B70C08" w:rsidRPr="00AD77E9">
        <w:rPr>
          <w:lang w:val="cy-GB"/>
        </w:rPr>
        <w:t xml:space="preserve"> Mae</w:t>
      </w:r>
      <w:r w:rsidR="0053085E" w:rsidRPr="00AD77E9">
        <w:rPr>
          <w:lang w:val="cy-GB"/>
        </w:rPr>
        <w:t xml:space="preserve"> </w:t>
      </w:r>
      <w:r w:rsidR="0053085E" w:rsidRPr="00AD77E9">
        <w:rPr>
          <w:color w:val="FF0000"/>
          <w:lang w:val="cy-GB"/>
        </w:rPr>
        <w:fldChar w:fldCharType="begin"/>
      </w:r>
      <w:r w:rsidR="0053085E" w:rsidRPr="00AD77E9">
        <w:rPr>
          <w:color w:val="FF0000"/>
          <w:lang w:val="cy-GB"/>
        </w:rPr>
        <w:instrText xml:space="preserve"> REF _Ref12542450 \h </w:instrText>
      </w:r>
      <w:r w:rsidR="007A566D" w:rsidRPr="00AD77E9">
        <w:rPr>
          <w:color w:val="FF0000"/>
          <w:lang w:val="cy-GB"/>
        </w:rPr>
        <w:instrText xml:space="preserve"> \* MERGEFORMAT </w:instrText>
      </w:r>
      <w:r w:rsidR="0053085E" w:rsidRPr="00AD77E9">
        <w:rPr>
          <w:color w:val="FF0000"/>
          <w:lang w:val="cy-GB"/>
        </w:rPr>
      </w:r>
      <w:r w:rsidR="0053085E" w:rsidRPr="00AD77E9">
        <w:rPr>
          <w:color w:val="FF0000"/>
          <w:lang w:val="cy-GB"/>
        </w:rPr>
        <w:fldChar w:fldCharType="separate"/>
      </w:r>
      <w:r w:rsidR="00283233" w:rsidRPr="00AD77E9">
        <w:rPr>
          <w:lang w:val="cy-GB"/>
        </w:rPr>
        <w:t>Tabl</w:t>
      </w:r>
      <w:r w:rsidR="00F93AA3" w:rsidRPr="00AD77E9">
        <w:rPr>
          <w:lang w:val="cy-GB"/>
        </w:rPr>
        <w:t xml:space="preserve"> </w:t>
      </w:r>
      <w:r w:rsidR="0011388F" w:rsidRPr="00AD77E9">
        <w:rPr>
          <w:lang w:val="cy-GB"/>
        </w:rPr>
        <w:t>10</w:t>
      </w:r>
      <w:r w:rsidR="0053085E" w:rsidRPr="00AD77E9">
        <w:rPr>
          <w:color w:val="FF0000"/>
          <w:lang w:val="cy-GB"/>
        </w:rPr>
        <w:fldChar w:fldCharType="end"/>
      </w:r>
      <w:r w:rsidR="0053085E" w:rsidRPr="00AD77E9">
        <w:rPr>
          <w:color w:val="FF0000"/>
          <w:lang w:val="cy-GB"/>
        </w:rPr>
        <w:t xml:space="preserve"> </w:t>
      </w:r>
      <w:r w:rsidR="00B70C08" w:rsidRPr="00AD77E9">
        <w:rPr>
          <w:lang w:val="cy-GB"/>
        </w:rPr>
        <w:t>yn</w:t>
      </w:r>
      <w:r w:rsidR="0053085E" w:rsidRPr="00AD77E9">
        <w:rPr>
          <w:lang w:val="cy-GB"/>
        </w:rPr>
        <w:t xml:space="preserve"> </w:t>
      </w:r>
      <w:r w:rsidR="00B70C08" w:rsidRPr="00AD77E9">
        <w:rPr>
          <w:lang w:val="cy-GB"/>
        </w:rPr>
        <w:t xml:space="preserve">cymharu nodweddion </w:t>
      </w:r>
      <w:r w:rsidR="0053085E" w:rsidRPr="00AD77E9">
        <w:rPr>
          <w:lang w:val="cy-GB"/>
        </w:rPr>
        <w:t>d</w:t>
      </w:r>
      <w:r w:rsidR="00DE0083" w:rsidRPr="00AD77E9">
        <w:rPr>
          <w:lang w:val="cy-GB"/>
        </w:rPr>
        <w:t>emograffeg</w:t>
      </w:r>
      <w:r w:rsidR="0053085E" w:rsidRPr="00AD77E9">
        <w:rPr>
          <w:lang w:val="cy-GB"/>
        </w:rPr>
        <w:t xml:space="preserve"> a </w:t>
      </w:r>
      <w:r w:rsidR="00EC2390" w:rsidRPr="00AD77E9">
        <w:rPr>
          <w:lang w:val="cy-GB"/>
        </w:rPr>
        <w:t>chwistrellu</w:t>
      </w:r>
      <w:r w:rsidR="0053085E" w:rsidRPr="00AD77E9">
        <w:rPr>
          <w:lang w:val="cy-GB"/>
        </w:rPr>
        <w:t xml:space="preserve"> </w:t>
      </w:r>
      <w:r w:rsidR="00B906B7" w:rsidRPr="00AD77E9">
        <w:rPr>
          <w:lang w:val="cy-GB"/>
        </w:rPr>
        <w:t>unigolion</w:t>
      </w:r>
      <w:r w:rsidR="0053085E" w:rsidRPr="00AD77E9">
        <w:rPr>
          <w:lang w:val="cy-GB"/>
        </w:rPr>
        <w:t xml:space="preserve"> </w:t>
      </w:r>
      <w:r w:rsidR="00B70C08" w:rsidRPr="00AD77E9">
        <w:rPr>
          <w:lang w:val="cy-GB"/>
        </w:rPr>
        <w:t>a gofnododd ddefnyddio</w:t>
      </w:r>
      <w:r w:rsidR="00BC69D2" w:rsidRPr="00AD77E9">
        <w:rPr>
          <w:lang w:val="cy-GB"/>
        </w:rPr>
        <w:t xml:space="preserve"> IPED </w:t>
      </w:r>
      <w:r w:rsidR="00B70C08" w:rsidRPr="00AD77E9">
        <w:rPr>
          <w:lang w:val="cy-GB"/>
        </w:rPr>
        <w:t xml:space="preserve">fesul blwyddyn o </w:t>
      </w:r>
      <w:r w:rsidR="00BC69D2" w:rsidRPr="00AD77E9">
        <w:rPr>
          <w:lang w:val="cy-GB"/>
        </w:rPr>
        <w:t xml:space="preserve">2015-16 </w:t>
      </w:r>
      <w:r w:rsidR="00954667" w:rsidRPr="00AD77E9">
        <w:rPr>
          <w:lang w:val="cy-GB"/>
        </w:rPr>
        <w:t>i 20</w:t>
      </w:r>
      <w:r w:rsidR="00BC69D2" w:rsidRPr="00AD77E9">
        <w:rPr>
          <w:lang w:val="cy-GB"/>
        </w:rPr>
        <w:t>19-20</w:t>
      </w:r>
      <w:r w:rsidR="0053085E" w:rsidRPr="00AD77E9">
        <w:rPr>
          <w:lang w:val="cy-GB"/>
        </w:rPr>
        <w:t>.</w:t>
      </w:r>
      <w:r w:rsidR="002A56DA" w:rsidRPr="00AD77E9">
        <w:rPr>
          <w:lang w:val="cy-GB"/>
        </w:rPr>
        <w:t xml:space="preserve"> </w:t>
      </w:r>
    </w:p>
    <w:p w14:paraId="535F0315" w14:textId="08B2A910" w:rsidR="002A56DA" w:rsidRPr="00AD77E9" w:rsidRDefault="00283233" w:rsidP="00FD3349">
      <w:pPr>
        <w:pStyle w:val="Caption"/>
        <w:rPr>
          <w:lang w:val="cy-GB"/>
        </w:rPr>
      </w:pPr>
      <w:bookmarkStart w:id="58" w:name="_Ref13234908"/>
      <w:r w:rsidRPr="00AD77E9">
        <w:rPr>
          <w:lang w:val="cy-GB"/>
        </w:rPr>
        <w:t>Tabl</w:t>
      </w:r>
      <w:r w:rsidR="002A56DA" w:rsidRPr="00AD77E9">
        <w:rPr>
          <w:lang w:val="cy-GB"/>
        </w:rPr>
        <w:t xml:space="preserve"> </w:t>
      </w:r>
      <w:r w:rsidR="0085464A" w:rsidRPr="00AD77E9">
        <w:rPr>
          <w:noProof/>
          <w:lang w:val="cy-GB"/>
        </w:rPr>
        <w:fldChar w:fldCharType="begin"/>
      </w:r>
      <w:r w:rsidR="0085464A" w:rsidRPr="00AD77E9">
        <w:rPr>
          <w:noProof/>
          <w:lang w:val="cy-GB"/>
        </w:rPr>
        <w:instrText xml:space="preserve"> SEQ Table \* ARABIC </w:instrText>
      </w:r>
      <w:r w:rsidR="0085464A" w:rsidRPr="00AD77E9">
        <w:rPr>
          <w:noProof/>
          <w:lang w:val="cy-GB"/>
        </w:rPr>
        <w:fldChar w:fldCharType="separate"/>
      </w:r>
      <w:r w:rsidR="00F93AA3" w:rsidRPr="00AD77E9">
        <w:rPr>
          <w:noProof/>
          <w:lang w:val="cy-GB"/>
        </w:rPr>
        <w:t>10</w:t>
      </w:r>
      <w:r w:rsidR="0085464A" w:rsidRPr="00AD77E9">
        <w:rPr>
          <w:noProof/>
          <w:lang w:val="cy-GB"/>
        </w:rPr>
        <w:fldChar w:fldCharType="end"/>
      </w:r>
      <w:bookmarkEnd w:id="58"/>
      <w:r w:rsidR="002A56DA" w:rsidRPr="00AD77E9">
        <w:rPr>
          <w:lang w:val="cy-GB"/>
        </w:rPr>
        <w:t xml:space="preserve"> - </w:t>
      </w:r>
      <w:r w:rsidR="00B70C08" w:rsidRPr="00AD77E9">
        <w:rPr>
          <w:lang w:val="cy-GB"/>
        </w:rPr>
        <w:t>Nodweddion de</w:t>
      </w:r>
      <w:r w:rsidR="00DE0083" w:rsidRPr="00AD77E9">
        <w:rPr>
          <w:lang w:val="cy-GB"/>
        </w:rPr>
        <w:t>mograffeg</w:t>
      </w:r>
      <w:r w:rsidR="002A56DA" w:rsidRPr="00AD77E9">
        <w:rPr>
          <w:lang w:val="cy-GB"/>
        </w:rPr>
        <w:t xml:space="preserve"> </w:t>
      </w:r>
      <w:r w:rsidR="00B70C08" w:rsidRPr="00AD77E9">
        <w:rPr>
          <w:lang w:val="cy-GB"/>
        </w:rPr>
        <w:t>a</w:t>
      </w:r>
      <w:r w:rsidR="002A56DA" w:rsidRPr="00AD77E9">
        <w:rPr>
          <w:lang w:val="cy-GB"/>
        </w:rPr>
        <w:t xml:space="preserve"> </w:t>
      </w:r>
      <w:r w:rsidR="00EC2390" w:rsidRPr="00AD77E9">
        <w:rPr>
          <w:lang w:val="cy-GB"/>
        </w:rPr>
        <w:t>chwistrellu</w:t>
      </w:r>
      <w:r w:rsidR="002A56DA" w:rsidRPr="00AD77E9">
        <w:rPr>
          <w:lang w:val="cy-GB"/>
        </w:rPr>
        <w:t xml:space="preserve"> </w:t>
      </w:r>
      <w:r w:rsidR="00B906B7" w:rsidRPr="00AD77E9">
        <w:rPr>
          <w:lang w:val="cy-GB"/>
        </w:rPr>
        <w:t>unigolion</w:t>
      </w:r>
      <w:r w:rsidR="002A56DA" w:rsidRPr="00AD77E9">
        <w:rPr>
          <w:lang w:val="cy-GB"/>
        </w:rPr>
        <w:t xml:space="preserve"> </w:t>
      </w:r>
      <w:r w:rsidR="00B70C08" w:rsidRPr="00AD77E9">
        <w:rPr>
          <w:lang w:val="cy-GB"/>
        </w:rPr>
        <w:t>sy’n cofnodi defnyddio Cyffuriau Gwella Delwedd a Pherfformiad</w:t>
      </w:r>
      <w:r w:rsidR="002A56DA" w:rsidRPr="00AD77E9">
        <w:rPr>
          <w:lang w:val="cy-GB"/>
        </w:rPr>
        <w:t xml:space="preserve"> (IPED) </w:t>
      </w:r>
      <w:r w:rsidR="00B70C08" w:rsidRPr="00AD77E9">
        <w:rPr>
          <w:lang w:val="cy-GB"/>
        </w:rPr>
        <w:t>fesul blwyddyn</w:t>
      </w:r>
    </w:p>
    <w:p w14:paraId="002533D0" w14:textId="155CC224" w:rsidR="00921FB5" w:rsidRPr="00AD77E9" w:rsidRDefault="00921FB5" w:rsidP="00921FB5">
      <w:pPr>
        <w:pStyle w:val="ListParagraph"/>
        <w:numPr>
          <w:ilvl w:val="0"/>
          <w:numId w:val="0"/>
        </w:numPr>
        <w:ind w:left="709" w:hanging="567"/>
        <w:jc w:val="center"/>
        <w:rPr>
          <w:lang w:val="cy-GB"/>
        </w:rPr>
      </w:pPr>
      <w:r w:rsidRPr="00AD77E9">
        <w:rPr>
          <w:noProof/>
          <w:lang w:eastAsia="en-GB"/>
        </w:rPr>
        <w:drawing>
          <wp:inline distT="0" distB="0" distL="0" distR="0" wp14:anchorId="41BFA83C" wp14:editId="058BC2D6">
            <wp:extent cx="5731510" cy="4222804"/>
            <wp:effectExtent l="0" t="0" r="2540" b="635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31510" cy="4222804"/>
                    </a:xfrm>
                    <a:prstGeom prst="rect">
                      <a:avLst/>
                    </a:prstGeom>
                    <a:noFill/>
                    <a:ln>
                      <a:noFill/>
                    </a:ln>
                  </pic:spPr>
                </pic:pic>
              </a:graphicData>
            </a:graphic>
          </wp:inline>
        </w:drawing>
      </w:r>
    </w:p>
    <w:p w14:paraId="2290A4FD" w14:textId="77777777" w:rsidR="00921FB5" w:rsidRPr="00AD77E9" w:rsidRDefault="00921FB5" w:rsidP="00921FB5">
      <w:pPr>
        <w:pStyle w:val="ListParagraph"/>
        <w:numPr>
          <w:ilvl w:val="0"/>
          <w:numId w:val="0"/>
        </w:numPr>
        <w:ind w:left="709" w:hanging="567"/>
        <w:rPr>
          <w:lang w:val="cy-GB"/>
        </w:rPr>
      </w:pPr>
    </w:p>
    <w:p w14:paraId="284263A3" w14:textId="601B2268" w:rsidR="004A4A23" w:rsidRPr="00AD77E9" w:rsidRDefault="003914C2" w:rsidP="00144B84">
      <w:pPr>
        <w:pStyle w:val="ListParagraph"/>
        <w:numPr>
          <w:ilvl w:val="0"/>
          <w:numId w:val="11"/>
        </w:numPr>
        <w:rPr>
          <w:lang w:val="cy-GB"/>
        </w:rPr>
      </w:pPr>
      <w:r w:rsidRPr="00AD77E9">
        <w:rPr>
          <w:b/>
          <w:lang w:val="cy-GB"/>
        </w:rPr>
        <w:t>Dosbarthiad Oedran</w:t>
      </w:r>
      <w:r w:rsidR="004A4A23" w:rsidRPr="00AD77E9">
        <w:rPr>
          <w:b/>
          <w:lang w:val="cy-GB"/>
        </w:rPr>
        <w:t xml:space="preserve"> </w:t>
      </w:r>
      <w:r w:rsidR="00784422" w:rsidRPr="00AD77E9">
        <w:rPr>
          <w:b/>
          <w:lang w:val="cy-GB"/>
        </w:rPr>
        <w:t>–</w:t>
      </w:r>
      <w:r w:rsidR="004A4A23" w:rsidRPr="00AD77E9">
        <w:rPr>
          <w:b/>
          <w:lang w:val="cy-GB"/>
        </w:rPr>
        <w:t xml:space="preserve"> </w:t>
      </w:r>
      <w:r w:rsidR="00784422" w:rsidRPr="00AD77E9">
        <w:rPr>
          <w:lang w:val="cy-GB"/>
        </w:rPr>
        <w:t xml:space="preserve">Mae’r rhai a gofnododd </w:t>
      </w:r>
      <w:r w:rsidR="00EC2390" w:rsidRPr="00AD77E9">
        <w:rPr>
          <w:lang w:val="cy-GB"/>
        </w:rPr>
        <w:t>chwistrellu</w:t>
      </w:r>
      <w:r w:rsidR="004A4A23" w:rsidRPr="00AD77E9">
        <w:rPr>
          <w:lang w:val="cy-GB"/>
        </w:rPr>
        <w:t xml:space="preserve"> </w:t>
      </w:r>
      <w:r w:rsidR="00784422" w:rsidRPr="00AD77E9">
        <w:rPr>
          <w:lang w:val="cy-GB"/>
        </w:rPr>
        <w:t xml:space="preserve">IPED yn gyson yn cynrychioli’r grŵp PWID ieuengaf, </w:t>
      </w:r>
      <w:r w:rsidR="00097E25" w:rsidRPr="00AD77E9">
        <w:rPr>
          <w:lang w:val="cy-GB"/>
        </w:rPr>
        <w:t>fodd bynnag</w:t>
      </w:r>
      <w:r w:rsidR="004A4A23" w:rsidRPr="00AD77E9">
        <w:rPr>
          <w:lang w:val="cy-GB"/>
        </w:rPr>
        <w:t xml:space="preserve">, </w:t>
      </w:r>
      <w:r w:rsidR="00784422" w:rsidRPr="00AD77E9">
        <w:rPr>
          <w:lang w:val="cy-GB"/>
        </w:rPr>
        <w:t>mae’r blynyddoedd diwethaf wedi gweld gostyngiad sylweddol yn y defnyddwyr IPED iau</w:t>
      </w:r>
      <w:r w:rsidR="004A4A23" w:rsidRPr="00AD77E9">
        <w:rPr>
          <w:lang w:val="cy-GB"/>
        </w:rPr>
        <w:t xml:space="preserve"> </w:t>
      </w:r>
      <w:r w:rsidR="00784422" w:rsidRPr="00AD77E9">
        <w:rPr>
          <w:lang w:val="cy-GB"/>
        </w:rPr>
        <w:t>s</w:t>
      </w:r>
      <w:r w:rsidR="00FA2C42" w:rsidRPr="00AD77E9">
        <w:rPr>
          <w:lang w:val="cy-GB"/>
        </w:rPr>
        <w:t>y</w:t>
      </w:r>
      <w:r w:rsidR="00784422" w:rsidRPr="00AD77E9">
        <w:rPr>
          <w:lang w:val="cy-GB"/>
        </w:rPr>
        <w:t>’</w:t>
      </w:r>
      <w:r w:rsidR="00FA2C42" w:rsidRPr="00AD77E9">
        <w:rPr>
          <w:lang w:val="cy-GB"/>
        </w:rPr>
        <w:t>n defnyddio</w:t>
      </w:r>
      <w:r w:rsidR="004A4A23" w:rsidRPr="00AD77E9">
        <w:rPr>
          <w:lang w:val="cy-GB"/>
        </w:rPr>
        <w:t xml:space="preserve"> </w:t>
      </w:r>
      <w:r w:rsidR="007308C2" w:rsidRPr="00AD77E9">
        <w:rPr>
          <w:lang w:val="cy-GB"/>
        </w:rPr>
        <w:t>gwasanaethau NSP</w:t>
      </w:r>
      <w:r w:rsidR="004A4A23" w:rsidRPr="00AD77E9">
        <w:rPr>
          <w:lang w:val="cy-GB"/>
        </w:rPr>
        <w:t xml:space="preserve"> </w:t>
      </w:r>
      <w:r w:rsidR="00657885" w:rsidRPr="00AD77E9">
        <w:rPr>
          <w:lang w:val="cy-GB"/>
        </w:rPr>
        <w:t>(gweler</w:t>
      </w:r>
      <w:r w:rsidR="004A4A23" w:rsidRPr="00AD77E9">
        <w:rPr>
          <w:lang w:val="cy-GB"/>
        </w:rPr>
        <w:t xml:space="preserve"> </w:t>
      </w:r>
      <w:r w:rsidR="00D939F7" w:rsidRPr="00AD77E9">
        <w:rPr>
          <w:lang w:val="cy-GB"/>
        </w:rPr>
        <w:fldChar w:fldCharType="begin"/>
      </w:r>
      <w:r w:rsidR="00D939F7" w:rsidRPr="00AD77E9">
        <w:rPr>
          <w:lang w:val="cy-GB"/>
        </w:rPr>
        <w:instrText xml:space="preserve"> REF _Ref12546269 \h </w:instrText>
      </w:r>
      <w:r w:rsidR="002547D4" w:rsidRPr="00AD77E9">
        <w:rPr>
          <w:lang w:val="cy-GB"/>
        </w:rPr>
        <w:instrText xml:space="preserve"> \* MERGEFORMAT </w:instrText>
      </w:r>
      <w:r w:rsidR="00D939F7" w:rsidRPr="00AD77E9">
        <w:rPr>
          <w:lang w:val="cy-GB"/>
        </w:rPr>
      </w:r>
      <w:r w:rsidR="00D939F7" w:rsidRPr="00AD77E9">
        <w:rPr>
          <w:lang w:val="cy-GB"/>
        </w:rPr>
        <w:fldChar w:fldCharType="separate"/>
      </w:r>
      <w:r w:rsidR="00283233" w:rsidRPr="00AD77E9">
        <w:rPr>
          <w:lang w:val="cy-GB"/>
        </w:rPr>
        <w:t>Ffigur</w:t>
      </w:r>
      <w:r w:rsidR="00F93AA3" w:rsidRPr="00AD77E9">
        <w:rPr>
          <w:lang w:val="cy-GB"/>
        </w:rPr>
        <w:t xml:space="preserve"> </w:t>
      </w:r>
      <w:r w:rsidR="00F93AA3" w:rsidRPr="00AD77E9">
        <w:rPr>
          <w:noProof/>
          <w:lang w:val="cy-GB"/>
        </w:rPr>
        <w:t>8</w:t>
      </w:r>
      <w:r w:rsidR="00D939F7" w:rsidRPr="00AD77E9">
        <w:rPr>
          <w:lang w:val="cy-GB"/>
        </w:rPr>
        <w:fldChar w:fldCharType="end"/>
      </w:r>
      <w:r w:rsidR="00D939F7" w:rsidRPr="00AD77E9">
        <w:rPr>
          <w:lang w:val="cy-GB"/>
        </w:rPr>
        <w:t xml:space="preserve"> </w:t>
      </w:r>
      <w:r w:rsidR="00784422" w:rsidRPr="00AD77E9">
        <w:rPr>
          <w:lang w:val="cy-GB"/>
        </w:rPr>
        <w:t>a</w:t>
      </w:r>
      <w:r w:rsidR="00D939F7" w:rsidRPr="00AD77E9">
        <w:rPr>
          <w:lang w:val="cy-GB"/>
        </w:rPr>
        <w:t xml:space="preserve"> </w:t>
      </w:r>
      <w:r w:rsidR="00D939F7" w:rsidRPr="00AD77E9">
        <w:rPr>
          <w:lang w:val="cy-GB"/>
        </w:rPr>
        <w:lastRenderedPageBreak/>
        <w:fldChar w:fldCharType="begin"/>
      </w:r>
      <w:r w:rsidR="00D939F7" w:rsidRPr="00AD77E9">
        <w:rPr>
          <w:lang w:val="cy-GB"/>
        </w:rPr>
        <w:instrText xml:space="preserve"> REF _Ref13234908 \h </w:instrText>
      </w:r>
      <w:r w:rsidR="002547D4" w:rsidRPr="00AD77E9">
        <w:rPr>
          <w:lang w:val="cy-GB"/>
        </w:rPr>
        <w:instrText xml:space="preserve"> \* MERGEFORMAT </w:instrText>
      </w:r>
      <w:r w:rsidR="00D939F7" w:rsidRPr="00AD77E9">
        <w:rPr>
          <w:lang w:val="cy-GB"/>
        </w:rPr>
      </w:r>
      <w:r w:rsidR="00D939F7" w:rsidRPr="00AD77E9">
        <w:rPr>
          <w:lang w:val="cy-GB"/>
        </w:rPr>
        <w:fldChar w:fldCharType="separate"/>
      </w:r>
      <w:r w:rsidR="00283233" w:rsidRPr="00AD77E9">
        <w:rPr>
          <w:lang w:val="cy-GB"/>
        </w:rPr>
        <w:t>T</w:t>
      </w:r>
      <w:r w:rsidR="00784422" w:rsidRPr="00AD77E9">
        <w:rPr>
          <w:lang w:val="cy-GB"/>
        </w:rPr>
        <w:t>h</w:t>
      </w:r>
      <w:r w:rsidR="00283233" w:rsidRPr="00AD77E9">
        <w:rPr>
          <w:lang w:val="cy-GB"/>
        </w:rPr>
        <w:t>abl</w:t>
      </w:r>
      <w:r w:rsidR="00F93AA3" w:rsidRPr="00AD77E9">
        <w:rPr>
          <w:lang w:val="cy-GB"/>
        </w:rPr>
        <w:t xml:space="preserve"> </w:t>
      </w:r>
      <w:r w:rsidR="00F93AA3" w:rsidRPr="00AD77E9">
        <w:rPr>
          <w:noProof/>
          <w:lang w:val="cy-GB"/>
        </w:rPr>
        <w:t>10</w:t>
      </w:r>
      <w:r w:rsidR="00D939F7" w:rsidRPr="00AD77E9">
        <w:rPr>
          <w:lang w:val="cy-GB"/>
        </w:rPr>
        <w:fldChar w:fldCharType="end"/>
      </w:r>
      <w:r w:rsidR="004A4A23" w:rsidRPr="00AD77E9">
        <w:rPr>
          <w:lang w:val="cy-GB"/>
        </w:rPr>
        <w:t xml:space="preserve">). </w:t>
      </w:r>
      <w:r w:rsidR="00987F05" w:rsidRPr="00AD77E9">
        <w:rPr>
          <w:lang w:val="cy-GB"/>
        </w:rPr>
        <w:t xml:space="preserve">Mae cyfran y rhai sy’n chwistrellu o’r newydd </w:t>
      </w:r>
      <w:r w:rsidR="00144B84" w:rsidRPr="00AD77E9">
        <w:rPr>
          <w:lang w:val="cy-GB"/>
        </w:rPr>
        <w:t>(</w:t>
      </w:r>
      <w:r w:rsidR="00B906B7" w:rsidRPr="00AD77E9">
        <w:rPr>
          <w:lang w:val="cy-GB"/>
        </w:rPr>
        <w:t>unigolion</w:t>
      </w:r>
      <w:r w:rsidR="00144B84" w:rsidRPr="00AD77E9">
        <w:rPr>
          <w:lang w:val="cy-GB"/>
        </w:rPr>
        <w:t xml:space="preserve"> </w:t>
      </w:r>
      <w:r w:rsidR="00987F05" w:rsidRPr="00AD77E9">
        <w:rPr>
          <w:lang w:val="cy-GB"/>
        </w:rPr>
        <w:t xml:space="preserve">yn </w:t>
      </w:r>
      <w:r w:rsidR="00EC2390" w:rsidRPr="00AD77E9">
        <w:rPr>
          <w:lang w:val="cy-GB"/>
        </w:rPr>
        <w:t>chwistrellu</w:t>
      </w:r>
      <w:r w:rsidR="00144B84" w:rsidRPr="00AD77E9">
        <w:rPr>
          <w:lang w:val="cy-GB"/>
        </w:rPr>
        <w:t xml:space="preserve"> </w:t>
      </w:r>
      <w:r w:rsidR="00987F05" w:rsidRPr="00AD77E9">
        <w:rPr>
          <w:lang w:val="cy-GB"/>
        </w:rPr>
        <w:t>am lai na 36 mis</w:t>
      </w:r>
      <w:r w:rsidR="00144B84" w:rsidRPr="00AD77E9">
        <w:rPr>
          <w:lang w:val="cy-GB"/>
        </w:rPr>
        <w:t xml:space="preserve">) </w:t>
      </w:r>
      <w:r w:rsidR="00987F05" w:rsidRPr="00AD77E9">
        <w:rPr>
          <w:lang w:val="cy-GB"/>
        </w:rPr>
        <w:t xml:space="preserve">wedi gostwng </w:t>
      </w:r>
      <w:r w:rsidR="00144B84" w:rsidRPr="00AD77E9">
        <w:rPr>
          <w:lang w:val="cy-GB"/>
        </w:rPr>
        <w:t xml:space="preserve">22 </w:t>
      </w:r>
      <w:r w:rsidR="00DD5CAF" w:rsidRPr="00AD77E9">
        <w:rPr>
          <w:lang w:val="cy-GB"/>
        </w:rPr>
        <w:t>y cant</w:t>
      </w:r>
      <w:r w:rsidR="00144B84" w:rsidRPr="00AD77E9">
        <w:rPr>
          <w:lang w:val="cy-GB"/>
        </w:rPr>
        <w:t xml:space="preserve"> </w:t>
      </w:r>
      <w:r w:rsidR="00987F05" w:rsidRPr="00AD77E9">
        <w:rPr>
          <w:lang w:val="cy-GB"/>
        </w:rPr>
        <w:t xml:space="preserve">yn ystod y </w:t>
      </w:r>
      <w:r w:rsidR="00144B84" w:rsidRPr="00AD77E9">
        <w:rPr>
          <w:lang w:val="cy-GB"/>
        </w:rPr>
        <w:t xml:space="preserve">5 </w:t>
      </w:r>
      <w:r w:rsidR="00987F05" w:rsidRPr="00AD77E9">
        <w:rPr>
          <w:lang w:val="cy-GB"/>
        </w:rPr>
        <w:t>mlynedd ddiwethaf</w:t>
      </w:r>
      <w:r w:rsidR="00E03B61" w:rsidRPr="00AD77E9">
        <w:rPr>
          <w:lang w:val="cy-GB"/>
        </w:rPr>
        <w:t>,</w:t>
      </w:r>
      <w:r w:rsidR="00987F05" w:rsidRPr="00AD77E9">
        <w:rPr>
          <w:lang w:val="cy-GB"/>
        </w:rPr>
        <w:t xml:space="preserve"> o</w:t>
      </w:r>
      <w:r w:rsidR="00144B84" w:rsidRPr="00AD77E9">
        <w:rPr>
          <w:lang w:val="cy-GB"/>
        </w:rPr>
        <w:t xml:space="preserve"> 37 </w:t>
      </w:r>
      <w:r w:rsidR="00DD5CAF" w:rsidRPr="00AD77E9">
        <w:rPr>
          <w:lang w:val="cy-GB"/>
        </w:rPr>
        <w:t>y cant</w:t>
      </w:r>
      <w:r w:rsidR="00144B84" w:rsidRPr="00AD77E9">
        <w:rPr>
          <w:lang w:val="cy-GB"/>
        </w:rPr>
        <w:t xml:space="preserve"> </w:t>
      </w:r>
      <w:r w:rsidR="00987F05" w:rsidRPr="00AD77E9">
        <w:rPr>
          <w:lang w:val="cy-GB"/>
        </w:rPr>
        <w:t>i</w:t>
      </w:r>
      <w:r w:rsidR="00144B84" w:rsidRPr="00AD77E9">
        <w:rPr>
          <w:lang w:val="cy-GB"/>
        </w:rPr>
        <w:t xml:space="preserve"> 15 </w:t>
      </w:r>
      <w:r w:rsidR="00DD5CAF" w:rsidRPr="00AD77E9">
        <w:rPr>
          <w:lang w:val="cy-GB"/>
        </w:rPr>
        <w:t>y cant</w:t>
      </w:r>
      <w:r w:rsidR="00144B84" w:rsidRPr="00AD77E9">
        <w:rPr>
          <w:lang w:val="cy-GB"/>
        </w:rPr>
        <w:t xml:space="preserve">. </w:t>
      </w:r>
      <w:r w:rsidR="00987F05" w:rsidRPr="00AD77E9">
        <w:rPr>
          <w:lang w:val="cy-GB"/>
        </w:rPr>
        <w:t xml:space="preserve">Amheuir, er nad oes tystiolaeth empirig ar gael eto, bod y rhai sy’n chwistrellu o’r newydd a PWID iau sy’n defnyddio </w:t>
      </w:r>
      <w:r w:rsidR="004A4A23" w:rsidRPr="00AD77E9">
        <w:rPr>
          <w:lang w:val="cy-GB"/>
        </w:rPr>
        <w:t xml:space="preserve">IPEDs </w:t>
      </w:r>
      <w:r w:rsidR="00987F05" w:rsidRPr="00AD77E9">
        <w:rPr>
          <w:lang w:val="cy-GB"/>
        </w:rPr>
        <w:t>yn ffafrio</w:t>
      </w:r>
      <w:r w:rsidR="00FA2C42" w:rsidRPr="00AD77E9">
        <w:rPr>
          <w:lang w:val="cy-GB"/>
        </w:rPr>
        <w:t xml:space="preserve"> defnyddio</w:t>
      </w:r>
      <w:r w:rsidR="00987F05" w:rsidRPr="00AD77E9">
        <w:rPr>
          <w:lang w:val="cy-GB"/>
        </w:rPr>
        <w:t xml:space="preserve"> offer</w:t>
      </w:r>
      <w:r w:rsidR="004A4A23" w:rsidRPr="00AD77E9">
        <w:rPr>
          <w:lang w:val="cy-GB"/>
        </w:rPr>
        <w:t xml:space="preserve"> </w:t>
      </w:r>
      <w:r w:rsidR="00EC2390" w:rsidRPr="00AD77E9">
        <w:rPr>
          <w:lang w:val="cy-GB"/>
        </w:rPr>
        <w:t>chwistrellu</w:t>
      </w:r>
      <w:r w:rsidR="004A4A23" w:rsidRPr="00AD77E9">
        <w:rPr>
          <w:lang w:val="cy-GB"/>
        </w:rPr>
        <w:t xml:space="preserve"> </w:t>
      </w:r>
      <w:r w:rsidR="00987F05" w:rsidRPr="00AD77E9">
        <w:rPr>
          <w:lang w:val="cy-GB"/>
        </w:rPr>
        <w:t xml:space="preserve">ar-lein </w:t>
      </w:r>
      <w:r w:rsidR="009A73A3" w:rsidRPr="00AD77E9">
        <w:rPr>
          <w:lang w:val="cy-GB"/>
        </w:rPr>
        <w:t>a/neu</w:t>
      </w:r>
      <w:r w:rsidR="004A4A23" w:rsidRPr="00AD77E9">
        <w:rPr>
          <w:lang w:val="cy-GB"/>
        </w:rPr>
        <w:t xml:space="preserve"> </w:t>
      </w:r>
      <w:r w:rsidR="00987F05" w:rsidRPr="00AD77E9">
        <w:rPr>
          <w:lang w:val="cy-GB"/>
        </w:rPr>
        <w:t>drwy gyflenwyr preifat. Cyfeiriwyd at hyn mewn cymunedau</w:t>
      </w:r>
      <w:r w:rsidR="004A4A23" w:rsidRPr="00AD77E9">
        <w:rPr>
          <w:lang w:val="cy-GB"/>
        </w:rPr>
        <w:t xml:space="preserve"> </w:t>
      </w:r>
      <w:r w:rsidR="00987F05" w:rsidRPr="00AD77E9">
        <w:rPr>
          <w:lang w:val="cy-GB"/>
        </w:rPr>
        <w:t>ar-lein</w:t>
      </w:r>
      <w:r w:rsidR="004A4A23" w:rsidRPr="00AD77E9">
        <w:rPr>
          <w:lang w:val="cy-GB"/>
        </w:rPr>
        <w:t xml:space="preserve"> </w:t>
      </w:r>
      <w:r w:rsidR="00987F05" w:rsidRPr="00AD77E9">
        <w:rPr>
          <w:lang w:val="cy-GB"/>
        </w:rPr>
        <w:t xml:space="preserve">a fforymau defnyddwyr </w:t>
      </w:r>
      <w:r w:rsidR="00E03B61" w:rsidRPr="00AD77E9">
        <w:rPr>
          <w:lang w:val="cy-GB"/>
        </w:rPr>
        <w:t>gan nodi’r rhesymau fel hwylust</w:t>
      </w:r>
      <w:r w:rsidR="00987F05" w:rsidRPr="00AD77E9">
        <w:rPr>
          <w:lang w:val="cy-GB"/>
        </w:rPr>
        <w:t xml:space="preserve">od, sicrhau preifatrwydd ac osgoi stigma a beirniadaeth.               </w:t>
      </w:r>
    </w:p>
    <w:p w14:paraId="15F530B8" w14:textId="23A58D00" w:rsidR="003B3AF4" w:rsidRPr="00AD77E9" w:rsidRDefault="00987F05" w:rsidP="00607D19">
      <w:pPr>
        <w:pStyle w:val="ListParagraph"/>
        <w:numPr>
          <w:ilvl w:val="0"/>
          <w:numId w:val="11"/>
        </w:numPr>
        <w:rPr>
          <w:b/>
          <w:lang w:val="cy-GB"/>
        </w:rPr>
      </w:pPr>
      <w:r w:rsidRPr="00AD77E9">
        <w:rPr>
          <w:b/>
          <w:lang w:val="cy-GB"/>
        </w:rPr>
        <w:t>Mae’r dosbarthiad rhyw wedi parhau’n gymharol sefydlog</w:t>
      </w:r>
      <w:r w:rsidR="0011388F" w:rsidRPr="00AD77E9">
        <w:rPr>
          <w:b/>
          <w:lang w:val="cy-GB"/>
        </w:rPr>
        <w:t xml:space="preserve"> </w:t>
      </w:r>
      <w:r w:rsidR="00D3634F" w:rsidRPr="00AD77E9">
        <w:rPr>
          <w:b/>
          <w:lang w:val="cy-GB"/>
        </w:rPr>
        <w:t>yn ystod y 4 blynedd ddiwethaf</w:t>
      </w:r>
      <w:r w:rsidR="003B3AF4" w:rsidRPr="00AD77E9">
        <w:rPr>
          <w:b/>
          <w:lang w:val="cy-GB"/>
        </w:rPr>
        <w:t xml:space="preserve">, </w:t>
      </w:r>
      <w:r w:rsidR="00D3634F" w:rsidRPr="00AD77E9">
        <w:rPr>
          <w:b/>
          <w:lang w:val="cy-GB"/>
        </w:rPr>
        <w:t xml:space="preserve">gyda benywod yn cyfrif am </w:t>
      </w:r>
      <w:r w:rsidR="0011388F" w:rsidRPr="00AD77E9">
        <w:rPr>
          <w:b/>
          <w:lang w:val="cy-GB"/>
        </w:rPr>
        <w:t xml:space="preserve">4 </w:t>
      </w:r>
      <w:r w:rsidR="00D3634F" w:rsidRPr="00AD77E9">
        <w:rPr>
          <w:b/>
          <w:lang w:val="cy-GB"/>
        </w:rPr>
        <w:t>i</w:t>
      </w:r>
      <w:r w:rsidR="0011388F" w:rsidRPr="00AD77E9">
        <w:rPr>
          <w:b/>
          <w:lang w:val="cy-GB"/>
        </w:rPr>
        <w:t xml:space="preserve"> </w:t>
      </w:r>
      <w:r w:rsidR="003B3AF4" w:rsidRPr="00AD77E9">
        <w:rPr>
          <w:b/>
          <w:lang w:val="cy-GB"/>
        </w:rPr>
        <w:t>5</w:t>
      </w:r>
      <w:r w:rsidR="004A4A23" w:rsidRPr="00AD77E9">
        <w:rPr>
          <w:b/>
          <w:lang w:val="cy-GB"/>
        </w:rPr>
        <w:t xml:space="preserve"> </w:t>
      </w:r>
      <w:r w:rsidR="00DD5CAF" w:rsidRPr="00AD77E9">
        <w:rPr>
          <w:b/>
          <w:lang w:val="cy-GB"/>
        </w:rPr>
        <w:t>y cant</w:t>
      </w:r>
      <w:r w:rsidR="003B3AF4" w:rsidRPr="00AD77E9">
        <w:rPr>
          <w:b/>
          <w:lang w:val="cy-GB"/>
        </w:rPr>
        <w:t xml:space="preserve"> </w:t>
      </w:r>
      <w:r w:rsidR="004A4A23" w:rsidRPr="00AD77E9">
        <w:rPr>
          <w:b/>
          <w:lang w:val="cy-GB"/>
        </w:rPr>
        <w:t>o</w:t>
      </w:r>
      <w:r w:rsidR="00D3634F" w:rsidRPr="00AD77E9">
        <w:rPr>
          <w:b/>
          <w:lang w:val="cy-GB"/>
        </w:rPr>
        <w:t>’r rhai’n</w:t>
      </w:r>
      <w:r w:rsidR="004A4A23" w:rsidRPr="00AD77E9">
        <w:rPr>
          <w:b/>
          <w:lang w:val="cy-GB"/>
        </w:rPr>
        <w:t xml:space="preserve"> </w:t>
      </w:r>
      <w:r w:rsidR="00EC2390" w:rsidRPr="00AD77E9">
        <w:rPr>
          <w:b/>
          <w:lang w:val="cy-GB"/>
        </w:rPr>
        <w:t>chwistrellu</w:t>
      </w:r>
      <w:r w:rsidR="004A4A23" w:rsidRPr="00AD77E9">
        <w:rPr>
          <w:b/>
          <w:lang w:val="cy-GB"/>
        </w:rPr>
        <w:t xml:space="preserve"> IPED</w:t>
      </w:r>
      <w:r w:rsidR="00E14F85" w:rsidRPr="00AD77E9">
        <w:rPr>
          <w:b/>
          <w:lang w:val="cy-GB"/>
        </w:rPr>
        <w:t>s</w:t>
      </w:r>
      <w:r w:rsidR="004A4A23" w:rsidRPr="00AD77E9">
        <w:rPr>
          <w:b/>
          <w:lang w:val="cy-GB"/>
        </w:rPr>
        <w:t xml:space="preserve"> a</w:t>
      </w:r>
      <w:r w:rsidR="00D3634F" w:rsidRPr="00AD77E9">
        <w:rPr>
          <w:b/>
          <w:lang w:val="cy-GB"/>
        </w:rPr>
        <w:t xml:space="preserve">c </w:t>
      </w:r>
      <w:r w:rsidR="00FA2C42" w:rsidRPr="00AD77E9">
        <w:rPr>
          <w:b/>
          <w:lang w:val="cy-GB"/>
        </w:rPr>
        <w:t>yn defnyddio</w:t>
      </w:r>
      <w:r w:rsidR="004A4A23" w:rsidRPr="00AD77E9">
        <w:rPr>
          <w:b/>
          <w:lang w:val="cy-GB"/>
        </w:rPr>
        <w:t xml:space="preserve"> </w:t>
      </w:r>
      <w:r w:rsidR="007308C2" w:rsidRPr="00AD77E9">
        <w:rPr>
          <w:b/>
          <w:lang w:val="cy-GB"/>
        </w:rPr>
        <w:t>gwasanaethau NSP</w:t>
      </w:r>
    </w:p>
    <w:p w14:paraId="7A5AC7C6" w14:textId="5CE6739C" w:rsidR="00D574D7" w:rsidRPr="00AD77E9" w:rsidRDefault="00D3634F" w:rsidP="00D574D7">
      <w:pPr>
        <w:pStyle w:val="ListParagraph"/>
        <w:numPr>
          <w:ilvl w:val="0"/>
          <w:numId w:val="11"/>
        </w:numPr>
        <w:rPr>
          <w:lang w:val="cy-GB"/>
        </w:rPr>
      </w:pPr>
      <w:r w:rsidRPr="00AD77E9">
        <w:rPr>
          <w:lang w:val="cy-GB"/>
        </w:rPr>
        <w:t xml:space="preserve">Cofnodwyd </w:t>
      </w:r>
      <w:r w:rsidRPr="00AD77E9">
        <w:rPr>
          <w:b/>
          <w:lang w:val="cy-GB"/>
        </w:rPr>
        <w:t xml:space="preserve">diweithdra </w:t>
      </w:r>
      <w:r w:rsidRPr="00AD77E9">
        <w:rPr>
          <w:lang w:val="cy-GB"/>
        </w:rPr>
        <w:t>ymhlith</w:t>
      </w:r>
      <w:r w:rsidR="00D574D7" w:rsidRPr="00AD77E9">
        <w:rPr>
          <w:lang w:val="cy-GB"/>
        </w:rPr>
        <w:t xml:space="preserve"> 29 </w:t>
      </w:r>
      <w:r w:rsidR="00DD5CAF" w:rsidRPr="00AD77E9">
        <w:rPr>
          <w:lang w:val="cy-GB"/>
        </w:rPr>
        <w:t>y cant</w:t>
      </w:r>
      <w:r w:rsidR="00D574D7" w:rsidRPr="00AD77E9">
        <w:rPr>
          <w:lang w:val="cy-GB"/>
        </w:rPr>
        <w:t xml:space="preserve"> o </w:t>
      </w:r>
      <w:r w:rsidR="00B906B7" w:rsidRPr="00AD77E9">
        <w:rPr>
          <w:lang w:val="cy-GB"/>
        </w:rPr>
        <w:t>unigolion</w:t>
      </w:r>
      <w:r w:rsidR="00D574D7" w:rsidRPr="00AD77E9">
        <w:rPr>
          <w:lang w:val="cy-GB"/>
        </w:rPr>
        <w:t xml:space="preserve"> </w:t>
      </w:r>
    </w:p>
    <w:p w14:paraId="07AEFB55" w14:textId="0D3FF20D" w:rsidR="00D574D7" w:rsidRPr="00AD77E9" w:rsidRDefault="00D3634F" w:rsidP="00D574D7">
      <w:pPr>
        <w:pStyle w:val="ListParagraph"/>
        <w:numPr>
          <w:ilvl w:val="0"/>
          <w:numId w:val="11"/>
        </w:numPr>
        <w:rPr>
          <w:lang w:val="cy-GB"/>
        </w:rPr>
      </w:pPr>
      <w:r w:rsidRPr="00AD77E9">
        <w:rPr>
          <w:lang w:val="cy-GB"/>
        </w:rPr>
        <w:t xml:space="preserve">Cofnodwyd </w:t>
      </w:r>
      <w:r w:rsidRPr="00AD77E9">
        <w:rPr>
          <w:b/>
          <w:lang w:val="cy-GB"/>
        </w:rPr>
        <w:t xml:space="preserve">statws </w:t>
      </w:r>
      <w:r w:rsidR="00E03B61" w:rsidRPr="00AD77E9">
        <w:rPr>
          <w:b/>
          <w:lang w:val="cy-GB"/>
        </w:rPr>
        <w:t>cartref</w:t>
      </w:r>
      <w:r w:rsidRPr="00AD77E9">
        <w:rPr>
          <w:b/>
          <w:lang w:val="cy-GB"/>
        </w:rPr>
        <w:t xml:space="preserve"> diogel</w:t>
      </w:r>
      <w:r w:rsidR="00D574D7" w:rsidRPr="00AD77E9">
        <w:rPr>
          <w:b/>
          <w:lang w:val="cy-GB"/>
        </w:rPr>
        <w:t xml:space="preserve"> </w:t>
      </w:r>
      <w:r w:rsidRPr="00AD77E9">
        <w:rPr>
          <w:lang w:val="cy-GB"/>
        </w:rPr>
        <w:t>gan fwyafrif yr unigolion a gofnododd ddefnyddio</w:t>
      </w:r>
      <w:r w:rsidR="00D574D7" w:rsidRPr="00AD77E9">
        <w:rPr>
          <w:lang w:val="cy-GB"/>
        </w:rPr>
        <w:t xml:space="preserve"> IPED, </w:t>
      </w:r>
      <w:r w:rsidRPr="00AD77E9">
        <w:rPr>
          <w:lang w:val="cy-GB"/>
        </w:rPr>
        <w:t xml:space="preserve">gyda </w:t>
      </w:r>
      <w:r w:rsidRPr="00AD77E9">
        <w:rPr>
          <w:b/>
          <w:lang w:val="cy-GB"/>
        </w:rPr>
        <w:t>chartref anniogel</w:t>
      </w:r>
      <w:r w:rsidR="00D574D7" w:rsidRPr="00AD77E9">
        <w:rPr>
          <w:lang w:val="cy-GB"/>
        </w:rPr>
        <w:t xml:space="preserve"> (</w:t>
      </w:r>
      <w:r w:rsidR="004F26BD" w:rsidRPr="00AD77E9">
        <w:rPr>
          <w:lang w:val="cy-GB"/>
        </w:rPr>
        <w:t>e.e.</w:t>
      </w:r>
      <w:r w:rsidR="00D574D7" w:rsidRPr="00AD77E9">
        <w:rPr>
          <w:lang w:val="cy-GB"/>
        </w:rPr>
        <w:t xml:space="preserve"> hostel, </w:t>
      </w:r>
      <w:r w:rsidRPr="00AD77E9">
        <w:rPr>
          <w:lang w:val="cy-GB"/>
        </w:rPr>
        <w:t>tŷ ffrind</w:t>
      </w:r>
      <w:r w:rsidR="00D574D7" w:rsidRPr="00AD77E9">
        <w:rPr>
          <w:lang w:val="cy-GB"/>
        </w:rPr>
        <w:t xml:space="preserve">) </w:t>
      </w:r>
      <w:r w:rsidRPr="00AD77E9">
        <w:rPr>
          <w:lang w:val="cy-GB"/>
        </w:rPr>
        <w:t xml:space="preserve">neu </w:t>
      </w:r>
      <w:r w:rsidRPr="00AD77E9">
        <w:rPr>
          <w:b/>
          <w:lang w:val="cy-GB"/>
        </w:rPr>
        <w:t>ddim cartref sefydlog</w:t>
      </w:r>
      <w:r w:rsidR="00FE12BF" w:rsidRPr="00AD77E9">
        <w:rPr>
          <w:lang w:val="cy-GB"/>
        </w:rPr>
        <w:t xml:space="preserve"> (NFA) </w:t>
      </w:r>
      <w:r w:rsidRPr="00AD77E9">
        <w:rPr>
          <w:lang w:val="cy-GB"/>
        </w:rPr>
        <w:t xml:space="preserve">wedi’i gofnodi gan ddim ond </w:t>
      </w:r>
      <w:r w:rsidR="00FE12BF" w:rsidRPr="00AD77E9">
        <w:rPr>
          <w:lang w:val="cy-GB"/>
        </w:rPr>
        <w:t>9</w:t>
      </w:r>
      <w:r w:rsidR="00A352A9" w:rsidRPr="00AD77E9">
        <w:rPr>
          <w:lang w:val="cy-GB"/>
        </w:rPr>
        <w:t xml:space="preserve"> </w:t>
      </w:r>
      <w:r w:rsidR="00DD5CAF" w:rsidRPr="00AD77E9">
        <w:rPr>
          <w:lang w:val="cy-GB"/>
        </w:rPr>
        <w:t>y cant</w:t>
      </w:r>
      <w:r w:rsidR="00D574D7" w:rsidRPr="00AD77E9">
        <w:rPr>
          <w:lang w:val="cy-GB"/>
        </w:rPr>
        <w:t xml:space="preserve"> o </w:t>
      </w:r>
      <w:r w:rsidR="00B906B7" w:rsidRPr="00AD77E9">
        <w:rPr>
          <w:lang w:val="cy-GB"/>
        </w:rPr>
        <w:t>unigolion</w:t>
      </w:r>
      <w:r w:rsidR="00D574D7" w:rsidRPr="00AD77E9">
        <w:rPr>
          <w:lang w:val="cy-GB"/>
        </w:rPr>
        <w:t xml:space="preserve"> </w:t>
      </w:r>
    </w:p>
    <w:p w14:paraId="5EEC9DDB" w14:textId="41EE52E8" w:rsidR="002F56C3" w:rsidRPr="00AD77E9" w:rsidRDefault="00A604ED" w:rsidP="00FD3349">
      <w:pPr>
        <w:rPr>
          <w:lang w:val="cy-GB"/>
        </w:rPr>
      </w:pPr>
      <w:r>
        <w:rPr>
          <w:noProof/>
          <w:lang w:eastAsia="en-GB"/>
        </w:rPr>
        <w:drawing>
          <wp:inline distT="0" distB="0" distL="0" distR="0" wp14:anchorId="6EEF711C" wp14:editId="780170EF">
            <wp:extent cx="5731510" cy="3212465"/>
            <wp:effectExtent l="0" t="0" r="2540" b="6985"/>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30"/>
                    <a:stretch>
                      <a:fillRect/>
                    </a:stretch>
                  </pic:blipFill>
                  <pic:spPr>
                    <a:xfrm>
                      <a:off x="0" y="0"/>
                      <a:ext cx="5731510" cy="3212465"/>
                    </a:xfrm>
                    <a:prstGeom prst="rect">
                      <a:avLst/>
                    </a:prstGeom>
                  </pic:spPr>
                </pic:pic>
              </a:graphicData>
            </a:graphic>
          </wp:inline>
        </w:drawing>
      </w:r>
    </w:p>
    <w:p w14:paraId="3670BA51" w14:textId="47C9FC1D" w:rsidR="00D46190" w:rsidRPr="00AD77E9" w:rsidRDefault="00283233" w:rsidP="00B21E2B">
      <w:pPr>
        <w:pStyle w:val="Caption"/>
        <w:rPr>
          <w:lang w:val="cy-GB"/>
        </w:rPr>
      </w:pPr>
      <w:bookmarkStart w:id="59" w:name="_Ref12546269"/>
      <w:r w:rsidRPr="00AD77E9">
        <w:rPr>
          <w:lang w:val="cy-GB"/>
        </w:rPr>
        <w:t>Ffigur</w:t>
      </w:r>
      <w:r w:rsidR="002F56C3" w:rsidRPr="00AD77E9">
        <w:rPr>
          <w:lang w:val="cy-GB"/>
        </w:rPr>
        <w:t xml:space="preserve"> </w:t>
      </w:r>
      <w:r w:rsidR="00A42B01" w:rsidRPr="00AD77E9">
        <w:rPr>
          <w:noProof/>
          <w:lang w:val="cy-GB"/>
        </w:rPr>
        <w:fldChar w:fldCharType="begin"/>
      </w:r>
      <w:r w:rsidR="00A42B01" w:rsidRPr="00AD77E9">
        <w:rPr>
          <w:noProof/>
          <w:lang w:val="cy-GB"/>
        </w:rPr>
        <w:instrText xml:space="preserve"> SEQ Figure \* ARABIC </w:instrText>
      </w:r>
      <w:r w:rsidR="00A42B01" w:rsidRPr="00AD77E9">
        <w:rPr>
          <w:noProof/>
          <w:lang w:val="cy-GB"/>
        </w:rPr>
        <w:fldChar w:fldCharType="separate"/>
      </w:r>
      <w:r w:rsidR="00F93AA3" w:rsidRPr="00AD77E9">
        <w:rPr>
          <w:noProof/>
          <w:lang w:val="cy-GB"/>
        </w:rPr>
        <w:t>8</w:t>
      </w:r>
      <w:r w:rsidR="00A42B01" w:rsidRPr="00AD77E9">
        <w:rPr>
          <w:noProof/>
          <w:lang w:val="cy-GB"/>
        </w:rPr>
        <w:fldChar w:fldCharType="end"/>
      </w:r>
      <w:bookmarkEnd w:id="59"/>
      <w:r w:rsidR="002F56C3" w:rsidRPr="00AD77E9">
        <w:rPr>
          <w:lang w:val="cy-GB"/>
        </w:rPr>
        <w:t xml:space="preserve"> - </w:t>
      </w:r>
      <w:r w:rsidRPr="00AD77E9">
        <w:rPr>
          <w:lang w:val="cy-GB"/>
        </w:rPr>
        <w:t>Nifer yr</w:t>
      </w:r>
      <w:r w:rsidR="002F56C3" w:rsidRPr="00AD77E9">
        <w:rPr>
          <w:lang w:val="cy-GB"/>
        </w:rPr>
        <w:t xml:space="preserve"> </w:t>
      </w:r>
      <w:r w:rsidR="00D3634F" w:rsidRPr="00AD77E9">
        <w:rPr>
          <w:lang w:val="cy-GB"/>
        </w:rPr>
        <w:t xml:space="preserve">unigolion </w:t>
      </w:r>
      <w:r w:rsidR="00D95920" w:rsidRPr="00AD77E9">
        <w:rPr>
          <w:lang w:val="cy-GB"/>
        </w:rPr>
        <w:t>NSP</w:t>
      </w:r>
      <w:r w:rsidR="002F56C3" w:rsidRPr="00AD77E9">
        <w:rPr>
          <w:lang w:val="cy-GB"/>
        </w:rPr>
        <w:t xml:space="preserve"> </w:t>
      </w:r>
      <w:r w:rsidR="00D3634F" w:rsidRPr="00AD77E9">
        <w:rPr>
          <w:lang w:val="cy-GB"/>
        </w:rPr>
        <w:t>rheolaidd a gofnododd ddef</w:t>
      </w:r>
      <w:r w:rsidR="002F56C3" w:rsidRPr="00AD77E9">
        <w:rPr>
          <w:lang w:val="cy-GB"/>
        </w:rPr>
        <w:t>n</w:t>
      </w:r>
      <w:r w:rsidR="00D3634F" w:rsidRPr="00AD77E9">
        <w:rPr>
          <w:lang w:val="cy-GB"/>
        </w:rPr>
        <w:t>yddio</w:t>
      </w:r>
      <w:r w:rsidR="002F56C3" w:rsidRPr="00AD77E9">
        <w:rPr>
          <w:lang w:val="cy-GB"/>
        </w:rPr>
        <w:t xml:space="preserve"> </w:t>
      </w:r>
      <w:r w:rsidR="00FE12BF" w:rsidRPr="00AD77E9">
        <w:rPr>
          <w:lang w:val="cy-GB"/>
        </w:rPr>
        <w:t xml:space="preserve">IPED, </w:t>
      </w:r>
      <w:r w:rsidR="00E03B61" w:rsidRPr="00AD77E9">
        <w:rPr>
          <w:lang w:val="cy-GB"/>
        </w:rPr>
        <w:t>yn ôl</w:t>
      </w:r>
      <w:r w:rsidR="00D3634F" w:rsidRPr="00AD77E9">
        <w:rPr>
          <w:lang w:val="cy-GB"/>
        </w:rPr>
        <w:t xml:space="preserve"> grŵp oedran a blwyddyn </w:t>
      </w:r>
      <w:r w:rsidR="00FE12BF" w:rsidRPr="00AD77E9">
        <w:rPr>
          <w:lang w:val="cy-GB"/>
        </w:rPr>
        <w:t xml:space="preserve">2016-17 </w:t>
      </w:r>
      <w:r w:rsidR="00954667" w:rsidRPr="00AD77E9">
        <w:rPr>
          <w:lang w:val="cy-GB"/>
        </w:rPr>
        <w:t>i 20</w:t>
      </w:r>
      <w:r w:rsidR="00FE12BF" w:rsidRPr="00AD77E9">
        <w:rPr>
          <w:lang w:val="cy-GB"/>
        </w:rPr>
        <w:t>19-20</w:t>
      </w:r>
    </w:p>
    <w:p w14:paraId="5097DFEB" w14:textId="77777777" w:rsidR="004445E5" w:rsidRPr="00AD77E9" w:rsidRDefault="004445E5" w:rsidP="004445E5">
      <w:pPr>
        <w:pStyle w:val="Caption"/>
        <w:rPr>
          <w:lang w:val="cy-GB"/>
        </w:rPr>
      </w:pPr>
      <w:bookmarkStart w:id="60" w:name="_Toc517332404"/>
      <w:bookmarkStart w:id="61" w:name="_Toc517426945"/>
      <w:bookmarkStart w:id="62" w:name="_Toc518906068"/>
      <w:r w:rsidRPr="00AD77E9">
        <w:rPr>
          <w:lang w:val="cy-GB"/>
        </w:rPr>
        <w:t xml:space="preserve">Ymddygiad a thueddiadau risg chwistrellu:  </w:t>
      </w:r>
    </w:p>
    <w:p w14:paraId="0376FBDC" w14:textId="59C417AE" w:rsidR="004445E5" w:rsidRPr="00AD77E9" w:rsidRDefault="004445E5" w:rsidP="004445E5">
      <w:pPr>
        <w:pStyle w:val="ListParagraph"/>
        <w:numPr>
          <w:ilvl w:val="0"/>
          <w:numId w:val="13"/>
        </w:numPr>
        <w:rPr>
          <w:lang w:val="cy-GB"/>
        </w:rPr>
      </w:pPr>
      <w:r w:rsidRPr="00AD77E9">
        <w:rPr>
          <w:lang w:val="cy-GB"/>
        </w:rPr>
        <w:t xml:space="preserve">Er bod canolrif </w:t>
      </w:r>
      <w:r w:rsidRPr="00AD77E9">
        <w:rPr>
          <w:b/>
          <w:lang w:val="cy-GB"/>
        </w:rPr>
        <w:t xml:space="preserve">hyd gyrfa chwistrellu </w:t>
      </w:r>
      <w:r w:rsidRPr="00AD77E9">
        <w:rPr>
          <w:lang w:val="cy-GB"/>
        </w:rPr>
        <w:t>yr unigolion sy’n defnyddio IPEDs yn is na’r holl is-grwpiau chwistrellu eraill, mae hyn wedi cynyddu yn ystod y 5 mlynedd ddiwethaf, o 4 blynedd yn 2015-16 i 8 mlynedd yn 2019-20</w:t>
      </w:r>
    </w:p>
    <w:p w14:paraId="06A8DE26" w14:textId="4B198058" w:rsidR="004445E5" w:rsidRPr="00AD77E9" w:rsidRDefault="0041542E" w:rsidP="004445E5">
      <w:pPr>
        <w:pStyle w:val="ListParagraph"/>
        <w:numPr>
          <w:ilvl w:val="0"/>
          <w:numId w:val="13"/>
        </w:numPr>
        <w:rPr>
          <w:lang w:val="cy-GB"/>
        </w:rPr>
      </w:pPr>
      <w:r w:rsidRPr="00AD77E9">
        <w:rPr>
          <w:b/>
          <w:lang w:val="cy-GB"/>
        </w:rPr>
        <w:t>Chwistrellu rhyng-gyhyro</w:t>
      </w:r>
      <w:r w:rsidR="004445E5" w:rsidRPr="00AD77E9">
        <w:rPr>
          <w:b/>
          <w:lang w:val="cy-GB"/>
        </w:rPr>
        <w:t xml:space="preserve">l </w:t>
      </w:r>
      <w:r w:rsidRPr="00AD77E9">
        <w:rPr>
          <w:lang w:val="cy-GB"/>
        </w:rPr>
        <w:t xml:space="preserve">yw’r dull mwyaf cyffredin o </w:t>
      </w:r>
      <w:r w:rsidR="004445E5" w:rsidRPr="00AD77E9">
        <w:rPr>
          <w:lang w:val="cy-GB"/>
        </w:rPr>
        <w:t xml:space="preserve">chwistrellu IPEDs, </w:t>
      </w:r>
      <w:r w:rsidRPr="00AD77E9">
        <w:rPr>
          <w:lang w:val="cy-GB"/>
        </w:rPr>
        <w:t>a gofnodwyd gan</w:t>
      </w:r>
      <w:r w:rsidR="004445E5" w:rsidRPr="00AD77E9">
        <w:rPr>
          <w:lang w:val="cy-GB"/>
        </w:rPr>
        <w:t xml:space="preserve"> 93 y cant o unigolion. </w:t>
      </w:r>
      <w:r w:rsidRPr="00AD77E9">
        <w:rPr>
          <w:lang w:val="cy-GB"/>
        </w:rPr>
        <w:t>Mae</w:t>
      </w:r>
      <w:r w:rsidR="004445E5" w:rsidRPr="00AD77E9">
        <w:rPr>
          <w:lang w:val="cy-GB"/>
        </w:rPr>
        <w:t xml:space="preserve"> cyfran y</w:t>
      </w:r>
      <w:r w:rsidRPr="00AD77E9">
        <w:rPr>
          <w:lang w:val="cy-GB"/>
        </w:rPr>
        <w:t>r</w:t>
      </w:r>
      <w:r w:rsidR="004445E5" w:rsidRPr="00AD77E9">
        <w:rPr>
          <w:lang w:val="cy-GB"/>
        </w:rPr>
        <w:t xml:space="preserve"> unigolion </w:t>
      </w:r>
      <w:r w:rsidRPr="00AD77E9">
        <w:rPr>
          <w:lang w:val="cy-GB"/>
        </w:rPr>
        <w:t>sy’n cofnodi</w:t>
      </w:r>
      <w:r w:rsidR="004445E5" w:rsidRPr="00AD77E9">
        <w:rPr>
          <w:lang w:val="cy-GB"/>
        </w:rPr>
        <w:t xml:space="preserve"> </w:t>
      </w:r>
      <w:r w:rsidRPr="00AD77E9">
        <w:rPr>
          <w:b/>
          <w:lang w:val="cy-GB"/>
        </w:rPr>
        <w:t xml:space="preserve">chwistrellu </w:t>
      </w:r>
      <w:r w:rsidR="00CC0DE6" w:rsidRPr="00AD77E9">
        <w:rPr>
          <w:b/>
          <w:lang w:val="cy-GB"/>
        </w:rPr>
        <w:t>isgroenol</w:t>
      </w:r>
      <w:r w:rsidR="004445E5" w:rsidRPr="00AD77E9">
        <w:rPr>
          <w:b/>
          <w:lang w:val="cy-GB"/>
        </w:rPr>
        <w:t xml:space="preserve"> </w:t>
      </w:r>
      <w:r w:rsidR="00CC0DE6" w:rsidRPr="00AD77E9">
        <w:rPr>
          <w:lang w:val="cy-GB"/>
        </w:rPr>
        <w:t>yn parhau’n sefydlog yn</w:t>
      </w:r>
      <w:r w:rsidR="004445E5" w:rsidRPr="00AD77E9">
        <w:rPr>
          <w:lang w:val="cy-GB"/>
        </w:rPr>
        <w:t xml:space="preserve"> 21</w:t>
      </w:r>
      <w:r w:rsidR="004445E5" w:rsidRPr="00AD77E9">
        <w:rPr>
          <w:b/>
          <w:lang w:val="cy-GB"/>
        </w:rPr>
        <w:t xml:space="preserve"> </w:t>
      </w:r>
      <w:r w:rsidR="004445E5" w:rsidRPr="00AD77E9">
        <w:rPr>
          <w:lang w:val="cy-GB"/>
        </w:rPr>
        <w:t>y cant</w:t>
      </w:r>
    </w:p>
    <w:p w14:paraId="175F0643" w14:textId="087C47C8" w:rsidR="004445E5" w:rsidRPr="00AD77E9" w:rsidRDefault="00CC0DE6" w:rsidP="004445E5">
      <w:pPr>
        <w:pStyle w:val="ListParagraph"/>
        <w:numPr>
          <w:ilvl w:val="0"/>
          <w:numId w:val="13"/>
        </w:numPr>
        <w:rPr>
          <w:lang w:val="cy-GB"/>
        </w:rPr>
      </w:pPr>
      <w:r w:rsidRPr="00AD77E9">
        <w:rPr>
          <w:lang w:val="cy-GB"/>
        </w:rPr>
        <w:t>Mae’r adroddiadau am</w:t>
      </w:r>
      <w:r w:rsidR="004445E5" w:rsidRPr="00AD77E9">
        <w:rPr>
          <w:lang w:val="cy-GB"/>
        </w:rPr>
        <w:t xml:space="preserve"> </w:t>
      </w:r>
      <w:r w:rsidRPr="00AD77E9">
        <w:rPr>
          <w:b/>
          <w:lang w:val="cy-GB"/>
        </w:rPr>
        <w:t>rannu</w:t>
      </w:r>
      <w:r w:rsidR="004445E5" w:rsidRPr="00AD77E9">
        <w:rPr>
          <w:lang w:val="cy-GB"/>
        </w:rPr>
        <w:t xml:space="preserve"> a</w:t>
      </w:r>
      <w:r w:rsidRPr="00AD77E9">
        <w:rPr>
          <w:lang w:val="cy-GB"/>
        </w:rPr>
        <w:t>c</w:t>
      </w:r>
      <w:r w:rsidR="004445E5" w:rsidRPr="00AD77E9">
        <w:rPr>
          <w:lang w:val="cy-GB"/>
        </w:rPr>
        <w:t xml:space="preserve"> </w:t>
      </w:r>
      <w:r w:rsidRPr="00AD77E9">
        <w:rPr>
          <w:b/>
          <w:lang w:val="cy-GB"/>
        </w:rPr>
        <w:t>aildd</w:t>
      </w:r>
      <w:r w:rsidR="004445E5" w:rsidRPr="00AD77E9">
        <w:rPr>
          <w:b/>
          <w:lang w:val="cy-GB"/>
        </w:rPr>
        <w:t>e</w:t>
      </w:r>
      <w:r w:rsidRPr="00AD77E9">
        <w:rPr>
          <w:b/>
          <w:lang w:val="cy-GB"/>
        </w:rPr>
        <w:t>fnyddio cyfarpar</w:t>
      </w:r>
      <w:r w:rsidR="004445E5" w:rsidRPr="00AD77E9">
        <w:rPr>
          <w:b/>
          <w:lang w:val="cy-GB"/>
        </w:rPr>
        <w:t xml:space="preserve"> chwistrellu </w:t>
      </w:r>
      <w:r w:rsidRPr="00AD77E9">
        <w:rPr>
          <w:lang w:val="cy-GB"/>
        </w:rPr>
        <w:t>yn parhau’n llawer is ymhlith</w:t>
      </w:r>
      <w:r w:rsidR="004445E5" w:rsidRPr="00AD77E9">
        <w:rPr>
          <w:lang w:val="cy-GB"/>
        </w:rPr>
        <w:t xml:space="preserve"> unigolion sy’n defnyddio IPEDs </w:t>
      </w:r>
      <w:r w:rsidRPr="00AD77E9">
        <w:rPr>
          <w:lang w:val="cy-GB"/>
        </w:rPr>
        <w:t>na mewn is-grwpiau c</w:t>
      </w:r>
      <w:r w:rsidR="004445E5" w:rsidRPr="00AD77E9">
        <w:rPr>
          <w:lang w:val="cy-GB"/>
        </w:rPr>
        <w:t xml:space="preserve">hwistrellu </w:t>
      </w:r>
      <w:r w:rsidRPr="00AD77E9">
        <w:rPr>
          <w:lang w:val="cy-GB"/>
        </w:rPr>
        <w:t>eraill</w:t>
      </w:r>
      <w:r w:rsidR="004445E5" w:rsidRPr="00AD77E9">
        <w:rPr>
          <w:lang w:val="cy-GB"/>
        </w:rPr>
        <w:t xml:space="preserve">. Fodd bynnag, </w:t>
      </w:r>
      <w:r w:rsidRPr="00AD77E9">
        <w:rPr>
          <w:lang w:val="cy-GB"/>
        </w:rPr>
        <w:t xml:space="preserve">byddai dadansoddiad yn dynodi cynnydd ymylol ar draws y ddau gategori </w:t>
      </w:r>
      <w:r w:rsidR="004445E5" w:rsidRPr="00AD77E9">
        <w:rPr>
          <w:lang w:val="cy-GB"/>
        </w:rPr>
        <w:t xml:space="preserve">yn ystod y 5 mlynedd ddiwethaf </w:t>
      </w:r>
    </w:p>
    <w:p w14:paraId="3380037E" w14:textId="5046E2A2" w:rsidR="004445E5" w:rsidRPr="00AD77E9" w:rsidRDefault="0041542E" w:rsidP="004445E5">
      <w:pPr>
        <w:pStyle w:val="ListParagraph"/>
        <w:numPr>
          <w:ilvl w:val="0"/>
          <w:numId w:val="13"/>
        </w:numPr>
        <w:rPr>
          <w:lang w:val="cy-GB"/>
        </w:rPr>
      </w:pPr>
      <w:r w:rsidRPr="00AD77E9">
        <w:rPr>
          <w:lang w:val="cy-GB"/>
        </w:rPr>
        <w:lastRenderedPageBreak/>
        <w:t>Roedd c</w:t>
      </w:r>
      <w:r w:rsidR="004445E5" w:rsidRPr="00AD77E9">
        <w:rPr>
          <w:lang w:val="cy-GB"/>
        </w:rPr>
        <w:t>anolrif</w:t>
      </w:r>
      <w:r w:rsidRPr="00AD77E9">
        <w:rPr>
          <w:lang w:val="cy-GB"/>
        </w:rPr>
        <w:t xml:space="preserve"> blynyddol </w:t>
      </w:r>
      <w:r w:rsidRPr="00AD77E9">
        <w:rPr>
          <w:b/>
          <w:lang w:val="cy-GB"/>
        </w:rPr>
        <w:t>rhyngweithiadau</w:t>
      </w:r>
      <w:r w:rsidRPr="00AD77E9">
        <w:rPr>
          <w:lang w:val="cy-GB"/>
        </w:rPr>
        <w:t xml:space="preserve"> </w:t>
      </w:r>
      <w:r w:rsidR="004445E5" w:rsidRPr="00AD77E9">
        <w:rPr>
          <w:b/>
          <w:lang w:val="cy-GB"/>
        </w:rPr>
        <w:t xml:space="preserve">NSP </w:t>
      </w:r>
      <w:r w:rsidRPr="00AD77E9">
        <w:rPr>
          <w:lang w:val="cy-GB"/>
        </w:rPr>
        <w:t>yr</w:t>
      </w:r>
      <w:r w:rsidR="004445E5" w:rsidRPr="00AD77E9">
        <w:rPr>
          <w:lang w:val="cy-GB"/>
        </w:rPr>
        <w:t xml:space="preserve"> unigolion sy’n defnyddio IPEDs </w:t>
      </w:r>
      <w:r w:rsidRPr="00AD77E9">
        <w:rPr>
          <w:lang w:val="cy-GB"/>
        </w:rPr>
        <w:t>yn is nag is-grwpiau chwistrellu eraill yn</w:t>
      </w:r>
      <w:r w:rsidR="004445E5" w:rsidRPr="00AD77E9">
        <w:rPr>
          <w:lang w:val="cy-GB"/>
        </w:rPr>
        <w:t xml:space="preserve"> 2 ryngweithiad (</w:t>
      </w:r>
      <w:r w:rsidRPr="00AD77E9">
        <w:rPr>
          <w:lang w:val="cy-GB"/>
        </w:rPr>
        <w:t>ystod</w:t>
      </w:r>
      <w:r w:rsidR="004445E5" w:rsidRPr="00AD77E9">
        <w:rPr>
          <w:lang w:val="cy-GB"/>
        </w:rPr>
        <w:t xml:space="preserve"> 1-295</w:t>
      </w:r>
      <w:r w:rsidRPr="00AD77E9">
        <w:rPr>
          <w:lang w:val="cy-GB"/>
        </w:rPr>
        <w:t xml:space="preserve"> o</w:t>
      </w:r>
      <w:r w:rsidR="004445E5" w:rsidRPr="00AD77E9">
        <w:rPr>
          <w:lang w:val="cy-GB"/>
        </w:rPr>
        <w:t xml:space="preserve"> ryngweithiadau) </w:t>
      </w:r>
      <w:r w:rsidR="0084735F" w:rsidRPr="00AD77E9">
        <w:rPr>
          <w:lang w:val="cy-GB"/>
        </w:rPr>
        <w:t xml:space="preserve">fel </w:t>
      </w:r>
      <w:r w:rsidRPr="00AD77E9">
        <w:rPr>
          <w:lang w:val="cy-GB"/>
        </w:rPr>
        <w:t>a gofnodwyd</w:t>
      </w:r>
      <w:r w:rsidR="004445E5" w:rsidRPr="00AD77E9">
        <w:rPr>
          <w:lang w:val="cy-GB"/>
        </w:rPr>
        <w:t xml:space="preserve"> yn 2019-20 </w:t>
      </w:r>
    </w:p>
    <w:p w14:paraId="4ABA7A01" w14:textId="2566F0BB" w:rsidR="004445E5" w:rsidRPr="00AD77E9" w:rsidRDefault="00CC0DE6" w:rsidP="004445E5">
      <w:pPr>
        <w:pStyle w:val="ListParagraph"/>
        <w:numPr>
          <w:ilvl w:val="0"/>
          <w:numId w:val="13"/>
        </w:numPr>
        <w:rPr>
          <w:lang w:val="cy-GB"/>
        </w:rPr>
      </w:pPr>
      <w:r w:rsidRPr="00AD77E9">
        <w:rPr>
          <w:lang w:val="cy-GB"/>
        </w:rPr>
        <w:t xml:space="preserve">Mae </w:t>
      </w:r>
      <w:r w:rsidR="004445E5" w:rsidRPr="00AD77E9">
        <w:rPr>
          <w:lang w:val="cy-GB"/>
        </w:rPr>
        <w:t>cyfran y</w:t>
      </w:r>
      <w:r w:rsidRPr="00AD77E9">
        <w:rPr>
          <w:lang w:val="cy-GB"/>
        </w:rPr>
        <w:t>r</w:t>
      </w:r>
      <w:r w:rsidR="004445E5" w:rsidRPr="00AD77E9">
        <w:rPr>
          <w:lang w:val="cy-GB"/>
        </w:rPr>
        <w:t xml:space="preserve"> unigolion </w:t>
      </w:r>
      <w:r w:rsidRPr="00AD77E9">
        <w:rPr>
          <w:lang w:val="cy-GB"/>
        </w:rPr>
        <w:t xml:space="preserve">sydd </w:t>
      </w:r>
      <w:r w:rsidR="004445E5" w:rsidRPr="00AD77E9">
        <w:rPr>
          <w:b/>
          <w:lang w:val="cy-GB"/>
        </w:rPr>
        <w:t>on</w:t>
      </w:r>
      <w:r w:rsidRPr="00AD77E9">
        <w:rPr>
          <w:b/>
          <w:lang w:val="cy-GB"/>
        </w:rPr>
        <w:t xml:space="preserve">d yn mynychu safleoedd fferyllfa </w:t>
      </w:r>
      <w:r w:rsidRPr="00AD77E9">
        <w:rPr>
          <w:lang w:val="cy-GB"/>
        </w:rPr>
        <w:t>wedi cynyddu</w:t>
      </w:r>
      <w:r w:rsidR="004445E5" w:rsidRPr="00AD77E9">
        <w:rPr>
          <w:lang w:val="cy-GB"/>
        </w:rPr>
        <w:t xml:space="preserve"> yn ystod y 5 mlynedd ddiwethaf, o 64 y cant yn 2015-16 </w:t>
      </w:r>
      <w:r w:rsidRPr="00AD77E9">
        <w:rPr>
          <w:lang w:val="cy-GB"/>
        </w:rPr>
        <w:t xml:space="preserve">i </w:t>
      </w:r>
      <w:r w:rsidR="004445E5" w:rsidRPr="00AD77E9">
        <w:rPr>
          <w:lang w:val="cy-GB"/>
        </w:rPr>
        <w:t xml:space="preserve">67 y cant yn 2019-20 </w:t>
      </w:r>
    </w:p>
    <w:p w14:paraId="5FDBD301" w14:textId="7BF5A3F6" w:rsidR="009C36F3" w:rsidRPr="00AD77E9" w:rsidRDefault="009C36F3" w:rsidP="00FD3349">
      <w:pPr>
        <w:pStyle w:val="Heading2"/>
        <w:rPr>
          <w:lang w:val="cy-GB"/>
        </w:rPr>
      </w:pPr>
      <w:bookmarkStart w:id="63" w:name="_Toc49414840"/>
      <w:bookmarkEnd w:id="60"/>
      <w:bookmarkEnd w:id="61"/>
      <w:bookmarkEnd w:id="62"/>
      <w:r w:rsidRPr="00AD77E9">
        <w:rPr>
          <w:lang w:val="cy-GB"/>
        </w:rPr>
        <w:t>C</w:t>
      </w:r>
      <w:r w:rsidR="00914946" w:rsidRPr="00AD77E9">
        <w:rPr>
          <w:lang w:val="cy-GB"/>
        </w:rPr>
        <w:t>ym</w:t>
      </w:r>
      <w:r w:rsidR="0084735F" w:rsidRPr="00AD77E9">
        <w:rPr>
          <w:lang w:val="cy-GB"/>
        </w:rPr>
        <w:t>haru c</w:t>
      </w:r>
      <w:r w:rsidR="003438B2" w:rsidRPr="00AD77E9">
        <w:rPr>
          <w:lang w:val="cy-GB"/>
        </w:rPr>
        <w:t>leientiaid</w:t>
      </w:r>
      <w:r w:rsidRPr="00AD77E9">
        <w:rPr>
          <w:lang w:val="cy-GB"/>
        </w:rPr>
        <w:t xml:space="preserve"> </w:t>
      </w:r>
      <w:r w:rsidR="00914946" w:rsidRPr="00AD77E9">
        <w:rPr>
          <w:lang w:val="cy-GB"/>
        </w:rPr>
        <w:t>sy’n mynychu G</w:t>
      </w:r>
      <w:r w:rsidR="007308C2" w:rsidRPr="00AD77E9">
        <w:rPr>
          <w:lang w:val="cy-GB"/>
        </w:rPr>
        <w:t>wasanaethau NSP</w:t>
      </w:r>
      <w:r w:rsidR="00914946" w:rsidRPr="00AD77E9">
        <w:rPr>
          <w:lang w:val="cy-GB"/>
        </w:rPr>
        <w:t xml:space="preserve"> Arbenigol yn erbyn</w:t>
      </w:r>
      <w:r w:rsidRPr="00AD77E9">
        <w:rPr>
          <w:lang w:val="cy-GB"/>
        </w:rPr>
        <w:t xml:space="preserve"> </w:t>
      </w:r>
      <w:r w:rsidR="00914946" w:rsidRPr="00AD77E9">
        <w:rPr>
          <w:lang w:val="cy-GB"/>
        </w:rPr>
        <w:t xml:space="preserve">Gwasanaethau Fferyllfa Cymunedol  </w:t>
      </w:r>
      <w:r w:rsidRPr="00AD77E9">
        <w:rPr>
          <w:lang w:val="cy-GB"/>
        </w:rPr>
        <w:t xml:space="preserve"> </w:t>
      </w:r>
      <w:bookmarkEnd w:id="63"/>
    </w:p>
    <w:p w14:paraId="0F3AC2C7" w14:textId="64EE2312" w:rsidR="009C36F3" w:rsidRPr="00AD77E9" w:rsidRDefault="009653DD" w:rsidP="00FD3349">
      <w:pPr>
        <w:rPr>
          <w:lang w:val="cy-GB"/>
        </w:rPr>
      </w:pPr>
      <w:r w:rsidRPr="00AD77E9">
        <w:rPr>
          <w:lang w:val="cy-GB"/>
        </w:rPr>
        <w:t>Yn 20</w:t>
      </w:r>
      <w:r w:rsidR="008934B4" w:rsidRPr="00AD77E9">
        <w:rPr>
          <w:lang w:val="cy-GB"/>
        </w:rPr>
        <w:t xml:space="preserve">19-20, </w:t>
      </w:r>
      <w:r w:rsidR="00914946" w:rsidRPr="00AD77E9">
        <w:rPr>
          <w:lang w:val="cy-GB"/>
        </w:rPr>
        <w:t xml:space="preserve">dim ond mewn fferyllfeydd cymunedol y defnyddiodd </w:t>
      </w:r>
      <w:r w:rsidR="008934B4" w:rsidRPr="00AD77E9">
        <w:rPr>
          <w:lang w:val="cy-GB"/>
        </w:rPr>
        <w:t>47</w:t>
      </w:r>
      <w:r w:rsidR="00021480" w:rsidRPr="00AD77E9">
        <w:rPr>
          <w:lang w:val="cy-GB"/>
        </w:rPr>
        <w:t xml:space="preserve"> </w:t>
      </w:r>
      <w:r w:rsidR="00FC620E" w:rsidRPr="00AD77E9">
        <w:rPr>
          <w:lang w:val="cy-GB"/>
        </w:rPr>
        <w:t>y cant o un</w:t>
      </w:r>
      <w:r w:rsidR="00B906B7" w:rsidRPr="00AD77E9">
        <w:rPr>
          <w:lang w:val="cy-GB"/>
        </w:rPr>
        <w:t>igolion</w:t>
      </w:r>
      <w:r w:rsidR="008934B4" w:rsidRPr="00AD77E9">
        <w:rPr>
          <w:lang w:val="cy-GB"/>
        </w:rPr>
        <w:t xml:space="preserve"> </w:t>
      </w:r>
      <w:r w:rsidR="00914946" w:rsidRPr="00AD77E9">
        <w:rPr>
          <w:lang w:val="cy-GB"/>
        </w:rPr>
        <w:t>a gofnododd ddefnyddio</w:t>
      </w:r>
      <w:r w:rsidR="008934B4" w:rsidRPr="00AD77E9">
        <w:rPr>
          <w:lang w:val="cy-GB"/>
        </w:rPr>
        <w:t xml:space="preserve"> o</w:t>
      </w:r>
      <w:r w:rsidR="004529F4" w:rsidRPr="00AD77E9">
        <w:rPr>
          <w:lang w:val="cy-GB"/>
        </w:rPr>
        <w:t>pioidau</w:t>
      </w:r>
      <w:r w:rsidR="008934B4" w:rsidRPr="00AD77E9">
        <w:rPr>
          <w:lang w:val="cy-GB"/>
        </w:rPr>
        <w:t>, 47</w:t>
      </w:r>
      <w:r w:rsidR="00021480" w:rsidRPr="00AD77E9">
        <w:rPr>
          <w:lang w:val="cy-GB"/>
        </w:rPr>
        <w:t xml:space="preserve"> </w:t>
      </w:r>
      <w:r w:rsidR="00DD5CAF" w:rsidRPr="00AD77E9">
        <w:rPr>
          <w:lang w:val="cy-GB"/>
        </w:rPr>
        <w:t>y cant</w:t>
      </w:r>
      <w:r w:rsidR="008934B4" w:rsidRPr="00AD77E9">
        <w:rPr>
          <w:lang w:val="cy-GB"/>
        </w:rPr>
        <w:t xml:space="preserve"> </w:t>
      </w:r>
      <w:r w:rsidR="00914946" w:rsidRPr="00AD77E9">
        <w:rPr>
          <w:lang w:val="cy-GB"/>
        </w:rPr>
        <w:t xml:space="preserve">yn defnyddio </w:t>
      </w:r>
      <w:r w:rsidR="008934B4" w:rsidRPr="00AD77E9">
        <w:rPr>
          <w:lang w:val="cy-GB"/>
        </w:rPr>
        <w:t>s</w:t>
      </w:r>
      <w:r w:rsidR="007308C2" w:rsidRPr="00AD77E9">
        <w:rPr>
          <w:lang w:val="cy-GB"/>
        </w:rPr>
        <w:t>ymbylyddion</w:t>
      </w:r>
      <w:r w:rsidR="008934B4" w:rsidRPr="00AD77E9">
        <w:rPr>
          <w:lang w:val="cy-GB"/>
        </w:rPr>
        <w:t xml:space="preserve"> </w:t>
      </w:r>
      <w:r w:rsidR="00914946" w:rsidRPr="00AD77E9">
        <w:rPr>
          <w:lang w:val="cy-GB"/>
        </w:rPr>
        <w:t>a</w:t>
      </w:r>
      <w:r w:rsidR="008934B4" w:rsidRPr="00AD77E9">
        <w:rPr>
          <w:lang w:val="cy-GB"/>
        </w:rPr>
        <w:t xml:space="preserve"> 67</w:t>
      </w:r>
      <w:r w:rsidR="00021480" w:rsidRPr="00AD77E9">
        <w:rPr>
          <w:lang w:val="cy-GB"/>
        </w:rPr>
        <w:t xml:space="preserve"> </w:t>
      </w:r>
      <w:r w:rsidR="00DD5CAF" w:rsidRPr="00AD77E9">
        <w:rPr>
          <w:lang w:val="cy-GB"/>
        </w:rPr>
        <w:t>y cant</w:t>
      </w:r>
      <w:r w:rsidR="009C36F3" w:rsidRPr="00AD77E9">
        <w:rPr>
          <w:lang w:val="cy-GB"/>
        </w:rPr>
        <w:t xml:space="preserve"> </w:t>
      </w:r>
      <w:r w:rsidR="00914946" w:rsidRPr="00AD77E9">
        <w:rPr>
          <w:lang w:val="cy-GB"/>
        </w:rPr>
        <w:t xml:space="preserve">yn defnyddio </w:t>
      </w:r>
      <w:r w:rsidR="009C36F3" w:rsidRPr="00AD77E9">
        <w:rPr>
          <w:lang w:val="cy-GB"/>
        </w:rPr>
        <w:t>IPED</w:t>
      </w:r>
      <w:r w:rsidR="00021480" w:rsidRPr="00AD77E9">
        <w:rPr>
          <w:lang w:val="cy-GB"/>
        </w:rPr>
        <w:t>s</w:t>
      </w:r>
      <w:r w:rsidR="009C36F3" w:rsidRPr="00AD77E9">
        <w:rPr>
          <w:lang w:val="cy-GB"/>
        </w:rPr>
        <w:t xml:space="preserve"> </w:t>
      </w:r>
      <w:r w:rsidR="00914946" w:rsidRPr="00AD77E9">
        <w:rPr>
          <w:lang w:val="cy-GB"/>
        </w:rPr>
        <w:t>wasanaethau’r</w:t>
      </w:r>
      <w:r w:rsidR="009C36F3" w:rsidRPr="00AD77E9">
        <w:rPr>
          <w:lang w:val="cy-GB"/>
        </w:rPr>
        <w:t xml:space="preserve"> </w:t>
      </w:r>
      <w:r w:rsidR="00D95920" w:rsidRPr="00AD77E9">
        <w:rPr>
          <w:lang w:val="cy-GB"/>
        </w:rPr>
        <w:t>NSP</w:t>
      </w:r>
      <w:r w:rsidR="009C36F3" w:rsidRPr="00AD77E9">
        <w:rPr>
          <w:lang w:val="cy-GB"/>
        </w:rPr>
        <w:t xml:space="preserve">. </w:t>
      </w:r>
      <w:r w:rsidR="00914946" w:rsidRPr="00AD77E9">
        <w:rPr>
          <w:lang w:val="cy-GB"/>
        </w:rPr>
        <w:t>Mae’r canrannau hyn yn amrywio, gydag ardaloedd mwy gwle</w:t>
      </w:r>
      <w:r w:rsidR="00661248" w:rsidRPr="00AD77E9">
        <w:rPr>
          <w:lang w:val="cy-GB"/>
        </w:rPr>
        <w:t>di</w:t>
      </w:r>
      <w:r w:rsidR="00914946" w:rsidRPr="00AD77E9">
        <w:rPr>
          <w:lang w:val="cy-GB"/>
        </w:rPr>
        <w:t>g fel PBC a BIPH</w:t>
      </w:r>
      <w:r w:rsidR="009C36F3" w:rsidRPr="00AD77E9">
        <w:rPr>
          <w:lang w:val="cy-GB"/>
        </w:rPr>
        <w:t>D</w:t>
      </w:r>
      <w:r w:rsidR="00A00759" w:rsidRPr="00AD77E9">
        <w:rPr>
          <w:lang w:val="cy-GB"/>
        </w:rPr>
        <w:t xml:space="preserve"> </w:t>
      </w:r>
      <w:r w:rsidR="00914946" w:rsidRPr="00AD77E9">
        <w:rPr>
          <w:lang w:val="cy-GB"/>
        </w:rPr>
        <w:t xml:space="preserve">yn cofnodi cyfran uwch o </w:t>
      </w:r>
      <w:r w:rsidR="00B906B7" w:rsidRPr="00AD77E9">
        <w:rPr>
          <w:lang w:val="cy-GB"/>
        </w:rPr>
        <w:t>unigolion</w:t>
      </w:r>
      <w:r w:rsidR="009C36F3" w:rsidRPr="00AD77E9">
        <w:rPr>
          <w:lang w:val="cy-GB"/>
        </w:rPr>
        <w:t xml:space="preserve"> on</w:t>
      </w:r>
      <w:r w:rsidR="00914946" w:rsidRPr="00AD77E9">
        <w:rPr>
          <w:lang w:val="cy-GB"/>
        </w:rPr>
        <w:t xml:space="preserve">d </w:t>
      </w:r>
      <w:r w:rsidR="00FA2C42" w:rsidRPr="00AD77E9">
        <w:rPr>
          <w:lang w:val="cy-GB"/>
        </w:rPr>
        <w:t>yn defnyddio</w:t>
      </w:r>
      <w:r w:rsidR="009C36F3" w:rsidRPr="00AD77E9">
        <w:rPr>
          <w:lang w:val="cy-GB"/>
        </w:rPr>
        <w:t xml:space="preserve"> </w:t>
      </w:r>
      <w:r w:rsidR="00914946" w:rsidRPr="00AD77E9">
        <w:rPr>
          <w:lang w:val="cy-GB"/>
        </w:rPr>
        <w:t>fferyllfeydd</w:t>
      </w:r>
      <w:r w:rsidR="009C36F3" w:rsidRPr="00AD77E9">
        <w:rPr>
          <w:lang w:val="cy-GB"/>
        </w:rPr>
        <w:t xml:space="preserve"> </w:t>
      </w:r>
      <w:r w:rsidR="007308C2" w:rsidRPr="00AD77E9">
        <w:rPr>
          <w:lang w:val="cy-GB"/>
        </w:rPr>
        <w:t xml:space="preserve">o gymharu </w:t>
      </w:r>
      <w:r w:rsidR="00914946" w:rsidRPr="00AD77E9">
        <w:rPr>
          <w:lang w:val="cy-GB"/>
        </w:rPr>
        <w:t xml:space="preserve">ag ardaloedd mwy </w:t>
      </w:r>
      <w:r w:rsidR="00661248" w:rsidRPr="00AD77E9">
        <w:rPr>
          <w:lang w:val="cy-GB"/>
        </w:rPr>
        <w:t>trefol</w:t>
      </w:r>
      <w:r w:rsidR="00CD0B23" w:rsidRPr="00AD77E9">
        <w:rPr>
          <w:lang w:val="cy-GB"/>
        </w:rPr>
        <w:t xml:space="preserve"> </w:t>
      </w:r>
      <w:r w:rsidR="00657885" w:rsidRPr="00AD77E9">
        <w:rPr>
          <w:lang w:val="cy-GB"/>
        </w:rPr>
        <w:t>(gweler</w:t>
      </w:r>
      <w:r w:rsidR="00075B91" w:rsidRPr="00AD77E9">
        <w:rPr>
          <w:lang w:val="cy-GB"/>
        </w:rPr>
        <w:t xml:space="preserve"> </w:t>
      </w:r>
      <w:r w:rsidR="00075B91" w:rsidRPr="00AD77E9">
        <w:rPr>
          <w:lang w:val="cy-GB"/>
        </w:rPr>
        <w:fldChar w:fldCharType="begin"/>
      </w:r>
      <w:r w:rsidR="00075B91" w:rsidRPr="00AD77E9">
        <w:rPr>
          <w:lang w:val="cy-GB"/>
        </w:rPr>
        <w:instrText xml:space="preserve"> REF _Ref12884092 \h </w:instrText>
      </w:r>
      <w:r w:rsidR="002547D4" w:rsidRPr="00AD77E9">
        <w:rPr>
          <w:lang w:val="cy-GB"/>
        </w:rPr>
        <w:instrText xml:space="preserve"> \* MERGEFORMAT </w:instrText>
      </w:r>
      <w:r w:rsidR="00075B91" w:rsidRPr="00AD77E9">
        <w:rPr>
          <w:lang w:val="cy-GB"/>
        </w:rPr>
      </w:r>
      <w:r w:rsidR="00075B91" w:rsidRPr="00AD77E9">
        <w:rPr>
          <w:lang w:val="cy-GB"/>
        </w:rPr>
        <w:fldChar w:fldCharType="separate"/>
      </w:r>
      <w:r w:rsidR="00283233" w:rsidRPr="00AD77E9">
        <w:rPr>
          <w:lang w:val="cy-GB"/>
        </w:rPr>
        <w:t>Tabl</w:t>
      </w:r>
      <w:r w:rsidR="00F93AA3" w:rsidRPr="00AD77E9">
        <w:rPr>
          <w:lang w:val="cy-GB"/>
        </w:rPr>
        <w:t xml:space="preserve"> </w:t>
      </w:r>
      <w:r w:rsidR="00F93AA3" w:rsidRPr="00AD77E9">
        <w:rPr>
          <w:noProof/>
          <w:lang w:val="cy-GB"/>
        </w:rPr>
        <w:t>11</w:t>
      </w:r>
      <w:r w:rsidR="00075B91" w:rsidRPr="00AD77E9">
        <w:rPr>
          <w:lang w:val="cy-GB"/>
        </w:rPr>
        <w:fldChar w:fldCharType="end"/>
      </w:r>
      <w:r w:rsidR="00CD0B23" w:rsidRPr="00AD77E9">
        <w:rPr>
          <w:lang w:val="cy-GB"/>
        </w:rPr>
        <w:t>)</w:t>
      </w:r>
      <w:r w:rsidR="009C36F3" w:rsidRPr="00AD77E9">
        <w:rPr>
          <w:lang w:val="cy-GB"/>
        </w:rPr>
        <w:t>.</w:t>
      </w:r>
      <w:r w:rsidR="00860A7A" w:rsidRPr="00AD77E9">
        <w:rPr>
          <w:lang w:val="cy-GB"/>
        </w:rPr>
        <w:t xml:space="preserve"> </w:t>
      </w:r>
      <w:r w:rsidR="00914946" w:rsidRPr="00AD77E9">
        <w:rPr>
          <w:lang w:val="cy-GB"/>
        </w:rPr>
        <w:t>Ar gyfer y dadansoddiad hwn</w:t>
      </w:r>
      <w:r w:rsidR="00860A7A" w:rsidRPr="00AD77E9">
        <w:rPr>
          <w:lang w:val="cy-GB"/>
        </w:rPr>
        <w:t xml:space="preserve">, </w:t>
      </w:r>
      <w:r w:rsidR="00914946" w:rsidRPr="00AD77E9">
        <w:rPr>
          <w:lang w:val="cy-GB"/>
        </w:rPr>
        <w:t>ystyrir dau gategori nodedi</w:t>
      </w:r>
      <w:r w:rsidR="00661248" w:rsidRPr="00AD77E9">
        <w:rPr>
          <w:lang w:val="cy-GB"/>
        </w:rPr>
        <w:t>g</w:t>
      </w:r>
      <w:r w:rsidR="00914946" w:rsidRPr="00AD77E9">
        <w:rPr>
          <w:lang w:val="cy-GB"/>
        </w:rPr>
        <w:t xml:space="preserve"> – mae’r rhai sy’n cofnodi naill ai chwistrellu </w:t>
      </w:r>
      <w:r w:rsidR="00860A7A" w:rsidRPr="00AD77E9">
        <w:rPr>
          <w:lang w:val="cy-GB"/>
        </w:rPr>
        <w:t>opioid</w:t>
      </w:r>
      <w:r w:rsidR="00914946" w:rsidRPr="00AD77E9">
        <w:rPr>
          <w:lang w:val="cy-GB"/>
        </w:rPr>
        <w:t xml:space="preserve">au neu symbylyddion, neu’r ddau, wedi’u dosbarthu yn y categori ‘Sylweddau Seicoweithredol’, a’r rhai sy’n </w:t>
      </w:r>
      <w:r w:rsidR="00EC2390" w:rsidRPr="00AD77E9">
        <w:rPr>
          <w:lang w:val="cy-GB"/>
        </w:rPr>
        <w:t>chwistrellu</w:t>
      </w:r>
      <w:r w:rsidR="00860A7A" w:rsidRPr="00AD77E9">
        <w:rPr>
          <w:lang w:val="cy-GB"/>
        </w:rPr>
        <w:t xml:space="preserve"> IPEDs </w:t>
      </w:r>
      <w:r w:rsidR="00661248" w:rsidRPr="00AD77E9">
        <w:rPr>
          <w:lang w:val="cy-GB"/>
        </w:rPr>
        <w:t>yn</w:t>
      </w:r>
      <w:r w:rsidR="00914946" w:rsidRPr="00AD77E9">
        <w:rPr>
          <w:lang w:val="cy-GB"/>
        </w:rPr>
        <w:t xml:space="preserve"> y categori ‘</w:t>
      </w:r>
      <w:r w:rsidR="00860A7A" w:rsidRPr="00AD77E9">
        <w:rPr>
          <w:lang w:val="cy-GB"/>
        </w:rPr>
        <w:t xml:space="preserve">IPED’. </w:t>
      </w:r>
    </w:p>
    <w:p w14:paraId="5C4F17F8" w14:textId="701674D7" w:rsidR="00021480" w:rsidRPr="00AD77E9" w:rsidRDefault="00A00759" w:rsidP="00021480">
      <w:pPr>
        <w:rPr>
          <w:b/>
          <w:lang w:val="cy-GB"/>
        </w:rPr>
      </w:pPr>
      <w:r w:rsidRPr="00AD77E9">
        <w:rPr>
          <w:b/>
          <w:lang w:val="cy-GB"/>
        </w:rPr>
        <w:t xml:space="preserve">PWID </w:t>
      </w:r>
      <w:r w:rsidR="00914946" w:rsidRPr="00AD77E9">
        <w:rPr>
          <w:b/>
          <w:lang w:val="cy-GB"/>
        </w:rPr>
        <w:t>yn cofnodi defnydd o sylweddau seicoweithredol</w:t>
      </w:r>
      <w:r w:rsidR="00021480" w:rsidRPr="00AD77E9">
        <w:rPr>
          <w:b/>
          <w:lang w:val="cy-GB"/>
        </w:rPr>
        <w:t>:</w:t>
      </w:r>
    </w:p>
    <w:p w14:paraId="61577077" w14:textId="356C1275" w:rsidR="00021480" w:rsidRPr="00AD77E9" w:rsidRDefault="00D313CE" w:rsidP="007623E4">
      <w:pPr>
        <w:pStyle w:val="ListParagraph"/>
        <w:rPr>
          <w:lang w:val="cy-GB"/>
        </w:rPr>
      </w:pPr>
      <w:r w:rsidRPr="00AD77E9">
        <w:rPr>
          <w:lang w:val="cy-GB"/>
        </w:rPr>
        <w:t xml:space="preserve">Nid oes llawer o wahaniaeth rhwng </w:t>
      </w:r>
      <w:r w:rsidRPr="00AD77E9">
        <w:rPr>
          <w:b/>
          <w:lang w:val="cy-GB"/>
        </w:rPr>
        <w:t>oedran</w:t>
      </w:r>
      <w:r w:rsidRPr="00AD77E9">
        <w:rPr>
          <w:lang w:val="cy-GB"/>
        </w:rPr>
        <w:t xml:space="preserve"> </w:t>
      </w:r>
      <w:r w:rsidRPr="00AD77E9">
        <w:rPr>
          <w:b/>
          <w:lang w:val="cy-GB"/>
        </w:rPr>
        <w:t>canolrif</w:t>
      </w:r>
      <w:r w:rsidR="00021480" w:rsidRPr="00AD77E9">
        <w:rPr>
          <w:b/>
          <w:lang w:val="cy-GB"/>
        </w:rPr>
        <w:t xml:space="preserve"> </w:t>
      </w:r>
      <w:r w:rsidR="00021480" w:rsidRPr="00AD77E9">
        <w:rPr>
          <w:lang w:val="cy-GB"/>
        </w:rPr>
        <w:t>a</w:t>
      </w:r>
      <w:r w:rsidRPr="00AD77E9">
        <w:rPr>
          <w:lang w:val="cy-GB"/>
        </w:rPr>
        <w:t xml:space="preserve"> </w:t>
      </w:r>
      <w:r w:rsidRPr="00AD77E9">
        <w:rPr>
          <w:b/>
          <w:lang w:val="cy-GB"/>
        </w:rPr>
        <w:t>dosbarthiad oedran</w:t>
      </w:r>
      <w:r w:rsidR="00021480" w:rsidRPr="00AD77E9">
        <w:rPr>
          <w:lang w:val="cy-GB"/>
        </w:rPr>
        <w:t xml:space="preserve"> </w:t>
      </w:r>
      <w:r w:rsidRPr="00AD77E9">
        <w:rPr>
          <w:lang w:val="cy-GB"/>
        </w:rPr>
        <w:t>y rhai sy’n</w:t>
      </w:r>
      <w:r w:rsidR="00FA2C42" w:rsidRPr="00AD77E9">
        <w:rPr>
          <w:lang w:val="cy-GB"/>
        </w:rPr>
        <w:t xml:space="preserve"> defnyddio</w:t>
      </w:r>
      <w:r w:rsidR="00021480" w:rsidRPr="00AD77E9">
        <w:rPr>
          <w:lang w:val="cy-GB"/>
        </w:rPr>
        <w:t xml:space="preserve"> </w:t>
      </w:r>
      <w:r w:rsidRPr="00AD77E9">
        <w:rPr>
          <w:lang w:val="cy-GB"/>
        </w:rPr>
        <w:t>safleoedd fferyllfeydd o gymharu â</w:t>
      </w:r>
      <w:r w:rsidR="007623E4" w:rsidRPr="00AD77E9">
        <w:rPr>
          <w:lang w:val="cy-GB"/>
        </w:rPr>
        <w:t xml:space="preserve"> </w:t>
      </w:r>
      <w:r w:rsidRPr="00AD77E9">
        <w:rPr>
          <w:lang w:val="cy-GB"/>
        </w:rPr>
        <w:t xml:space="preserve">gwasanaethau </w:t>
      </w:r>
      <w:r w:rsidR="00586A00" w:rsidRPr="00AD77E9">
        <w:rPr>
          <w:lang w:val="cy-GB"/>
        </w:rPr>
        <w:t>arbenigol</w:t>
      </w:r>
      <w:r w:rsidR="007623E4" w:rsidRPr="00AD77E9">
        <w:rPr>
          <w:lang w:val="cy-GB"/>
        </w:rPr>
        <w:t xml:space="preserve"> </w:t>
      </w:r>
      <w:r w:rsidR="00657885" w:rsidRPr="00AD77E9">
        <w:rPr>
          <w:lang w:val="cy-GB"/>
        </w:rPr>
        <w:t>(gweler</w:t>
      </w:r>
      <w:r w:rsidR="007623E4" w:rsidRPr="00AD77E9">
        <w:rPr>
          <w:lang w:val="cy-GB"/>
        </w:rPr>
        <w:t xml:space="preserve"> </w:t>
      </w:r>
      <w:r w:rsidR="00283233" w:rsidRPr="00AD77E9">
        <w:rPr>
          <w:lang w:val="cy-GB"/>
        </w:rPr>
        <w:t>Tabl</w:t>
      </w:r>
      <w:r w:rsidR="007623E4" w:rsidRPr="00AD77E9">
        <w:rPr>
          <w:lang w:val="cy-GB"/>
        </w:rPr>
        <w:t xml:space="preserve"> 11</w:t>
      </w:r>
      <w:r w:rsidR="00021480" w:rsidRPr="00AD77E9">
        <w:rPr>
          <w:lang w:val="cy-GB"/>
        </w:rPr>
        <w:t>)</w:t>
      </w:r>
    </w:p>
    <w:p w14:paraId="72826A3B" w14:textId="6218D6C3" w:rsidR="00021480" w:rsidRPr="00AD77E9" w:rsidRDefault="00D313CE" w:rsidP="00021480">
      <w:pPr>
        <w:pStyle w:val="ListParagraph"/>
        <w:rPr>
          <w:lang w:val="cy-GB"/>
        </w:rPr>
      </w:pPr>
      <w:r w:rsidRPr="00AD77E9">
        <w:rPr>
          <w:lang w:val="cy-GB"/>
        </w:rPr>
        <w:t xml:space="preserve">Defnyddiodd cyfran uwch o </w:t>
      </w:r>
      <w:r w:rsidRPr="00AD77E9">
        <w:rPr>
          <w:b/>
          <w:lang w:val="cy-GB"/>
        </w:rPr>
        <w:t>g</w:t>
      </w:r>
      <w:r w:rsidR="003438B2" w:rsidRPr="00AD77E9">
        <w:rPr>
          <w:b/>
          <w:lang w:val="cy-GB"/>
        </w:rPr>
        <w:t>leientiaid</w:t>
      </w:r>
      <w:r w:rsidR="00021480" w:rsidRPr="00AD77E9">
        <w:rPr>
          <w:lang w:val="cy-GB"/>
        </w:rPr>
        <w:t xml:space="preserve"> </w:t>
      </w:r>
      <w:r w:rsidRPr="00AD77E9">
        <w:rPr>
          <w:b/>
          <w:lang w:val="cy-GB"/>
        </w:rPr>
        <w:t xml:space="preserve">benywaidd </w:t>
      </w:r>
      <w:r w:rsidRPr="00AD77E9">
        <w:rPr>
          <w:lang w:val="cy-GB"/>
        </w:rPr>
        <w:t xml:space="preserve">wasanaethau </w:t>
      </w:r>
      <w:r w:rsidR="00586A00" w:rsidRPr="00AD77E9">
        <w:rPr>
          <w:lang w:val="cy-GB"/>
        </w:rPr>
        <w:t>arbenigol</w:t>
      </w:r>
      <w:r w:rsidR="00021480" w:rsidRPr="00AD77E9">
        <w:rPr>
          <w:lang w:val="cy-GB"/>
        </w:rPr>
        <w:t xml:space="preserve"> </w:t>
      </w:r>
      <w:r w:rsidR="007308C2" w:rsidRPr="00AD77E9">
        <w:rPr>
          <w:lang w:val="cy-GB"/>
        </w:rPr>
        <w:t>o gymharu â</w:t>
      </w:r>
      <w:r w:rsidR="00021480" w:rsidRPr="00AD77E9">
        <w:rPr>
          <w:lang w:val="cy-GB"/>
        </w:rPr>
        <w:t xml:space="preserve"> </w:t>
      </w:r>
      <w:r w:rsidR="00C670A2" w:rsidRPr="00AD77E9">
        <w:rPr>
          <w:lang w:val="cy-GB"/>
        </w:rPr>
        <w:t>fferyllfeydd cymunedol</w:t>
      </w:r>
    </w:p>
    <w:p w14:paraId="103253F2" w14:textId="243BBD83" w:rsidR="00021480" w:rsidRPr="00AD77E9" w:rsidRDefault="00EE325E" w:rsidP="00021480">
      <w:pPr>
        <w:pStyle w:val="ListParagraph"/>
        <w:rPr>
          <w:lang w:val="cy-GB"/>
        </w:rPr>
      </w:pPr>
      <w:r w:rsidRPr="00AD77E9">
        <w:rPr>
          <w:lang w:val="cy-GB"/>
        </w:rPr>
        <w:t>Roedd</w:t>
      </w:r>
      <w:r w:rsidRPr="00AD77E9">
        <w:rPr>
          <w:b/>
          <w:lang w:val="cy-GB"/>
        </w:rPr>
        <w:t xml:space="preserve"> rhyngweithiadau</w:t>
      </w:r>
      <w:r w:rsidRPr="00AD77E9">
        <w:rPr>
          <w:lang w:val="cy-GB"/>
        </w:rPr>
        <w:t xml:space="preserve"> </w:t>
      </w:r>
      <w:r w:rsidRPr="00AD77E9">
        <w:rPr>
          <w:b/>
          <w:lang w:val="cy-GB"/>
        </w:rPr>
        <w:t>cle</w:t>
      </w:r>
      <w:r w:rsidR="00021480" w:rsidRPr="00AD77E9">
        <w:rPr>
          <w:b/>
          <w:lang w:val="cy-GB"/>
        </w:rPr>
        <w:t>ient</w:t>
      </w:r>
      <w:r w:rsidRPr="00AD77E9">
        <w:rPr>
          <w:b/>
          <w:lang w:val="cy-GB"/>
        </w:rPr>
        <w:t>iaid</w:t>
      </w:r>
      <w:r w:rsidR="00021480" w:rsidRPr="00AD77E9">
        <w:rPr>
          <w:b/>
          <w:lang w:val="cy-GB"/>
        </w:rPr>
        <w:t xml:space="preserve"> </w:t>
      </w:r>
      <w:r w:rsidRPr="00AD77E9">
        <w:rPr>
          <w:lang w:val="cy-GB"/>
        </w:rPr>
        <w:t xml:space="preserve">ar eu huchaf yn y </w:t>
      </w:r>
      <w:r w:rsidR="007308C2" w:rsidRPr="00AD77E9">
        <w:rPr>
          <w:lang w:val="cy-GB"/>
        </w:rPr>
        <w:t>gwasanaethau NSP</w:t>
      </w:r>
      <w:r w:rsidR="00021480" w:rsidRPr="00AD77E9">
        <w:rPr>
          <w:lang w:val="cy-GB"/>
        </w:rPr>
        <w:t xml:space="preserve"> </w:t>
      </w:r>
      <w:r w:rsidRPr="00AD77E9">
        <w:rPr>
          <w:lang w:val="cy-GB"/>
        </w:rPr>
        <w:t xml:space="preserve">arbenigol </w:t>
      </w:r>
      <w:r w:rsidR="007308C2" w:rsidRPr="00AD77E9">
        <w:rPr>
          <w:lang w:val="cy-GB"/>
        </w:rPr>
        <w:t>o gymharu â</w:t>
      </w:r>
      <w:r w:rsidR="00021480" w:rsidRPr="00AD77E9">
        <w:rPr>
          <w:lang w:val="cy-GB"/>
        </w:rPr>
        <w:t xml:space="preserve"> </w:t>
      </w:r>
      <w:r w:rsidR="00914946" w:rsidRPr="00AD77E9">
        <w:rPr>
          <w:lang w:val="cy-GB"/>
        </w:rPr>
        <w:t>fferyllfeydd</w:t>
      </w:r>
      <w:r w:rsidR="006062B7" w:rsidRPr="00AD77E9">
        <w:rPr>
          <w:lang w:val="cy-GB"/>
        </w:rPr>
        <w:t xml:space="preserve">. </w:t>
      </w:r>
      <w:r w:rsidRPr="00AD77E9">
        <w:rPr>
          <w:lang w:val="cy-GB"/>
        </w:rPr>
        <w:t>Ar gyfartaledd, roedd yr unigolion a ddefnyddiodd safleoedd</w:t>
      </w:r>
      <w:r w:rsidR="00DB3DB3" w:rsidRPr="00AD77E9">
        <w:rPr>
          <w:lang w:val="cy-GB"/>
        </w:rPr>
        <w:t xml:space="preserve"> arbenigol </w:t>
      </w:r>
      <w:r w:rsidRPr="00AD77E9">
        <w:rPr>
          <w:lang w:val="cy-GB"/>
        </w:rPr>
        <w:t xml:space="preserve">yn cael bron i ddwbl </w:t>
      </w:r>
      <w:r w:rsidR="00021480" w:rsidRPr="00AD77E9">
        <w:rPr>
          <w:b/>
          <w:lang w:val="cy-GB"/>
        </w:rPr>
        <w:t>n</w:t>
      </w:r>
      <w:r w:rsidRPr="00AD77E9">
        <w:rPr>
          <w:b/>
          <w:lang w:val="cy-GB"/>
        </w:rPr>
        <w:t>ifer y</w:t>
      </w:r>
      <w:r w:rsidR="00021480" w:rsidRPr="00AD77E9">
        <w:rPr>
          <w:b/>
          <w:lang w:val="cy-GB"/>
        </w:rPr>
        <w:t xml:space="preserve"> </w:t>
      </w:r>
      <w:r w:rsidR="00AA5A3A" w:rsidRPr="00AD77E9">
        <w:rPr>
          <w:b/>
          <w:lang w:val="cy-GB"/>
        </w:rPr>
        <w:t>c</w:t>
      </w:r>
      <w:r w:rsidR="00472A05" w:rsidRPr="00AD77E9">
        <w:rPr>
          <w:b/>
          <w:lang w:val="cy-GB"/>
        </w:rPr>
        <w:t>hwistrell</w:t>
      </w:r>
      <w:r w:rsidR="00AA5A3A" w:rsidRPr="00AD77E9">
        <w:rPr>
          <w:b/>
          <w:lang w:val="cy-GB"/>
        </w:rPr>
        <w:t>au</w:t>
      </w:r>
      <w:r w:rsidR="00021480" w:rsidRPr="00AD77E9">
        <w:rPr>
          <w:lang w:val="cy-GB"/>
        </w:rPr>
        <w:t xml:space="preserve"> </w:t>
      </w:r>
      <w:r w:rsidRPr="00AD77E9">
        <w:rPr>
          <w:lang w:val="cy-GB"/>
        </w:rPr>
        <w:t xml:space="preserve">yn ystod y flwyddyn </w:t>
      </w:r>
    </w:p>
    <w:p w14:paraId="75CB1DCA" w14:textId="5F42E281" w:rsidR="00021480" w:rsidRPr="00AD77E9" w:rsidRDefault="00EE325E" w:rsidP="00021480">
      <w:pPr>
        <w:pStyle w:val="ListParagraph"/>
        <w:rPr>
          <w:lang w:val="cy-GB"/>
        </w:rPr>
      </w:pPr>
      <w:r w:rsidRPr="00AD77E9">
        <w:rPr>
          <w:lang w:val="cy-GB"/>
        </w:rPr>
        <w:t xml:space="preserve">Cofnododd </w:t>
      </w:r>
      <w:r w:rsidR="00DE0083" w:rsidRPr="00AD77E9">
        <w:rPr>
          <w:lang w:val="cy-GB"/>
        </w:rPr>
        <w:t xml:space="preserve">cyfran </w:t>
      </w:r>
      <w:r w:rsidRPr="00AD77E9">
        <w:rPr>
          <w:lang w:val="cy-GB"/>
        </w:rPr>
        <w:t>uwch o’r</w:t>
      </w:r>
      <w:r w:rsidR="00021480" w:rsidRPr="00AD77E9">
        <w:rPr>
          <w:lang w:val="cy-GB"/>
        </w:rPr>
        <w:t xml:space="preserve"> c</w:t>
      </w:r>
      <w:r w:rsidR="003438B2" w:rsidRPr="00AD77E9">
        <w:rPr>
          <w:lang w:val="cy-GB"/>
        </w:rPr>
        <w:t>leientiaid</w:t>
      </w:r>
      <w:r w:rsidR="00021480" w:rsidRPr="00AD77E9">
        <w:rPr>
          <w:lang w:val="cy-GB"/>
        </w:rPr>
        <w:t xml:space="preserve"> </w:t>
      </w:r>
      <w:r w:rsidR="00DB3DB3" w:rsidRPr="00AD77E9">
        <w:rPr>
          <w:lang w:val="cy-GB"/>
        </w:rPr>
        <w:t>oedd yn</w:t>
      </w:r>
      <w:r w:rsidRPr="00AD77E9">
        <w:rPr>
          <w:lang w:val="cy-GB"/>
        </w:rPr>
        <w:t xml:space="preserve"> mynychu gwasanaethau </w:t>
      </w:r>
      <w:r w:rsidR="00586A00" w:rsidRPr="00AD77E9">
        <w:rPr>
          <w:lang w:val="cy-GB"/>
        </w:rPr>
        <w:t>arbenigol</w:t>
      </w:r>
      <w:r w:rsidR="00021480" w:rsidRPr="00AD77E9">
        <w:rPr>
          <w:lang w:val="cy-GB"/>
        </w:rPr>
        <w:t xml:space="preserve"> </w:t>
      </w:r>
      <w:r w:rsidRPr="00AD77E9">
        <w:rPr>
          <w:lang w:val="cy-GB"/>
        </w:rPr>
        <w:t xml:space="preserve">fyw mewn </w:t>
      </w:r>
      <w:r w:rsidR="00DB3DB3" w:rsidRPr="00AD77E9">
        <w:rPr>
          <w:b/>
          <w:lang w:val="cy-GB"/>
        </w:rPr>
        <w:t>cartref</w:t>
      </w:r>
      <w:r w:rsidR="003C4960" w:rsidRPr="00AD77E9">
        <w:rPr>
          <w:b/>
          <w:lang w:val="cy-GB"/>
        </w:rPr>
        <w:t xml:space="preserve"> anniogel</w:t>
      </w:r>
      <w:r w:rsidR="00021480" w:rsidRPr="00AD77E9">
        <w:rPr>
          <w:lang w:val="cy-GB"/>
        </w:rPr>
        <w:t xml:space="preserve"> (</w:t>
      </w:r>
      <w:r w:rsidR="004F26BD" w:rsidRPr="00AD77E9">
        <w:rPr>
          <w:lang w:val="cy-GB"/>
        </w:rPr>
        <w:t>e.e.</w:t>
      </w:r>
      <w:r w:rsidR="00021480" w:rsidRPr="00AD77E9">
        <w:rPr>
          <w:lang w:val="cy-GB"/>
        </w:rPr>
        <w:t xml:space="preserve"> hostel, </w:t>
      </w:r>
      <w:r w:rsidR="003C4960" w:rsidRPr="00AD77E9">
        <w:rPr>
          <w:lang w:val="cy-GB"/>
        </w:rPr>
        <w:t xml:space="preserve">tŷ ffrind) neu â </w:t>
      </w:r>
      <w:r w:rsidR="003C4960" w:rsidRPr="00AD77E9">
        <w:rPr>
          <w:b/>
          <w:lang w:val="cy-GB"/>
        </w:rPr>
        <w:t>dim cartref sefydlog</w:t>
      </w:r>
      <w:r w:rsidR="00021480" w:rsidRPr="00AD77E9">
        <w:rPr>
          <w:lang w:val="cy-GB"/>
        </w:rPr>
        <w:t xml:space="preserve"> (NFA) a</w:t>
      </w:r>
      <w:r w:rsidR="003C4960" w:rsidRPr="00AD77E9">
        <w:rPr>
          <w:lang w:val="cy-GB"/>
        </w:rPr>
        <w:t>c roeddent yn</w:t>
      </w:r>
      <w:r w:rsidR="00860A7A" w:rsidRPr="00AD77E9">
        <w:rPr>
          <w:lang w:val="cy-GB"/>
        </w:rPr>
        <w:t xml:space="preserve"> </w:t>
      </w:r>
      <w:r w:rsidR="003C4960" w:rsidRPr="00AD77E9">
        <w:rPr>
          <w:b/>
          <w:lang w:val="cy-GB"/>
        </w:rPr>
        <w:t>ddi-waith</w:t>
      </w:r>
      <w:r w:rsidR="00021480" w:rsidRPr="00AD77E9">
        <w:rPr>
          <w:lang w:val="cy-GB"/>
        </w:rPr>
        <w:t xml:space="preserve">. </w:t>
      </w:r>
      <w:r w:rsidR="003C4960" w:rsidRPr="00AD77E9">
        <w:rPr>
          <w:lang w:val="cy-GB"/>
        </w:rPr>
        <w:t xml:space="preserve">Gallai hyn fod yn rhannol oherwydd diffyg casglu data mewn </w:t>
      </w:r>
      <w:r w:rsidR="007308C2" w:rsidRPr="00AD77E9">
        <w:rPr>
          <w:lang w:val="cy-GB"/>
        </w:rPr>
        <w:t>gwasanaethau NSP</w:t>
      </w:r>
      <w:r w:rsidR="003C4960" w:rsidRPr="00AD77E9">
        <w:rPr>
          <w:lang w:val="cy-GB"/>
        </w:rPr>
        <w:t xml:space="preserve"> fferyllfeydd</w:t>
      </w:r>
      <w:r w:rsidR="00FF5A6F" w:rsidRPr="00AD77E9">
        <w:rPr>
          <w:lang w:val="cy-GB"/>
        </w:rPr>
        <w:t xml:space="preserve">. </w:t>
      </w:r>
    </w:p>
    <w:p w14:paraId="0C42B50A" w14:textId="77777777" w:rsidR="00021480" w:rsidRPr="00AD77E9" w:rsidRDefault="00021480" w:rsidP="00021480">
      <w:pPr>
        <w:rPr>
          <w:lang w:val="cy-GB"/>
        </w:rPr>
      </w:pPr>
    </w:p>
    <w:p w14:paraId="7627EE69" w14:textId="67842941" w:rsidR="00021480" w:rsidRPr="00AD77E9" w:rsidRDefault="00A00759" w:rsidP="00021480">
      <w:pPr>
        <w:rPr>
          <w:b/>
          <w:lang w:val="cy-GB"/>
        </w:rPr>
      </w:pPr>
      <w:r w:rsidRPr="00AD77E9">
        <w:rPr>
          <w:b/>
          <w:lang w:val="cy-GB"/>
        </w:rPr>
        <w:t xml:space="preserve">PWID </w:t>
      </w:r>
      <w:r w:rsidR="003C4960" w:rsidRPr="00AD77E9">
        <w:rPr>
          <w:b/>
          <w:lang w:val="cy-GB"/>
        </w:rPr>
        <w:t xml:space="preserve">yn cofnodi defnydd o </w:t>
      </w:r>
      <w:r w:rsidR="00021480" w:rsidRPr="00AD77E9">
        <w:rPr>
          <w:b/>
          <w:lang w:val="cy-GB"/>
        </w:rPr>
        <w:t xml:space="preserve">IPED: </w:t>
      </w:r>
    </w:p>
    <w:p w14:paraId="74F231AB" w14:textId="072991A5" w:rsidR="00021480" w:rsidRPr="00AD77E9" w:rsidRDefault="003C4960" w:rsidP="00FA28E7">
      <w:pPr>
        <w:pStyle w:val="ListParagraph"/>
        <w:rPr>
          <w:lang w:val="cy-GB"/>
        </w:rPr>
      </w:pPr>
      <w:r w:rsidRPr="00AD77E9">
        <w:rPr>
          <w:lang w:val="cy-GB"/>
        </w:rPr>
        <w:t>Yn nodweddiadol, roedd y c</w:t>
      </w:r>
      <w:r w:rsidR="003438B2" w:rsidRPr="00AD77E9">
        <w:rPr>
          <w:lang w:val="cy-GB"/>
        </w:rPr>
        <w:t>leientiaid</w:t>
      </w:r>
      <w:r w:rsidR="00DB3DB3" w:rsidRPr="00AD77E9">
        <w:rPr>
          <w:lang w:val="cy-GB"/>
        </w:rPr>
        <w:t xml:space="preserve"> a </w:t>
      </w:r>
      <w:r w:rsidRPr="00AD77E9">
        <w:rPr>
          <w:lang w:val="cy-GB"/>
        </w:rPr>
        <w:t xml:space="preserve">oedd yn mynychu </w:t>
      </w:r>
      <w:r w:rsidR="007308C2" w:rsidRPr="00AD77E9">
        <w:rPr>
          <w:lang w:val="cy-GB"/>
        </w:rPr>
        <w:t>gwasanaethau NSP</w:t>
      </w:r>
      <w:r w:rsidR="00FF5A6F" w:rsidRPr="00AD77E9">
        <w:rPr>
          <w:lang w:val="cy-GB"/>
        </w:rPr>
        <w:t xml:space="preserve"> </w:t>
      </w:r>
      <w:r w:rsidRPr="00AD77E9">
        <w:rPr>
          <w:lang w:val="cy-GB"/>
        </w:rPr>
        <w:t xml:space="preserve">mewn fferyllfeydd yn iau na’r rhai’n </w:t>
      </w:r>
      <w:r w:rsidR="00FA2C42" w:rsidRPr="00AD77E9">
        <w:rPr>
          <w:lang w:val="cy-GB"/>
        </w:rPr>
        <w:t>defnyddio</w:t>
      </w:r>
      <w:r w:rsidR="00021480" w:rsidRPr="00AD77E9">
        <w:rPr>
          <w:lang w:val="cy-GB"/>
        </w:rPr>
        <w:t xml:space="preserve"> </w:t>
      </w:r>
      <w:r w:rsidRPr="00AD77E9">
        <w:rPr>
          <w:lang w:val="cy-GB"/>
        </w:rPr>
        <w:t xml:space="preserve">safleoedd </w:t>
      </w:r>
      <w:r w:rsidR="00586A00" w:rsidRPr="00AD77E9">
        <w:rPr>
          <w:lang w:val="cy-GB"/>
        </w:rPr>
        <w:t>arbenigol</w:t>
      </w:r>
      <w:r w:rsidR="00021480" w:rsidRPr="00AD77E9">
        <w:rPr>
          <w:lang w:val="cy-GB"/>
        </w:rPr>
        <w:t xml:space="preserve">. </w:t>
      </w:r>
      <w:r w:rsidRPr="00AD77E9">
        <w:rPr>
          <w:lang w:val="cy-GB"/>
        </w:rPr>
        <w:t xml:space="preserve">Roedd </w:t>
      </w:r>
      <w:r w:rsidR="00DE0083" w:rsidRPr="00AD77E9">
        <w:rPr>
          <w:lang w:val="cy-GB"/>
        </w:rPr>
        <w:t xml:space="preserve">cyfran </w:t>
      </w:r>
      <w:r w:rsidRPr="00AD77E9">
        <w:rPr>
          <w:lang w:val="cy-GB"/>
        </w:rPr>
        <w:t xml:space="preserve">uwch o’r </w:t>
      </w:r>
      <w:r w:rsidR="00B906B7" w:rsidRPr="00AD77E9">
        <w:rPr>
          <w:lang w:val="cy-GB"/>
        </w:rPr>
        <w:t>unigolion</w:t>
      </w:r>
      <w:r w:rsidR="00021480" w:rsidRPr="00AD77E9">
        <w:rPr>
          <w:lang w:val="cy-GB"/>
        </w:rPr>
        <w:t xml:space="preserve"> </w:t>
      </w:r>
      <w:r w:rsidRPr="00AD77E9">
        <w:rPr>
          <w:lang w:val="cy-GB"/>
        </w:rPr>
        <w:t>yn</w:t>
      </w:r>
      <w:r w:rsidR="00021480" w:rsidRPr="00AD77E9">
        <w:rPr>
          <w:lang w:val="cy-GB"/>
        </w:rPr>
        <w:t xml:space="preserve"> </w:t>
      </w:r>
      <w:r w:rsidRPr="00AD77E9">
        <w:rPr>
          <w:b/>
          <w:lang w:val="cy-GB"/>
        </w:rPr>
        <w:t xml:space="preserve">iau na 25 oed </w:t>
      </w:r>
      <w:r w:rsidR="00021480" w:rsidRPr="00AD77E9">
        <w:rPr>
          <w:lang w:val="cy-GB"/>
        </w:rPr>
        <w:t>a</w:t>
      </w:r>
      <w:r w:rsidRPr="00AD77E9">
        <w:rPr>
          <w:lang w:val="cy-GB"/>
        </w:rPr>
        <w:t>c roedd yr</w:t>
      </w:r>
      <w:r w:rsidR="00021480" w:rsidRPr="00AD77E9">
        <w:rPr>
          <w:lang w:val="cy-GB"/>
        </w:rPr>
        <w:t xml:space="preserve"> </w:t>
      </w:r>
      <w:r w:rsidRPr="00AD77E9">
        <w:rPr>
          <w:b/>
          <w:lang w:val="cy-GB"/>
        </w:rPr>
        <w:t>oedran</w:t>
      </w:r>
      <w:r w:rsidRPr="00AD77E9">
        <w:rPr>
          <w:lang w:val="cy-GB"/>
        </w:rPr>
        <w:t xml:space="preserve"> </w:t>
      </w:r>
      <w:r w:rsidR="00D313CE" w:rsidRPr="00AD77E9">
        <w:rPr>
          <w:b/>
          <w:lang w:val="cy-GB"/>
        </w:rPr>
        <w:t>canolrif</w:t>
      </w:r>
      <w:r w:rsidR="00021480" w:rsidRPr="00AD77E9">
        <w:rPr>
          <w:b/>
          <w:lang w:val="cy-GB"/>
        </w:rPr>
        <w:t xml:space="preserve"> </w:t>
      </w:r>
      <w:r w:rsidRPr="00AD77E9">
        <w:rPr>
          <w:lang w:val="cy-GB"/>
        </w:rPr>
        <w:t>ychydig yn is</w:t>
      </w:r>
      <w:r w:rsidR="00021480" w:rsidRPr="00AD77E9">
        <w:rPr>
          <w:lang w:val="cy-GB"/>
        </w:rPr>
        <w:t xml:space="preserve"> </w:t>
      </w:r>
      <w:r w:rsidR="00657885" w:rsidRPr="00AD77E9">
        <w:rPr>
          <w:lang w:val="cy-GB"/>
        </w:rPr>
        <w:t>(gweler</w:t>
      </w:r>
      <w:r w:rsidR="007623E4" w:rsidRPr="00AD77E9">
        <w:rPr>
          <w:lang w:val="cy-GB"/>
        </w:rPr>
        <w:t xml:space="preserve"> </w:t>
      </w:r>
      <w:r w:rsidR="00283233" w:rsidRPr="00AD77E9">
        <w:rPr>
          <w:lang w:val="cy-GB"/>
        </w:rPr>
        <w:t>Tabl</w:t>
      </w:r>
      <w:r w:rsidR="007623E4" w:rsidRPr="00AD77E9">
        <w:rPr>
          <w:lang w:val="cy-GB"/>
        </w:rPr>
        <w:t xml:space="preserve"> 11</w:t>
      </w:r>
      <w:r w:rsidR="00021480" w:rsidRPr="00AD77E9">
        <w:rPr>
          <w:lang w:val="cy-GB"/>
        </w:rPr>
        <w:t>)</w:t>
      </w:r>
      <w:r w:rsidR="00266535" w:rsidRPr="00AD77E9">
        <w:rPr>
          <w:lang w:val="cy-GB"/>
        </w:rPr>
        <w:t>.</w:t>
      </w:r>
    </w:p>
    <w:p w14:paraId="0A687352" w14:textId="7A84DFC8" w:rsidR="00021480" w:rsidRPr="00AD77E9" w:rsidRDefault="003C4960" w:rsidP="00021480">
      <w:pPr>
        <w:pStyle w:val="ListParagraph"/>
        <w:rPr>
          <w:lang w:val="cy-GB"/>
        </w:rPr>
      </w:pPr>
      <w:r w:rsidRPr="00AD77E9">
        <w:rPr>
          <w:lang w:val="cy-GB"/>
        </w:rPr>
        <w:t>Roedd y</w:t>
      </w:r>
      <w:r w:rsidRPr="00AD77E9">
        <w:rPr>
          <w:b/>
          <w:lang w:val="cy-GB"/>
        </w:rPr>
        <w:t xml:space="preserve"> cofrestriadau newydd </w:t>
      </w:r>
      <w:r w:rsidRPr="00AD77E9">
        <w:rPr>
          <w:lang w:val="cy-GB"/>
        </w:rPr>
        <w:t>gan</w:t>
      </w:r>
      <w:r w:rsidR="00021480" w:rsidRPr="00AD77E9">
        <w:rPr>
          <w:lang w:val="cy-GB"/>
        </w:rPr>
        <w:t xml:space="preserve"> </w:t>
      </w:r>
      <w:r w:rsidR="00B906B7" w:rsidRPr="00AD77E9">
        <w:rPr>
          <w:lang w:val="cy-GB"/>
        </w:rPr>
        <w:t>unigolion</w:t>
      </w:r>
      <w:r w:rsidR="00021480" w:rsidRPr="00AD77E9">
        <w:rPr>
          <w:lang w:val="cy-GB"/>
        </w:rPr>
        <w:t xml:space="preserve"> </w:t>
      </w:r>
      <w:r w:rsidR="004445E5" w:rsidRPr="00AD77E9">
        <w:rPr>
          <w:lang w:val="cy-GB"/>
        </w:rPr>
        <w:t>sy’n defnyddio</w:t>
      </w:r>
      <w:r w:rsidR="00021480" w:rsidRPr="00AD77E9">
        <w:rPr>
          <w:lang w:val="cy-GB"/>
        </w:rPr>
        <w:t xml:space="preserve"> IPEDs </w:t>
      </w:r>
      <w:r w:rsidRPr="00AD77E9">
        <w:rPr>
          <w:lang w:val="cy-GB"/>
        </w:rPr>
        <w:t xml:space="preserve">ar eu huchaf mewn gwasanaethau mewn fferyllfeydd </w:t>
      </w:r>
      <w:r w:rsidR="007308C2" w:rsidRPr="00AD77E9">
        <w:rPr>
          <w:lang w:val="cy-GB"/>
        </w:rPr>
        <w:t>o gymharu â</w:t>
      </w:r>
      <w:r w:rsidR="00021480" w:rsidRPr="00AD77E9">
        <w:rPr>
          <w:lang w:val="cy-GB"/>
        </w:rPr>
        <w:t xml:space="preserve"> </w:t>
      </w:r>
      <w:r w:rsidRPr="00AD77E9">
        <w:rPr>
          <w:lang w:val="cy-GB"/>
        </w:rPr>
        <w:t>gwasanaethau</w:t>
      </w:r>
      <w:r w:rsidR="00021480" w:rsidRPr="00AD77E9">
        <w:rPr>
          <w:lang w:val="cy-GB"/>
        </w:rPr>
        <w:t xml:space="preserve"> </w:t>
      </w:r>
      <w:r w:rsidR="00D95920" w:rsidRPr="00AD77E9">
        <w:rPr>
          <w:lang w:val="cy-GB"/>
        </w:rPr>
        <w:t>NSP</w:t>
      </w:r>
      <w:r w:rsidRPr="00AD77E9">
        <w:rPr>
          <w:lang w:val="cy-GB"/>
        </w:rPr>
        <w:t xml:space="preserve"> arbenigol</w:t>
      </w:r>
      <w:r w:rsidR="00266535" w:rsidRPr="00AD77E9">
        <w:rPr>
          <w:lang w:val="cy-GB"/>
        </w:rPr>
        <w:t>.</w:t>
      </w:r>
      <w:r w:rsidR="00021480" w:rsidRPr="00AD77E9">
        <w:rPr>
          <w:lang w:val="cy-GB"/>
        </w:rPr>
        <w:t xml:space="preserve">   </w:t>
      </w:r>
    </w:p>
    <w:p w14:paraId="641CD08D" w14:textId="60C512FF" w:rsidR="00021480" w:rsidRPr="00AD77E9" w:rsidRDefault="003C4960" w:rsidP="00021480">
      <w:pPr>
        <w:pStyle w:val="ListParagraph"/>
        <w:rPr>
          <w:lang w:val="cy-GB"/>
        </w:rPr>
      </w:pPr>
      <w:r w:rsidRPr="00AD77E9">
        <w:rPr>
          <w:lang w:val="cy-GB"/>
        </w:rPr>
        <w:t xml:space="preserve">Roedd </w:t>
      </w:r>
      <w:r w:rsidRPr="00AD77E9">
        <w:rPr>
          <w:b/>
          <w:lang w:val="cy-GB"/>
        </w:rPr>
        <w:t>canolrif rhyngweithiadau’r cleientiaid</w:t>
      </w:r>
      <w:r w:rsidR="00021480" w:rsidRPr="00AD77E9">
        <w:rPr>
          <w:b/>
          <w:lang w:val="cy-GB"/>
        </w:rPr>
        <w:t xml:space="preserve"> </w:t>
      </w:r>
      <w:r w:rsidRPr="00AD77E9">
        <w:rPr>
          <w:lang w:val="cy-GB"/>
        </w:rPr>
        <w:t xml:space="preserve">yn gymharol rhwng y ddau fath o safle. Fodd </w:t>
      </w:r>
      <w:r w:rsidR="004529F4" w:rsidRPr="00AD77E9">
        <w:rPr>
          <w:lang w:val="cy-GB"/>
        </w:rPr>
        <w:t>bynnag</w:t>
      </w:r>
      <w:r w:rsidR="00021480" w:rsidRPr="00AD77E9">
        <w:rPr>
          <w:lang w:val="cy-GB"/>
        </w:rPr>
        <w:t xml:space="preserve">, </w:t>
      </w:r>
      <w:r w:rsidRPr="00AD77E9">
        <w:rPr>
          <w:lang w:val="cy-GB"/>
        </w:rPr>
        <w:t xml:space="preserve">casglodd </w:t>
      </w:r>
      <w:r w:rsidR="00021480" w:rsidRPr="00AD77E9">
        <w:rPr>
          <w:lang w:val="cy-GB"/>
        </w:rPr>
        <w:t>c</w:t>
      </w:r>
      <w:r w:rsidR="003438B2" w:rsidRPr="00AD77E9">
        <w:rPr>
          <w:lang w:val="cy-GB"/>
        </w:rPr>
        <w:t>leientiaid</w:t>
      </w:r>
      <w:r w:rsidR="00021480" w:rsidRPr="00AD77E9">
        <w:rPr>
          <w:lang w:val="cy-GB"/>
        </w:rPr>
        <w:t xml:space="preserve"> </w:t>
      </w:r>
      <w:r w:rsidR="00DB3DB3" w:rsidRPr="00AD77E9">
        <w:rPr>
          <w:lang w:val="cy-GB"/>
        </w:rPr>
        <w:t xml:space="preserve">oedd </w:t>
      </w:r>
      <w:r w:rsidRPr="00AD77E9">
        <w:rPr>
          <w:lang w:val="cy-GB"/>
        </w:rPr>
        <w:t>yn mynychu</w:t>
      </w:r>
      <w:r w:rsidR="00021480" w:rsidRPr="00AD77E9">
        <w:rPr>
          <w:lang w:val="cy-GB"/>
        </w:rPr>
        <w:t xml:space="preserve"> </w:t>
      </w:r>
      <w:r w:rsidRPr="00AD77E9">
        <w:rPr>
          <w:lang w:val="cy-GB"/>
        </w:rPr>
        <w:t xml:space="preserve">gwasanaethau </w:t>
      </w:r>
      <w:r w:rsidR="00586A00" w:rsidRPr="00AD77E9">
        <w:rPr>
          <w:lang w:val="cy-GB"/>
        </w:rPr>
        <w:t>arbenigol</w:t>
      </w:r>
      <w:r w:rsidR="00021480" w:rsidRPr="00AD77E9">
        <w:rPr>
          <w:lang w:val="cy-GB"/>
        </w:rPr>
        <w:t xml:space="preserve"> </w:t>
      </w:r>
      <w:r w:rsidRPr="00AD77E9">
        <w:rPr>
          <w:lang w:val="cy-GB"/>
        </w:rPr>
        <w:t>fwy na</w:t>
      </w:r>
      <w:r w:rsidR="00021480" w:rsidRPr="00AD77E9">
        <w:rPr>
          <w:lang w:val="cy-GB"/>
        </w:rPr>
        <w:t xml:space="preserve"> </w:t>
      </w:r>
      <w:r w:rsidR="00021480" w:rsidRPr="00AD77E9">
        <w:rPr>
          <w:b/>
          <w:lang w:val="cy-GB"/>
        </w:rPr>
        <w:t>d</w:t>
      </w:r>
      <w:r w:rsidRPr="00AD77E9">
        <w:rPr>
          <w:b/>
          <w:lang w:val="cy-GB"/>
        </w:rPr>
        <w:t>wbl y</w:t>
      </w:r>
      <w:r w:rsidR="00021480" w:rsidRPr="00AD77E9">
        <w:rPr>
          <w:lang w:val="cy-GB"/>
        </w:rPr>
        <w:t xml:space="preserve"> </w:t>
      </w:r>
      <w:r w:rsidR="00021480" w:rsidRPr="00AD77E9">
        <w:rPr>
          <w:b/>
          <w:lang w:val="cy-GB"/>
        </w:rPr>
        <w:t>n</w:t>
      </w:r>
      <w:r w:rsidRPr="00AD77E9">
        <w:rPr>
          <w:b/>
          <w:lang w:val="cy-GB"/>
        </w:rPr>
        <w:t>ifer</w:t>
      </w:r>
      <w:r w:rsidR="00021480" w:rsidRPr="00AD77E9">
        <w:rPr>
          <w:b/>
          <w:lang w:val="cy-GB"/>
        </w:rPr>
        <w:t xml:space="preserve"> o </w:t>
      </w:r>
      <w:r w:rsidR="00AA5A3A" w:rsidRPr="00AD77E9">
        <w:rPr>
          <w:b/>
          <w:lang w:val="cy-GB"/>
        </w:rPr>
        <w:t>c</w:t>
      </w:r>
      <w:r w:rsidR="00472A05" w:rsidRPr="00AD77E9">
        <w:rPr>
          <w:b/>
          <w:lang w:val="cy-GB"/>
        </w:rPr>
        <w:t>hwistrell</w:t>
      </w:r>
      <w:r w:rsidR="00AA5A3A" w:rsidRPr="00AD77E9">
        <w:rPr>
          <w:b/>
          <w:lang w:val="cy-GB"/>
        </w:rPr>
        <w:t>au</w:t>
      </w:r>
      <w:r w:rsidR="00021480" w:rsidRPr="00AD77E9">
        <w:rPr>
          <w:lang w:val="cy-GB"/>
        </w:rPr>
        <w:t xml:space="preserve"> </w:t>
      </w:r>
      <w:r w:rsidRPr="00AD77E9">
        <w:rPr>
          <w:lang w:val="cy-GB"/>
        </w:rPr>
        <w:t>na’r rhai’n mynychu</w:t>
      </w:r>
      <w:r w:rsidR="00021480" w:rsidRPr="00AD77E9">
        <w:rPr>
          <w:lang w:val="cy-GB"/>
        </w:rPr>
        <w:t xml:space="preserve"> </w:t>
      </w:r>
      <w:r w:rsidR="00914946" w:rsidRPr="00AD77E9">
        <w:rPr>
          <w:lang w:val="cy-GB"/>
        </w:rPr>
        <w:t>fferyllfeydd</w:t>
      </w:r>
      <w:r w:rsidR="00266535" w:rsidRPr="00AD77E9">
        <w:rPr>
          <w:lang w:val="cy-GB"/>
        </w:rPr>
        <w:t>.</w:t>
      </w:r>
    </w:p>
    <w:p w14:paraId="4079A12A" w14:textId="0F5ED76C" w:rsidR="009C36F3" w:rsidRPr="00AD77E9" w:rsidRDefault="003C4960" w:rsidP="007D1BC0">
      <w:pPr>
        <w:pStyle w:val="ListParagraph"/>
        <w:rPr>
          <w:lang w:val="cy-GB"/>
        </w:rPr>
      </w:pPr>
      <w:r w:rsidRPr="00AD77E9">
        <w:rPr>
          <w:lang w:val="cy-GB"/>
        </w:rPr>
        <w:t xml:space="preserve">Nid oes llawer o wahaniaeth rhwng </w:t>
      </w:r>
      <w:r w:rsidRPr="00AD77E9">
        <w:rPr>
          <w:b/>
          <w:lang w:val="cy-GB"/>
        </w:rPr>
        <w:t>oedran</w:t>
      </w:r>
      <w:r w:rsidRPr="00AD77E9">
        <w:rPr>
          <w:lang w:val="cy-GB"/>
        </w:rPr>
        <w:t xml:space="preserve"> </w:t>
      </w:r>
      <w:r w:rsidR="00D313CE" w:rsidRPr="00AD77E9">
        <w:rPr>
          <w:b/>
          <w:lang w:val="cy-GB"/>
        </w:rPr>
        <w:t>canolrif</w:t>
      </w:r>
      <w:r w:rsidR="00CD0B23" w:rsidRPr="00AD77E9">
        <w:rPr>
          <w:b/>
          <w:lang w:val="cy-GB"/>
        </w:rPr>
        <w:t xml:space="preserve"> </w:t>
      </w:r>
      <w:r w:rsidR="00CD0B23" w:rsidRPr="00AD77E9">
        <w:rPr>
          <w:lang w:val="cy-GB"/>
        </w:rPr>
        <w:t>a</w:t>
      </w:r>
      <w:r w:rsidR="009C36F3" w:rsidRPr="00AD77E9">
        <w:rPr>
          <w:lang w:val="cy-GB"/>
        </w:rPr>
        <w:t xml:space="preserve"> </w:t>
      </w:r>
      <w:r w:rsidRPr="00AD77E9">
        <w:rPr>
          <w:b/>
          <w:lang w:val="cy-GB"/>
        </w:rPr>
        <w:t>dosbarthiad oedran</w:t>
      </w:r>
      <w:r w:rsidR="009C36F3" w:rsidRPr="00AD77E9">
        <w:rPr>
          <w:lang w:val="cy-GB"/>
        </w:rPr>
        <w:t xml:space="preserve"> </w:t>
      </w:r>
      <w:r w:rsidRPr="00AD77E9">
        <w:rPr>
          <w:lang w:val="cy-GB"/>
        </w:rPr>
        <w:t>y rhai</w:t>
      </w:r>
      <w:r w:rsidR="009C36F3" w:rsidRPr="00AD77E9">
        <w:rPr>
          <w:lang w:val="cy-GB"/>
        </w:rPr>
        <w:t xml:space="preserve"> </w:t>
      </w:r>
      <w:r w:rsidRPr="00AD77E9">
        <w:rPr>
          <w:lang w:val="cy-GB"/>
        </w:rPr>
        <w:t>s</w:t>
      </w:r>
      <w:r w:rsidR="00FA2C42" w:rsidRPr="00AD77E9">
        <w:rPr>
          <w:lang w:val="cy-GB"/>
        </w:rPr>
        <w:t>y</w:t>
      </w:r>
      <w:r w:rsidRPr="00AD77E9">
        <w:rPr>
          <w:lang w:val="cy-GB"/>
        </w:rPr>
        <w:t>’</w:t>
      </w:r>
      <w:r w:rsidR="00FA2C42" w:rsidRPr="00AD77E9">
        <w:rPr>
          <w:lang w:val="cy-GB"/>
        </w:rPr>
        <w:t>n defnyddio</w:t>
      </w:r>
      <w:r w:rsidR="009C36F3" w:rsidRPr="00AD77E9">
        <w:rPr>
          <w:lang w:val="cy-GB"/>
        </w:rPr>
        <w:t xml:space="preserve"> </w:t>
      </w:r>
      <w:r w:rsidRPr="00AD77E9">
        <w:rPr>
          <w:lang w:val="cy-GB"/>
        </w:rPr>
        <w:t xml:space="preserve">safleoedd fferyllfeydd o gymharu â gwasanaethau </w:t>
      </w:r>
      <w:r w:rsidR="00586A00" w:rsidRPr="00AD77E9">
        <w:rPr>
          <w:lang w:val="cy-GB"/>
        </w:rPr>
        <w:t>arbenigol</w:t>
      </w:r>
      <w:r w:rsidR="00CD0B23" w:rsidRPr="00AD77E9">
        <w:rPr>
          <w:lang w:val="cy-GB"/>
        </w:rPr>
        <w:t xml:space="preserve"> </w:t>
      </w:r>
      <w:r w:rsidR="00657885" w:rsidRPr="00AD77E9">
        <w:rPr>
          <w:lang w:val="cy-GB"/>
        </w:rPr>
        <w:t>(gweler</w:t>
      </w:r>
      <w:r w:rsidR="00B531E8" w:rsidRPr="00AD77E9">
        <w:rPr>
          <w:lang w:val="cy-GB"/>
        </w:rPr>
        <w:t xml:space="preserve"> </w:t>
      </w:r>
      <w:r w:rsidR="00283233" w:rsidRPr="00AD77E9">
        <w:rPr>
          <w:lang w:val="cy-GB"/>
        </w:rPr>
        <w:t>Tabl</w:t>
      </w:r>
      <w:r w:rsidR="00B531E8" w:rsidRPr="00AD77E9">
        <w:rPr>
          <w:lang w:val="cy-GB"/>
        </w:rPr>
        <w:t xml:space="preserve"> 11</w:t>
      </w:r>
      <w:r w:rsidR="00723890" w:rsidRPr="00AD77E9">
        <w:rPr>
          <w:lang w:val="cy-GB"/>
        </w:rPr>
        <w:t>)</w:t>
      </w:r>
      <w:r w:rsidR="00266535" w:rsidRPr="00AD77E9">
        <w:rPr>
          <w:lang w:val="cy-GB"/>
        </w:rPr>
        <w:t>.</w:t>
      </w:r>
    </w:p>
    <w:p w14:paraId="1528B056" w14:textId="77777777" w:rsidR="00DE6B33" w:rsidRPr="00AD77E9" w:rsidRDefault="00DE6B33" w:rsidP="00FD3349">
      <w:pPr>
        <w:pStyle w:val="Caption"/>
        <w:rPr>
          <w:lang w:val="cy-GB"/>
        </w:rPr>
      </w:pPr>
      <w:bookmarkStart w:id="64" w:name="_Ref12619989"/>
    </w:p>
    <w:p w14:paraId="5501922E" w14:textId="77777777" w:rsidR="00DE6B33" w:rsidRPr="00AD77E9" w:rsidRDefault="00DE6B33" w:rsidP="00FD3349">
      <w:pPr>
        <w:pStyle w:val="Caption"/>
        <w:rPr>
          <w:lang w:val="cy-GB"/>
        </w:rPr>
      </w:pPr>
    </w:p>
    <w:p w14:paraId="5B291536" w14:textId="7CB156B5" w:rsidR="00451ACA" w:rsidRPr="00AD77E9" w:rsidRDefault="00283233" w:rsidP="00FD3349">
      <w:pPr>
        <w:pStyle w:val="Caption"/>
        <w:rPr>
          <w:lang w:val="cy-GB"/>
        </w:rPr>
      </w:pPr>
      <w:bookmarkStart w:id="65" w:name="_Ref12884092"/>
      <w:bookmarkStart w:id="66" w:name="_GoBack"/>
      <w:bookmarkEnd w:id="66"/>
      <w:r w:rsidRPr="00AD77E9">
        <w:rPr>
          <w:lang w:val="cy-GB"/>
        </w:rPr>
        <w:lastRenderedPageBreak/>
        <w:t>Tabl</w:t>
      </w:r>
      <w:r w:rsidR="00451ACA" w:rsidRPr="00AD77E9">
        <w:rPr>
          <w:lang w:val="cy-GB"/>
        </w:rPr>
        <w:t xml:space="preserve"> </w:t>
      </w:r>
      <w:r w:rsidR="00A42B01" w:rsidRPr="00AD77E9">
        <w:rPr>
          <w:noProof/>
          <w:lang w:val="cy-GB"/>
        </w:rPr>
        <w:fldChar w:fldCharType="begin"/>
      </w:r>
      <w:r w:rsidR="00A42B01" w:rsidRPr="00AD77E9">
        <w:rPr>
          <w:noProof/>
          <w:lang w:val="cy-GB"/>
        </w:rPr>
        <w:instrText xml:space="preserve"> SEQ Table \* ARABIC </w:instrText>
      </w:r>
      <w:r w:rsidR="00A42B01" w:rsidRPr="00AD77E9">
        <w:rPr>
          <w:noProof/>
          <w:lang w:val="cy-GB"/>
        </w:rPr>
        <w:fldChar w:fldCharType="separate"/>
      </w:r>
      <w:r w:rsidR="00F93AA3" w:rsidRPr="00AD77E9">
        <w:rPr>
          <w:noProof/>
          <w:lang w:val="cy-GB"/>
        </w:rPr>
        <w:t>11</w:t>
      </w:r>
      <w:r w:rsidR="00A42B01" w:rsidRPr="00AD77E9">
        <w:rPr>
          <w:noProof/>
          <w:lang w:val="cy-GB"/>
        </w:rPr>
        <w:fldChar w:fldCharType="end"/>
      </w:r>
      <w:bookmarkEnd w:id="64"/>
      <w:bookmarkEnd w:id="65"/>
      <w:r w:rsidR="00451ACA" w:rsidRPr="00AD77E9">
        <w:rPr>
          <w:lang w:val="cy-GB"/>
        </w:rPr>
        <w:t xml:space="preserve"> - D</w:t>
      </w:r>
      <w:r w:rsidR="00DE0083" w:rsidRPr="00AD77E9">
        <w:rPr>
          <w:lang w:val="cy-GB"/>
        </w:rPr>
        <w:t>emograffeg</w:t>
      </w:r>
      <w:r w:rsidR="00451ACA" w:rsidRPr="00AD77E9">
        <w:rPr>
          <w:lang w:val="cy-GB"/>
        </w:rPr>
        <w:t xml:space="preserve"> a</w:t>
      </w:r>
      <w:r w:rsidR="004445E5" w:rsidRPr="00AD77E9">
        <w:rPr>
          <w:lang w:val="cy-GB"/>
        </w:rPr>
        <w:t xml:space="preserve"> nodweddion </w:t>
      </w:r>
      <w:r w:rsidR="00B906B7" w:rsidRPr="00AD77E9">
        <w:rPr>
          <w:lang w:val="cy-GB"/>
        </w:rPr>
        <w:t>unigolion</w:t>
      </w:r>
      <w:r w:rsidR="00451ACA" w:rsidRPr="00AD77E9">
        <w:rPr>
          <w:lang w:val="cy-GB"/>
        </w:rPr>
        <w:t xml:space="preserve"> </w:t>
      </w:r>
      <w:r w:rsidR="004445E5" w:rsidRPr="00AD77E9">
        <w:rPr>
          <w:lang w:val="cy-GB"/>
        </w:rPr>
        <w:t>sy’n mynychu</w:t>
      </w:r>
      <w:r w:rsidR="00451ACA" w:rsidRPr="00AD77E9">
        <w:rPr>
          <w:lang w:val="cy-GB"/>
        </w:rPr>
        <w:t xml:space="preserve"> </w:t>
      </w:r>
      <w:r w:rsidR="004445E5" w:rsidRPr="00AD77E9">
        <w:rPr>
          <w:lang w:val="cy-GB"/>
        </w:rPr>
        <w:t xml:space="preserve">gwasanaethau NSP </w:t>
      </w:r>
      <w:r w:rsidR="00586A00" w:rsidRPr="00AD77E9">
        <w:rPr>
          <w:lang w:val="cy-GB"/>
        </w:rPr>
        <w:t>arbenigol</w:t>
      </w:r>
      <w:r w:rsidR="00451ACA" w:rsidRPr="00AD77E9">
        <w:rPr>
          <w:lang w:val="cy-GB"/>
        </w:rPr>
        <w:t xml:space="preserve"> a</w:t>
      </w:r>
      <w:r w:rsidR="004445E5" w:rsidRPr="00AD77E9">
        <w:rPr>
          <w:lang w:val="cy-GB"/>
        </w:rPr>
        <w:t xml:space="preserve"> fferyllfa, yn ôl math o sylwedd </w:t>
      </w:r>
      <w:r w:rsidR="00451ACA" w:rsidRPr="00AD77E9">
        <w:rPr>
          <w:lang w:val="cy-GB"/>
        </w:rPr>
        <w:t xml:space="preserve"> </w:t>
      </w:r>
      <w:r w:rsidR="00DB3DB3" w:rsidRPr="00AD77E9">
        <w:rPr>
          <w:lang w:val="cy-GB"/>
        </w:rPr>
        <w:t xml:space="preserve"> </w:t>
      </w:r>
      <w:r w:rsidR="004445E5" w:rsidRPr="00AD77E9">
        <w:rPr>
          <w:lang w:val="cy-GB"/>
        </w:rPr>
        <w:t xml:space="preserve"> </w:t>
      </w:r>
    </w:p>
    <w:p w14:paraId="731F4529" w14:textId="745C3D88" w:rsidR="00CE7023" w:rsidRPr="00AD77E9" w:rsidRDefault="00921FB5" w:rsidP="00FD3349">
      <w:pPr>
        <w:rPr>
          <w:lang w:val="cy-GB"/>
        </w:rPr>
      </w:pPr>
      <w:r w:rsidRPr="00AD77E9">
        <w:rPr>
          <w:noProof/>
          <w:lang w:eastAsia="en-GB"/>
        </w:rPr>
        <w:drawing>
          <wp:inline distT="0" distB="0" distL="0" distR="0" wp14:anchorId="0C0CF9E9" wp14:editId="71123C1F">
            <wp:extent cx="5731510" cy="4428095"/>
            <wp:effectExtent l="0" t="0" r="254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31510" cy="4428095"/>
                    </a:xfrm>
                    <a:prstGeom prst="rect">
                      <a:avLst/>
                    </a:prstGeom>
                    <a:noFill/>
                    <a:ln>
                      <a:noFill/>
                    </a:ln>
                  </pic:spPr>
                </pic:pic>
              </a:graphicData>
            </a:graphic>
          </wp:inline>
        </w:drawing>
      </w:r>
    </w:p>
    <w:p w14:paraId="0F8748DE" w14:textId="77777777" w:rsidR="00CE7023" w:rsidRPr="00AD77E9" w:rsidRDefault="00CE7023">
      <w:pPr>
        <w:spacing w:after="0" w:line="240" w:lineRule="auto"/>
        <w:rPr>
          <w:lang w:val="cy-GB"/>
        </w:rPr>
      </w:pPr>
      <w:r w:rsidRPr="00AD77E9">
        <w:rPr>
          <w:lang w:val="cy-GB"/>
        </w:rPr>
        <w:br w:type="page"/>
      </w:r>
    </w:p>
    <w:p w14:paraId="2014663F" w14:textId="49301ADA" w:rsidR="00DA7A9D" w:rsidRPr="00AD77E9" w:rsidRDefault="00880366" w:rsidP="00FD3349">
      <w:pPr>
        <w:pStyle w:val="Heading1"/>
        <w:rPr>
          <w:lang w:val="cy-GB"/>
        </w:rPr>
      </w:pPr>
      <w:bookmarkStart w:id="67" w:name="_Ref12888855"/>
      <w:bookmarkStart w:id="68" w:name="_Ref12888886"/>
      <w:bookmarkStart w:id="69" w:name="_Ref12888889"/>
      <w:bookmarkStart w:id="70" w:name="_Ref12957262"/>
      <w:bookmarkStart w:id="71" w:name="_Toc49414841"/>
      <w:r w:rsidRPr="00AD77E9">
        <w:rPr>
          <w:lang w:val="cy-GB"/>
        </w:rPr>
        <w:lastRenderedPageBreak/>
        <w:t>Sgrinio am Feirysau a Gludir</w:t>
      </w:r>
      <w:bookmarkEnd w:id="67"/>
      <w:bookmarkEnd w:id="68"/>
      <w:bookmarkEnd w:id="69"/>
      <w:r w:rsidRPr="00AD77E9">
        <w:rPr>
          <w:lang w:val="cy-GB"/>
        </w:rPr>
        <w:t xml:space="preserve"> yn y Gwaed</w:t>
      </w:r>
      <w:r w:rsidR="00737F54" w:rsidRPr="00AD77E9">
        <w:rPr>
          <w:lang w:val="cy-GB"/>
        </w:rPr>
        <w:t>, diagnosis a</w:t>
      </w:r>
      <w:r w:rsidRPr="00AD77E9">
        <w:rPr>
          <w:lang w:val="cy-GB"/>
        </w:rPr>
        <w:t xml:space="preserve"> th</w:t>
      </w:r>
      <w:r w:rsidR="004529F4" w:rsidRPr="00AD77E9">
        <w:rPr>
          <w:lang w:val="cy-GB"/>
        </w:rPr>
        <w:t>riniaeth</w:t>
      </w:r>
      <w:bookmarkEnd w:id="70"/>
      <w:bookmarkEnd w:id="71"/>
      <w:r w:rsidR="00737F54" w:rsidRPr="00AD77E9">
        <w:rPr>
          <w:lang w:val="cy-GB"/>
        </w:rPr>
        <w:t xml:space="preserve"> </w:t>
      </w:r>
    </w:p>
    <w:p w14:paraId="49A34D7C" w14:textId="2F421FE5" w:rsidR="00BF5E3F" w:rsidRPr="00AD77E9" w:rsidRDefault="00880366" w:rsidP="00BF5E3F">
      <w:pPr>
        <w:rPr>
          <w:lang w:val="cy-GB" w:eastAsia="en-GB"/>
        </w:rPr>
      </w:pPr>
      <w:r w:rsidRPr="00AD77E9">
        <w:rPr>
          <w:rFonts w:cstheme="minorHAnsi"/>
          <w:lang w:val="cy-GB" w:eastAsia="en-GB"/>
        </w:rPr>
        <w:t xml:space="preserve">Mae datblygu triniaethau </w:t>
      </w:r>
      <w:r w:rsidR="00BF5E3F" w:rsidRPr="00AD77E9">
        <w:rPr>
          <w:rFonts w:cstheme="minorHAnsi"/>
          <w:lang w:val="cy-GB" w:eastAsia="en-GB"/>
        </w:rPr>
        <w:t xml:space="preserve">hepatitis C </w:t>
      </w:r>
      <w:r w:rsidR="00FF5A6F" w:rsidRPr="00AD77E9">
        <w:rPr>
          <w:rFonts w:cstheme="minorHAnsi"/>
          <w:lang w:val="cy-GB" w:eastAsia="en-GB"/>
        </w:rPr>
        <w:t xml:space="preserve">(HCV) </w:t>
      </w:r>
      <w:r w:rsidRPr="00AD77E9">
        <w:rPr>
          <w:rFonts w:cstheme="minorHAnsi"/>
          <w:lang w:val="cy-GB" w:eastAsia="en-GB"/>
        </w:rPr>
        <w:t>cenhedlaeth newydd a’u hargaeledd cynyddol</w:t>
      </w:r>
      <w:r w:rsidR="00BF5E3F" w:rsidRPr="00AD77E9">
        <w:rPr>
          <w:rFonts w:cstheme="minorHAnsi"/>
          <w:lang w:val="cy-GB" w:eastAsia="en-GB"/>
        </w:rPr>
        <w:t xml:space="preserve"> </w:t>
      </w:r>
      <w:r w:rsidR="00283233" w:rsidRPr="00AD77E9">
        <w:rPr>
          <w:rFonts w:cstheme="minorHAnsi"/>
          <w:lang w:val="cy-GB" w:eastAsia="en-GB"/>
        </w:rPr>
        <w:t>yng Nghymru</w:t>
      </w:r>
      <w:r w:rsidRPr="00AD77E9">
        <w:rPr>
          <w:rFonts w:cstheme="minorHAnsi"/>
          <w:lang w:val="cy-GB" w:eastAsia="en-GB"/>
        </w:rPr>
        <w:t xml:space="preserve">’n golygu bod triniaeth hynod effeithiol a byrrach yn bosib nawr ar gyfer pawb sydd wedi’u heffeithio. Er bod </w:t>
      </w:r>
      <w:r w:rsidR="00BF5E3F" w:rsidRPr="00AD77E9">
        <w:rPr>
          <w:rFonts w:cstheme="minorHAnsi"/>
          <w:lang w:val="cy-GB" w:eastAsia="en-GB"/>
        </w:rPr>
        <w:t xml:space="preserve">hepatitis B </w:t>
      </w:r>
      <w:r w:rsidR="00FF5A6F" w:rsidRPr="00AD77E9">
        <w:rPr>
          <w:rFonts w:cstheme="minorHAnsi"/>
          <w:lang w:val="cy-GB" w:eastAsia="en-GB"/>
        </w:rPr>
        <w:t xml:space="preserve">(HBV) </w:t>
      </w:r>
      <w:r w:rsidR="00BF5E3F" w:rsidRPr="00AD77E9">
        <w:rPr>
          <w:rFonts w:cstheme="minorHAnsi"/>
          <w:lang w:val="cy-GB" w:eastAsia="en-GB"/>
        </w:rPr>
        <w:t xml:space="preserve">a HIV </w:t>
      </w:r>
      <w:r w:rsidRPr="00AD77E9">
        <w:rPr>
          <w:rFonts w:cstheme="minorHAnsi"/>
          <w:lang w:val="cy-GB" w:eastAsia="en-GB"/>
        </w:rPr>
        <w:t>yn parhau’n heintiau</w:t>
      </w:r>
      <w:r w:rsidR="00BF5E3F" w:rsidRPr="00AD77E9">
        <w:rPr>
          <w:rFonts w:cstheme="minorHAnsi"/>
          <w:lang w:val="cy-GB" w:eastAsia="en-GB"/>
        </w:rPr>
        <w:t xml:space="preserve"> croni</w:t>
      </w:r>
      <w:r w:rsidRPr="00AD77E9">
        <w:rPr>
          <w:rFonts w:cstheme="minorHAnsi"/>
          <w:lang w:val="cy-GB" w:eastAsia="en-GB"/>
        </w:rPr>
        <w:t>g, mae triniaeth effeithiol yn ei lle i reoli’r rhain. Mae datblygiadau mor arwyddocaol mewn tr</w:t>
      </w:r>
      <w:r w:rsidR="004529F4" w:rsidRPr="00AD77E9">
        <w:rPr>
          <w:rFonts w:cstheme="minorHAnsi"/>
          <w:lang w:val="cy-GB" w:eastAsia="en-GB"/>
        </w:rPr>
        <w:t>iniaeth</w:t>
      </w:r>
      <w:r w:rsidR="00BF5E3F" w:rsidRPr="00AD77E9">
        <w:rPr>
          <w:rFonts w:cstheme="minorHAnsi"/>
          <w:lang w:val="cy-GB" w:eastAsia="en-GB"/>
        </w:rPr>
        <w:t xml:space="preserve"> </w:t>
      </w:r>
      <w:r w:rsidRPr="00AD77E9">
        <w:rPr>
          <w:rFonts w:cstheme="minorHAnsi"/>
          <w:lang w:val="cy-GB" w:eastAsia="en-GB"/>
        </w:rPr>
        <w:t xml:space="preserve">wedi sbarduno Sefydliad Iechyd y Byd i gyhoeddi strategaeth fyd-eang ar gyfer y sector iechyd ar hepatitis feirol, sy’n mynd ati i ddileu </w:t>
      </w:r>
      <w:r w:rsidR="00BF5E3F" w:rsidRPr="00AD77E9">
        <w:rPr>
          <w:rFonts w:cstheme="minorHAnsi"/>
          <w:lang w:val="cy-GB" w:eastAsia="en-GB"/>
        </w:rPr>
        <w:t xml:space="preserve">HBV a HCV </w:t>
      </w:r>
      <w:r w:rsidRPr="00AD77E9">
        <w:rPr>
          <w:rFonts w:cstheme="minorHAnsi"/>
          <w:lang w:val="cy-GB" w:eastAsia="en-GB"/>
        </w:rPr>
        <w:t>fel bygythiadau iechyd cyhoeddus sylweddol erbyn</w:t>
      </w:r>
      <w:r w:rsidR="00BF5E3F" w:rsidRPr="00AD77E9">
        <w:rPr>
          <w:rFonts w:cstheme="minorHAnsi"/>
          <w:lang w:val="cy-GB" w:eastAsia="en-GB"/>
        </w:rPr>
        <w:t xml:space="preserve"> 2030</w:t>
      </w:r>
      <w:r w:rsidR="00FF5A6F" w:rsidRPr="00AD77E9">
        <w:rPr>
          <w:rFonts w:cstheme="minorHAnsi"/>
          <w:lang w:val="cy-GB" w:eastAsia="en-GB"/>
        </w:rPr>
        <w:t>.</w:t>
      </w:r>
      <w:r w:rsidR="00BF5E3F" w:rsidRPr="00AD77E9">
        <w:rPr>
          <w:rStyle w:val="FootnoteReference"/>
          <w:rFonts w:cstheme="minorHAnsi"/>
          <w:lang w:val="cy-GB" w:eastAsia="en-GB"/>
        </w:rPr>
        <w:footnoteReference w:id="14"/>
      </w:r>
      <w:r w:rsidR="00FF5A6F" w:rsidRPr="00AD77E9">
        <w:rPr>
          <w:rFonts w:cstheme="minorHAnsi"/>
          <w:lang w:val="cy-GB" w:eastAsia="en-GB"/>
        </w:rPr>
        <w:t xml:space="preserve"> </w:t>
      </w:r>
      <w:r w:rsidRPr="00AD77E9">
        <w:rPr>
          <w:rFonts w:cstheme="minorHAnsi"/>
          <w:lang w:val="cy-GB" w:eastAsia="en-GB"/>
        </w:rPr>
        <w:t xml:space="preserve">Mae </w:t>
      </w:r>
      <w:r w:rsidR="00283233" w:rsidRPr="00AD77E9">
        <w:rPr>
          <w:rFonts w:cstheme="minorHAnsi"/>
          <w:lang w:val="cy-GB" w:eastAsia="en-GB"/>
        </w:rPr>
        <w:t>Llywodraeth Cymru</w:t>
      </w:r>
      <w:r w:rsidR="00BF5E3F" w:rsidRPr="00AD77E9">
        <w:rPr>
          <w:rFonts w:cstheme="minorHAnsi"/>
          <w:lang w:val="cy-GB" w:eastAsia="en-GB"/>
        </w:rPr>
        <w:t xml:space="preserve"> </w:t>
      </w:r>
      <w:r w:rsidRPr="00AD77E9">
        <w:rPr>
          <w:rFonts w:cstheme="minorHAnsi"/>
          <w:lang w:val="cy-GB" w:eastAsia="en-GB"/>
        </w:rPr>
        <w:t>wedi ymrwymo ers hynny i gyrraedd targedau</w:t>
      </w:r>
      <w:r w:rsidR="00B55450" w:rsidRPr="00AD77E9">
        <w:rPr>
          <w:rFonts w:cstheme="minorHAnsi"/>
          <w:lang w:val="cy-GB" w:eastAsia="en-GB"/>
        </w:rPr>
        <w:t>’r WHO fel yr amlinellir gan Gylchlythyr Iechyd Cymru</w:t>
      </w:r>
      <w:r w:rsidR="00BF5E3F" w:rsidRPr="00AD77E9">
        <w:rPr>
          <w:rFonts w:cstheme="minorHAnsi"/>
          <w:lang w:val="cy-GB"/>
        </w:rPr>
        <w:t xml:space="preserve"> (WHC/2017/048).</w:t>
      </w:r>
      <w:r w:rsidR="00BF5E3F" w:rsidRPr="00AD77E9">
        <w:rPr>
          <w:rStyle w:val="FootnoteReference"/>
          <w:rFonts w:cstheme="minorHAnsi"/>
          <w:lang w:val="cy-GB"/>
        </w:rPr>
        <w:footnoteReference w:id="15"/>
      </w:r>
    </w:p>
    <w:p w14:paraId="18E07CA5" w14:textId="02DEE055" w:rsidR="00224D4C" w:rsidRPr="00AD77E9" w:rsidRDefault="009653DD" w:rsidP="00A42B01">
      <w:pPr>
        <w:rPr>
          <w:rStyle w:val="Hyperlink"/>
          <w:lang w:val="cy-GB" w:eastAsia="en-GB"/>
        </w:rPr>
      </w:pPr>
      <w:r w:rsidRPr="00AD77E9">
        <w:rPr>
          <w:lang w:val="cy-GB"/>
        </w:rPr>
        <w:t>Yn 20</w:t>
      </w:r>
      <w:r w:rsidR="00A42B01" w:rsidRPr="00AD77E9">
        <w:rPr>
          <w:lang w:val="cy-GB"/>
        </w:rPr>
        <w:t>17</w:t>
      </w:r>
      <w:r w:rsidR="00B55450" w:rsidRPr="00AD77E9">
        <w:rPr>
          <w:lang w:val="cy-GB"/>
        </w:rPr>
        <w:t>, gweithredwy</w:t>
      </w:r>
      <w:r w:rsidR="00F860AD" w:rsidRPr="00AD77E9">
        <w:rPr>
          <w:lang w:val="cy-GB"/>
        </w:rPr>
        <w:t>d</w:t>
      </w:r>
      <w:r w:rsidR="00B55450" w:rsidRPr="00AD77E9">
        <w:rPr>
          <w:lang w:val="cy-GB"/>
        </w:rPr>
        <w:t xml:space="preserve"> modiwl </w:t>
      </w:r>
      <w:r w:rsidR="001C7FB6" w:rsidRPr="00AD77E9">
        <w:rPr>
          <w:rFonts w:cstheme="minorHAnsi"/>
          <w:lang w:val="cy-GB" w:eastAsia="en-GB"/>
        </w:rPr>
        <w:t>Bas Data Lleihau Niwed</w:t>
      </w:r>
      <w:r w:rsidR="00A42B01" w:rsidRPr="00AD77E9">
        <w:rPr>
          <w:rFonts w:cstheme="minorHAnsi"/>
          <w:lang w:val="cy-GB" w:eastAsia="en-GB"/>
        </w:rPr>
        <w:t xml:space="preserve"> </w:t>
      </w:r>
      <w:r w:rsidR="0084402A" w:rsidRPr="00AD77E9">
        <w:rPr>
          <w:rFonts w:cstheme="minorHAnsi"/>
          <w:lang w:val="cy-GB" w:eastAsia="en-GB"/>
        </w:rPr>
        <w:t>Cymru</w:t>
      </w:r>
      <w:r w:rsidR="00A42B01" w:rsidRPr="00AD77E9">
        <w:rPr>
          <w:rFonts w:cstheme="minorHAnsi"/>
          <w:lang w:val="cy-GB" w:eastAsia="en-GB"/>
        </w:rPr>
        <w:t xml:space="preserve"> (HRD): </w:t>
      </w:r>
      <w:r w:rsidR="00B55450" w:rsidRPr="00AD77E9">
        <w:rPr>
          <w:rFonts w:cstheme="minorHAnsi"/>
          <w:lang w:val="cy-GB" w:eastAsia="en-GB"/>
        </w:rPr>
        <w:t xml:space="preserve">Feirysau a Gludir yn y Gwaed gan yr holl </w:t>
      </w:r>
      <w:r w:rsidR="00283233" w:rsidRPr="00AD77E9">
        <w:rPr>
          <w:rFonts w:cstheme="minorHAnsi"/>
          <w:lang w:val="cy-GB" w:eastAsia="en-GB"/>
        </w:rPr>
        <w:t>wasanaethau camddefnyddio sylweddau</w:t>
      </w:r>
      <w:r w:rsidR="00A42B01" w:rsidRPr="00AD77E9">
        <w:rPr>
          <w:rFonts w:cstheme="minorHAnsi"/>
          <w:lang w:val="cy-GB" w:eastAsia="en-GB"/>
        </w:rPr>
        <w:t xml:space="preserve"> (SMS), </w:t>
      </w:r>
      <w:r w:rsidR="00B55450" w:rsidRPr="00AD77E9">
        <w:rPr>
          <w:rFonts w:cstheme="minorHAnsi"/>
          <w:lang w:val="cy-GB" w:eastAsia="en-GB"/>
        </w:rPr>
        <w:t>Haenau</w:t>
      </w:r>
      <w:r w:rsidR="00A42B01" w:rsidRPr="00AD77E9">
        <w:rPr>
          <w:rFonts w:cstheme="minorHAnsi"/>
          <w:lang w:val="cy-GB" w:eastAsia="en-GB"/>
        </w:rPr>
        <w:t xml:space="preserve"> 1-3, </w:t>
      </w:r>
      <w:r w:rsidR="00B55450" w:rsidRPr="00AD77E9">
        <w:rPr>
          <w:rFonts w:cstheme="minorHAnsi"/>
          <w:lang w:val="cy-GB" w:eastAsia="en-GB"/>
        </w:rPr>
        <w:t xml:space="preserve">yn ogystal â darparwyr Fferyllfeydd Cymunedol gwasanaeth uwch dethol </w:t>
      </w:r>
      <w:r w:rsidR="00C670A2" w:rsidRPr="00AD77E9">
        <w:rPr>
          <w:rFonts w:cstheme="minorHAnsi"/>
          <w:lang w:val="cy-GB" w:eastAsia="en-GB"/>
        </w:rPr>
        <w:t>ledled Cymru</w:t>
      </w:r>
      <w:r w:rsidR="00F860AD" w:rsidRPr="00AD77E9">
        <w:rPr>
          <w:rFonts w:cstheme="minorHAnsi"/>
          <w:lang w:val="cy-GB" w:eastAsia="en-GB"/>
        </w:rPr>
        <w:t>,</w:t>
      </w:r>
      <w:r w:rsidR="00A42B01" w:rsidRPr="00AD77E9">
        <w:rPr>
          <w:rFonts w:cstheme="minorHAnsi"/>
          <w:lang w:val="cy-GB" w:eastAsia="en-GB"/>
        </w:rPr>
        <w:t xml:space="preserve"> </w:t>
      </w:r>
      <w:r w:rsidR="00B55450" w:rsidRPr="00AD77E9">
        <w:rPr>
          <w:rFonts w:cstheme="minorHAnsi"/>
          <w:lang w:val="cy-GB" w:eastAsia="en-GB"/>
        </w:rPr>
        <w:t xml:space="preserve">i gefnogi arolygu parhaus ar </w:t>
      </w:r>
      <w:r w:rsidR="004529F4" w:rsidRPr="00AD77E9">
        <w:rPr>
          <w:rFonts w:cstheme="minorHAnsi"/>
          <w:lang w:val="cy-GB" w:eastAsia="en-GB"/>
        </w:rPr>
        <w:t>heintiau</w:t>
      </w:r>
      <w:r w:rsidR="00A42B01" w:rsidRPr="00AD77E9">
        <w:rPr>
          <w:rFonts w:cstheme="minorHAnsi"/>
          <w:lang w:val="cy-GB" w:eastAsia="en-GB"/>
        </w:rPr>
        <w:t xml:space="preserve"> a </w:t>
      </w:r>
      <w:r w:rsidR="004529F4" w:rsidRPr="00AD77E9">
        <w:rPr>
          <w:rFonts w:cstheme="minorHAnsi"/>
          <w:lang w:val="cy-GB" w:eastAsia="en-GB"/>
        </w:rPr>
        <w:t>t</w:t>
      </w:r>
      <w:r w:rsidR="00B55450" w:rsidRPr="00AD77E9">
        <w:rPr>
          <w:rFonts w:cstheme="minorHAnsi"/>
          <w:lang w:val="cy-GB" w:eastAsia="en-GB"/>
        </w:rPr>
        <w:t>h</w:t>
      </w:r>
      <w:r w:rsidR="004529F4" w:rsidRPr="00AD77E9">
        <w:rPr>
          <w:rFonts w:cstheme="minorHAnsi"/>
          <w:lang w:val="cy-GB" w:eastAsia="en-GB"/>
        </w:rPr>
        <w:t>riniaeth</w:t>
      </w:r>
      <w:r w:rsidR="00A42B01" w:rsidRPr="00AD77E9">
        <w:rPr>
          <w:rFonts w:cstheme="minorHAnsi"/>
          <w:lang w:val="cy-GB" w:eastAsia="en-GB"/>
        </w:rPr>
        <w:t xml:space="preserve"> </w:t>
      </w:r>
      <w:r w:rsidR="00B55450" w:rsidRPr="00AD77E9">
        <w:rPr>
          <w:rFonts w:cstheme="minorHAnsi"/>
          <w:lang w:val="cy-GB" w:eastAsia="en-GB"/>
        </w:rPr>
        <w:t xml:space="preserve">BBV ymhlith </w:t>
      </w:r>
      <w:r w:rsidR="00B906B7" w:rsidRPr="00AD77E9">
        <w:rPr>
          <w:rFonts w:cstheme="minorHAnsi"/>
          <w:lang w:val="cy-GB" w:eastAsia="en-GB"/>
        </w:rPr>
        <w:t>unigolion</w:t>
      </w:r>
      <w:r w:rsidR="00A42B01" w:rsidRPr="00AD77E9">
        <w:rPr>
          <w:rFonts w:cstheme="minorHAnsi"/>
          <w:lang w:val="cy-GB" w:eastAsia="en-GB"/>
        </w:rPr>
        <w:t xml:space="preserve"> </w:t>
      </w:r>
      <w:r w:rsidR="00B55450" w:rsidRPr="00AD77E9">
        <w:rPr>
          <w:rFonts w:cstheme="minorHAnsi"/>
          <w:lang w:val="cy-GB" w:eastAsia="en-GB"/>
        </w:rPr>
        <w:t>sy’</w:t>
      </w:r>
      <w:r w:rsidR="00FA2C42" w:rsidRPr="00AD77E9">
        <w:rPr>
          <w:rFonts w:cstheme="minorHAnsi"/>
          <w:lang w:val="cy-GB" w:eastAsia="en-GB"/>
        </w:rPr>
        <w:t>n defnyddio</w:t>
      </w:r>
      <w:r w:rsidR="00B55450" w:rsidRPr="00AD77E9">
        <w:rPr>
          <w:rFonts w:cstheme="minorHAnsi"/>
          <w:lang w:val="cy-GB" w:eastAsia="en-GB"/>
        </w:rPr>
        <w:t>’r</w:t>
      </w:r>
      <w:r w:rsidR="00EE5122" w:rsidRPr="00AD77E9">
        <w:rPr>
          <w:rFonts w:cstheme="minorHAnsi"/>
          <w:lang w:val="cy-GB" w:eastAsia="en-GB"/>
        </w:rPr>
        <w:t xml:space="preserve"> </w:t>
      </w:r>
      <w:r w:rsidR="00D95920" w:rsidRPr="00AD77E9">
        <w:rPr>
          <w:rFonts w:cstheme="minorHAnsi"/>
          <w:lang w:val="cy-GB" w:eastAsia="en-GB"/>
        </w:rPr>
        <w:t>gwasanaethau</w:t>
      </w:r>
      <w:r w:rsidR="00B55450" w:rsidRPr="00AD77E9">
        <w:rPr>
          <w:rFonts w:cstheme="minorHAnsi"/>
          <w:lang w:val="cy-GB" w:eastAsia="en-GB"/>
        </w:rPr>
        <w:t xml:space="preserve"> hyn</w:t>
      </w:r>
      <w:r w:rsidR="00EE5122" w:rsidRPr="00AD77E9">
        <w:rPr>
          <w:rFonts w:cstheme="minorHAnsi"/>
          <w:lang w:val="cy-GB" w:eastAsia="en-GB"/>
        </w:rPr>
        <w:t xml:space="preserve"> </w:t>
      </w:r>
      <w:r w:rsidR="00657885" w:rsidRPr="00AD77E9">
        <w:rPr>
          <w:rFonts w:cstheme="minorHAnsi"/>
          <w:lang w:val="cy-GB" w:eastAsia="en-GB"/>
        </w:rPr>
        <w:t>(gweler</w:t>
      </w:r>
      <w:r w:rsidR="00224D4C" w:rsidRPr="00AD77E9">
        <w:rPr>
          <w:rFonts w:cstheme="minorHAnsi"/>
          <w:lang w:val="cy-GB" w:eastAsia="en-GB"/>
        </w:rPr>
        <w:t xml:space="preserve"> </w:t>
      </w:r>
      <w:r w:rsidR="00224D4C" w:rsidRPr="00AD77E9">
        <w:rPr>
          <w:rFonts w:cstheme="minorHAnsi"/>
          <w:lang w:val="cy-GB" w:eastAsia="en-GB"/>
        </w:rPr>
        <w:fldChar w:fldCharType="begin"/>
      </w:r>
      <w:r w:rsidR="00224D4C" w:rsidRPr="00AD77E9">
        <w:rPr>
          <w:rFonts w:cstheme="minorHAnsi"/>
          <w:lang w:val="cy-GB" w:eastAsia="en-GB"/>
        </w:rPr>
        <w:instrText xml:space="preserve"> REF _Ref12886481 \r \h </w:instrText>
      </w:r>
      <w:r w:rsidR="002547D4" w:rsidRPr="00AD77E9">
        <w:rPr>
          <w:rFonts w:cstheme="minorHAnsi"/>
          <w:lang w:val="cy-GB" w:eastAsia="en-GB"/>
        </w:rPr>
        <w:instrText xml:space="preserve"> \* MERGEFORMAT </w:instrText>
      </w:r>
      <w:r w:rsidR="00224D4C" w:rsidRPr="00AD77E9">
        <w:rPr>
          <w:rFonts w:cstheme="minorHAnsi"/>
          <w:lang w:val="cy-GB" w:eastAsia="en-GB"/>
        </w:rPr>
      </w:r>
      <w:r w:rsidR="00224D4C" w:rsidRPr="00AD77E9">
        <w:rPr>
          <w:rFonts w:cstheme="minorHAnsi"/>
          <w:lang w:val="cy-GB" w:eastAsia="en-GB"/>
        </w:rPr>
        <w:fldChar w:fldCharType="separate"/>
      </w:r>
      <w:r w:rsidR="00F93AA3" w:rsidRPr="00AD77E9">
        <w:rPr>
          <w:rFonts w:cstheme="minorHAnsi"/>
          <w:lang w:val="cy-GB" w:eastAsia="en-GB"/>
        </w:rPr>
        <w:t>6.1.2</w:t>
      </w:r>
      <w:r w:rsidR="00224D4C" w:rsidRPr="00AD77E9">
        <w:rPr>
          <w:rFonts w:cstheme="minorHAnsi"/>
          <w:lang w:val="cy-GB" w:eastAsia="en-GB"/>
        </w:rPr>
        <w:fldChar w:fldCharType="end"/>
      </w:r>
      <w:r w:rsidR="00224D4C" w:rsidRPr="00AD77E9">
        <w:rPr>
          <w:rFonts w:cstheme="minorHAnsi"/>
          <w:lang w:val="cy-GB" w:eastAsia="en-GB"/>
        </w:rPr>
        <w:t xml:space="preserve"> </w:t>
      </w:r>
      <w:r w:rsidR="00410427" w:rsidRPr="00AD77E9">
        <w:rPr>
          <w:rFonts w:cstheme="minorHAnsi"/>
          <w:lang w:val="cy-GB" w:eastAsia="en-GB"/>
        </w:rPr>
        <w:t>–</w:t>
      </w:r>
      <w:r w:rsidR="00224D4C" w:rsidRPr="00AD77E9">
        <w:rPr>
          <w:rFonts w:cstheme="minorHAnsi"/>
          <w:lang w:val="cy-GB" w:eastAsia="en-GB"/>
        </w:rPr>
        <w:t xml:space="preserve"> </w:t>
      </w:r>
      <w:r w:rsidR="00224D4C" w:rsidRPr="00AD77E9">
        <w:rPr>
          <w:rFonts w:cstheme="minorHAnsi"/>
          <w:lang w:val="cy-GB" w:eastAsia="en-GB"/>
        </w:rPr>
        <w:fldChar w:fldCharType="begin"/>
      </w:r>
      <w:r w:rsidR="00224D4C" w:rsidRPr="00AD77E9">
        <w:rPr>
          <w:rFonts w:cstheme="minorHAnsi"/>
          <w:lang w:val="cy-GB" w:eastAsia="en-GB"/>
        </w:rPr>
        <w:instrText xml:space="preserve"> REF _Ref12886483 \h </w:instrText>
      </w:r>
      <w:r w:rsidR="002547D4" w:rsidRPr="00AD77E9">
        <w:rPr>
          <w:rFonts w:cstheme="minorHAnsi"/>
          <w:lang w:val="cy-GB" w:eastAsia="en-GB"/>
        </w:rPr>
        <w:instrText xml:space="preserve"> \* MERGEFORMAT </w:instrText>
      </w:r>
      <w:r w:rsidR="00224D4C" w:rsidRPr="00AD77E9">
        <w:rPr>
          <w:rFonts w:cstheme="minorHAnsi"/>
          <w:lang w:val="cy-GB" w:eastAsia="en-GB"/>
        </w:rPr>
      </w:r>
      <w:r w:rsidR="00224D4C" w:rsidRPr="00AD77E9">
        <w:rPr>
          <w:rFonts w:cstheme="minorHAnsi"/>
          <w:lang w:val="cy-GB" w:eastAsia="en-GB"/>
        </w:rPr>
        <w:fldChar w:fldCharType="separate"/>
      </w:r>
      <w:r w:rsidR="00410427" w:rsidRPr="00AD77E9">
        <w:rPr>
          <w:lang w:val="cy-GB"/>
        </w:rPr>
        <w:t>modiwl HR</w:t>
      </w:r>
      <w:r w:rsidR="00F93AA3" w:rsidRPr="00AD77E9">
        <w:rPr>
          <w:lang w:val="cy-GB"/>
        </w:rPr>
        <w:t xml:space="preserve">D: </w:t>
      </w:r>
      <w:r w:rsidR="00B55450" w:rsidRPr="00AD77E9">
        <w:rPr>
          <w:rFonts w:cstheme="minorHAnsi"/>
          <w:lang w:val="cy-GB" w:eastAsia="en-GB"/>
        </w:rPr>
        <w:t>Feirysau a Gludir yn y Gwaed</w:t>
      </w:r>
      <w:r w:rsidR="00F93AA3" w:rsidRPr="00AD77E9">
        <w:rPr>
          <w:lang w:val="cy-GB"/>
        </w:rPr>
        <w:t xml:space="preserve"> (BBV)</w:t>
      </w:r>
      <w:r w:rsidR="00224D4C" w:rsidRPr="00AD77E9">
        <w:rPr>
          <w:rFonts w:cstheme="minorHAnsi"/>
          <w:lang w:val="cy-GB" w:eastAsia="en-GB"/>
        </w:rPr>
        <w:fldChar w:fldCharType="end"/>
      </w:r>
      <w:r w:rsidR="00224D4C" w:rsidRPr="00AD77E9">
        <w:rPr>
          <w:rFonts w:cstheme="minorHAnsi"/>
          <w:lang w:val="cy-GB" w:eastAsia="en-GB"/>
        </w:rPr>
        <w:t xml:space="preserve">. </w:t>
      </w:r>
    </w:p>
    <w:p w14:paraId="771A7D4F" w14:textId="544568E0" w:rsidR="00083144" w:rsidRPr="00AD77E9" w:rsidRDefault="00B439D1" w:rsidP="00083144">
      <w:pPr>
        <w:rPr>
          <w:lang w:val="cy-GB" w:eastAsia="en-GB"/>
        </w:rPr>
      </w:pPr>
      <w:r w:rsidRPr="00AD77E9">
        <w:rPr>
          <w:lang w:val="cy-GB" w:eastAsia="en-GB"/>
        </w:rPr>
        <w:t xml:space="preserve">Yn ystod y flwyddyn ddiwethaf, mae dau ddatblygiad craidd wedi cael eu hymgorffori yn y </w:t>
      </w:r>
      <w:r w:rsidR="00283233" w:rsidRPr="00AD77E9">
        <w:rPr>
          <w:lang w:val="cy-GB" w:eastAsia="en-GB"/>
        </w:rPr>
        <w:t>gwasanaethau camddefnyddio sylweddau</w:t>
      </w:r>
      <w:r w:rsidR="00C66FDC" w:rsidRPr="00AD77E9">
        <w:rPr>
          <w:lang w:val="cy-GB" w:eastAsia="en-GB"/>
        </w:rPr>
        <w:t xml:space="preserve">. </w:t>
      </w:r>
      <w:r w:rsidRPr="00AD77E9">
        <w:rPr>
          <w:lang w:val="cy-GB" w:eastAsia="en-GB"/>
        </w:rPr>
        <w:t>Mae’r rhain yn cynnwys y canlynol:</w:t>
      </w:r>
      <w:r w:rsidR="00083144" w:rsidRPr="00AD77E9">
        <w:rPr>
          <w:lang w:val="cy-GB" w:eastAsia="en-GB"/>
        </w:rPr>
        <w:t xml:space="preserve"> </w:t>
      </w:r>
    </w:p>
    <w:p w14:paraId="4E4648D1" w14:textId="47176D33" w:rsidR="00552445" w:rsidRPr="00AD77E9" w:rsidRDefault="00B439D1" w:rsidP="000F4840">
      <w:pPr>
        <w:pStyle w:val="ListParagraph"/>
        <w:numPr>
          <w:ilvl w:val="0"/>
          <w:numId w:val="20"/>
        </w:numPr>
        <w:rPr>
          <w:lang w:val="cy-GB" w:eastAsia="en-GB"/>
        </w:rPr>
      </w:pPr>
      <w:r w:rsidRPr="00AD77E9">
        <w:rPr>
          <w:lang w:val="cy-GB" w:eastAsia="en-GB"/>
        </w:rPr>
        <w:t xml:space="preserve">Cyflwyno </w:t>
      </w:r>
      <w:r w:rsidRPr="00AD77E9">
        <w:rPr>
          <w:b/>
          <w:lang w:val="cy-GB" w:eastAsia="en-GB"/>
        </w:rPr>
        <w:t xml:space="preserve">sgrinio </w:t>
      </w:r>
      <w:r w:rsidR="00083144" w:rsidRPr="00AD77E9">
        <w:rPr>
          <w:b/>
          <w:lang w:val="cy-GB" w:eastAsia="en-GB"/>
        </w:rPr>
        <w:t xml:space="preserve">PCR </w:t>
      </w:r>
      <w:r w:rsidR="00410427" w:rsidRPr="00AD77E9">
        <w:rPr>
          <w:b/>
          <w:lang w:val="cy-GB" w:eastAsia="en-GB"/>
        </w:rPr>
        <w:t xml:space="preserve">cadarnhaol </w:t>
      </w:r>
      <w:r w:rsidRPr="00AD77E9">
        <w:rPr>
          <w:b/>
          <w:lang w:val="cy-GB" w:eastAsia="en-GB"/>
        </w:rPr>
        <w:t>ar samplau o Brofi Smotyn Gwaed Sych</w:t>
      </w:r>
      <w:r w:rsidR="00737F54" w:rsidRPr="00AD77E9">
        <w:rPr>
          <w:b/>
          <w:lang w:val="cy-GB" w:eastAsia="en-GB"/>
        </w:rPr>
        <w:t xml:space="preserve"> (DBST)</w:t>
      </w:r>
      <w:r w:rsidR="00FF5A6F" w:rsidRPr="00AD77E9">
        <w:rPr>
          <w:lang w:val="cy-GB" w:eastAsia="en-GB"/>
        </w:rPr>
        <w:t>,</w:t>
      </w:r>
      <w:r w:rsidRPr="00AD77E9">
        <w:rPr>
          <w:lang w:val="cy-GB" w:eastAsia="en-GB"/>
        </w:rPr>
        <w:t xml:space="preserve"> gan gynyddu’r cyfle ar gyfer sgrinio </w:t>
      </w:r>
      <w:r w:rsidR="003733DE" w:rsidRPr="00AD77E9">
        <w:rPr>
          <w:lang w:val="cy-GB" w:eastAsia="en-GB"/>
        </w:rPr>
        <w:t xml:space="preserve">cadarnhaol </w:t>
      </w:r>
      <w:r w:rsidRPr="00AD77E9">
        <w:rPr>
          <w:lang w:val="cy-GB" w:eastAsia="en-GB"/>
        </w:rPr>
        <w:t xml:space="preserve">ar draws lleoliadau lle nad yw sgrinio </w:t>
      </w:r>
      <w:r w:rsidR="00A86F2E" w:rsidRPr="00AD77E9">
        <w:rPr>
          <w:lang w:val="cy-GB" w:eastAsia="en-GB"/>
        </w:rPr>
        <w:t>gwythïen-bigo</w:t>
      </w:r>
      <w:r w:rsidR="00552445" w:rsidRPr="00AD77E9">
        <w:rPr>
          <w:lang w:val="cy-GB" w:eastAsia="en-GB"/>
        </w:rPr>
        <w:t xml:space="preserve"> </w:t>
      </w:r>
      <w:r w:rsidRPr="00AD77E9">
        <w:rPr>
          <w:lang w:val="cy-GB" w:eastAsia="en-GB"/>
        </w:rPr>
        <w:t>yn bosib</w:t>
      </w:r>
    </w:p>
    <w:p w14:paraId="79646359" w14:textId="6A73FFAF" w:rsidR="00083144" w:rsidRPr="00AD77E9" w:rsidRDefault="00A86F2E" w:rsidP="000F4840">
      <w:pPr>
        <w:pStyle w:val="ListParagraph"/>
        <w:numPr>
          <w:ilvl w:val="0"/>
          <w:numId w:val="20"/>
        </w:numPr>
        <w:rPr>
          <w:lang w:val="cy-GB" w:eastAsia="en-GB"/>
        </w:rPr>
      </w:pPr>
      <w:r w:rsidRPr="00AD77E9">
        <w:rPr>
          <w:lang w:val="cy-GB" w:eastAsia="en-GB"/>
        </w:rPr>
        <w:t>Sgrinio wedi’i dargedu sy’n cael ei wneud gan Wasanaeth Labordy Microbiole</w:t>
      </w:r>
      <w:r w:rsidR="003733DE" w:rsidRPr="00AD77E9">
        <w:rPr>
          <w:lang w:val="cy-GB" w:eastAsia="en-GB"/>
        </w:rPr>
        <w:t>g</w:t>
      </w:r>
      <w:r w:rsidR="00AE7BB6" w:rsidRPr="00AD77E9">
        <w:rPr>
          <w:lang w:val="cy-GB" w:eastAsia="en-GB"/>
        </w:rPr>
        <w:t xml:space="preserve"> </w:t>
      </w:r>
      <w:r w:rsidR="00283233" w:rsidRPr="00AD77E9">
        <w:rPr>
          <w:lang w:val="cy-GB" w:eastAsia="en-GB"/>
        </w:rPr>
        <w:t>Iechyd Cyhoeddus Cymru</w:t>
      </w:r>
      <w:r w:rsidR="00AE7BB6" w:rsidRPr="00AD77E9">
        <w:rPr>
          <w:lang w:val="cy-GB" w:eastAsia="en-GB"/>
        </w:rPr>
        <w:t xml:space="preserve"> </w:t>
      </w:r>
      <w:r w:rsidR="004445E5" w:rsidRPr="00AD77E9">
        <w:rPr>
          <w:lang w:val="cy-GB" w:eastAsia="en-GB"/>
        </w:rPr>
        <w:t>sy’n defnyddio</w:t>
      </w:r>
      <w:r w:rsidR="00AE7BB6" w:rsidRPr="00AD77E9">
        <w:rPr>
          <w:lang w:val="cy-GB" w:eastAsia="en-GB"/>
        </w:rPr>
        <w:t xml:space="preserve"> </w:t>
      </w:r>
      <w:r w:rsidRPr="00AD77E9">
        <w:rPr>
          <w:lang w:val="cy-GB" w:eastAsia="en-GB"/>
        </w:rPr>
        <w:t xml:space="preserve">sgrinio </w:t>
      </w:r>
      <w:r w:rsidRPr="00AD77E9">
        <w:rPr>
          <w:b/>
          <w:lang w:val="cy-GB" w:eastAsia="en-GB"/>
        </w:rPr>
        <w:t>swab ceg Prawf Pwynt Gofal</w:t>
      </w:r>
      <w:r w:rsidR="00552445" w:rsidRPr="00AD77E9">
        <w:rPr>
          <w:b/>
          <w:lang w:val="cy-GB" w:eastAsia="en-GB"/>
        </w:rPr>
        <w:t xml:space="preserve"> (POCT) </w:t>
      </w:r>
      <w:r w:rsidRPr="00AD77E9">
        <w:rPr>
          <w:lang w:val="cy-GB" w:eastAsia="en-GB"/>
        </w:rPr>
        <w:t>i roi cyfle i gynnal pr</w:t>
      </w:r>
      <w:r w:rsidR="003733DE" w:rsidRPr="00AD77E9">
        <w:rPr>
          <w:lang w:val="cy-GB" w:eastAsia="en-GB"/>
        </w:rPr>
        <w:t>awf</w:t>
      </w:r>
      <w:r w:rsidRPr="00AD77E9">
        <w:rPr>
          <w:lang w:val="cy-GB" w:eastAsia="en-GB"/>
        </w:rPr>
        <w:t xml:space="preserve"> gwrthgorff HCV</w:t>
      </w:r>
      <w:r w:rsidRPr="00AD77E9">
        <w:rPr>
          <w:b/>
          <w:lang w:val="cy-GB" w:eastAsia="en-GB"/>
        </w:rPr>
        <w:t xml:space="preserve"> </w:t>
      </w:r>
      <w:r w:rsidRPr="00AD77E9">
        <w:rPr>
          <w:lang w:val="cy-GB" w:eastAsia="en-GB"/>
        </w:rPr>
        <w:t>cyflym</w:t>
      </w:r>
      <w:r w:rsidR="00552445" w:rsidRPr="00AD77E9">
        <w:rPr>
          <w:lang w:val="cy-GB" w:eastAsia="en-GB"/>
        </w:rPr>
        <w:t xml:space="preserve"> (</w:t>
      </w:r>
      <w:r w:rsidR="00DC1EA1" w:rsidRPr="00AD77E9">
        <w:rPr>
          <w:lang w:val="cy-GB" w:eastAsia="en-GB"/>
        </w:rPr>
        <w:t>gwrth-</w:t>
      </w:r>
      <w:r w:rsidR="00552445" w:rsidRPr="00AD77E9">
        <w:rPr>
          <w:lang w:val="cy-GB" w:eastAsia="en-GB"/>
        </w:rPr>
        <w:t>HCV)</w:t>
      </w:r>
      <w:r w:rsidRPr="00AD77E9">
        <w:rPr>
          <w:lang w:val="cy-GB" w:eastAsia="en-GB"/>
        </w:rPr>
        <w:t xml:space="preserve"> a dosb</w:t>
      </w:r>
      <w:r w:rsidR="007160B2" w:rsidRPr="00AD77E9">
        <w:rPr>
          <w:lang w:val="cy-GB" w:eastAsia="en-GB"/>
        </w:rPr>
        <w:t>a</w:t>
      </w:r>
      <w:r w:rsidRPr="00AD77E9">
        <w:rPr>
          <w:lang w:val="cy-GB" w:eastAsia="en-GB"/>
        </w:rPr>
        <w:t>rthu’r canlyniadau mewn</w:t>
      </w:r>
      <w:r w:rsidR="00EC2390" w:rsidRPr="00AD77E9">
        <w:rPr>
          <w:lang w:val="cy-GB" w:eastAsia="en-GB"/>
        </w:rPr>
        <w:t xml:space="preserve"> 20</w:t>
      </w:r>
      <w:r w:rsidR="00552445" w:rsidRPr="00AD77E9">
        <w:rPr>
          <w:lang w:val="cy-GB" w:eastAsia="en-GB"/>
        </w:rPr>
        <w:t xml:space="preserve"> m</w:t>
      </w:r>
      <w:r w:rsidRPr="00AD77E9">
        <w:rPr>
          <w:lang w:val="cy-GB" w:eastAsia="en-GB"/>
        </w:rPr>
        <w:t xml:space="preserve">unud     </w:t>
      </w:r>
      <w:r w:rsidR="00552445" w:rsidRPr="00AD77E9">
        <w:rPr>
          <w:lang w:val="cy-GB" w:eastAsia="en-GB"/>
        </w:rPr>
        <w:t xml:space="preserve"> </w:t>
      </w:r>
      <w:r w:rsidR="00083144" w:rsidRPr="00AD77E9">
        <w:rPr>
          <w:lang w:val="cy-GB" w:eastAsia="en-GB"/>
        </w:rPr>
        <w:t xml:space="preserve">  </w:t>
      </w:r>
    </w:p>
    <w:p w14:paraId="1B443CFA" w14:textId="054546BF" w:rsidR="00C66FDC" w:rsidRPr="00AD77E9" w:rsidRDefault="00A86F2E" w:rsidP="000F4840">
      <w:pPr>
        <w:pStyle w:val="ListParagraph"/>
        <w:numPr>
          <w:ilvl w:val="0"/>
          <w:numId w:val="20"/>
        </w:numPr>
        <w:rPr>
          <w:lang w:val="cy-GB" w:eastAsia="en-GB"/>
        </w:rPr>
      </w:pPr>
      <w:r w:rsidRPr="00AD77E9">
        <w:rPr>
          <w:lang w:val="cy-GB" w:eastAsia="en-GB"/>
        </w:rPr>
        <w:t xml:space="preserve">Cyflwyno Dangosydd Perfformiad Allweddol (DPA) ar gyfer sgrinio mewn </w:t>
      </w:r>
      <w:r w:rsidR="00283233" w:rsidRPr="00AD77E9">
        <w:rPr>
          <w:lang w:val="cy-GB" w:eastAsia="en-GB"/>
        </w:rPr>
        <w:t>gwasanaethau camddefnyddio sylweddau</w:t>
      </w:r>
      <w:r w:rsidR="00C66FDC" w:rsidRPr="00AD77E9">
        <w:rPr>
          <w:lang w:val="cy-GB" w:eastAsia="en-GB"/>
        </w:rPr>
        <w:t xml:space="preserve">. </w:t>
      </w:r>
      <w:r w:rsidR="00BB4A41" w:rsidRPr="00AD77E9">
        <w:rPr>
          <w:lang w:val="cy-GB" w:eastAsia="en-GB"/>
        </w:rPr>
        <w:t>Mae</w:t>
      </w:r>
      <w:r w:rsidR="00DB1DD1" w:rsidRPr="00AD77E9">
        <w:rPr>
          <w:lang w:val="cy-GB" w:eastAsia="en-GB"/>
        </w:rPr>
        <w:t>’r</w:t>
      </w:r>
      <w:r w:rsidR="00BB4A41" w:rsidRPr="00AD77E9">
        <w:rPr>
          <w:lang w:val="cy-GB" w:eastAsia="en-GB"/>
        </w:rPr>
        <w:t xml:space="preserve"> cynnydd </w:t>
      </w:r>
      <w:r w:rsidR="00DB1DD1" w:rsidRPr="00AD77E9">
        <w:rPr>
          <w:lang w:val="cy-GB" w:eastAsia="en-GB"/>
        </w:rPr>
        <w:t>at g</w:t>
      </w:r>
      <w:r w:rsidR="00BB4A41" w:rsidRPr="00AD77E9">
        <w:rPr>
          <w:lang w:val="cy-GB" w:eastAsia="en-GB"/>
        </w:rPr>
        <w:t>yrraedd targedau</w:t>
      </w:r>
      <w:r w:rsidR="00DB1DD1" w:rsidRPr="00AD77E9">
        <w:rPr>
          <w:lang w:val="cy-GB" w:eastAsia="en-GB"/>
        </w:rPr>
        <w:t>’r</w:t>
      </w:r>
      <w:r w:rsidR="00BB4A41" w:rsidRPr="00AD77E9">
        <w:rPr>
          <w:lang w:val="cy-GB" w:eastAsia="en-GB"/>
        </w:rPr>
        <w:t xml:space="preserve"> DPA yn cael ei gyfrif </w:t>
      </w:r>
      <w:r w:rsidR="00DB1DD1" w:rsidRPr="00AD77E9">
        <w:rPr>
          <w:lang w:val="cy-GB" w:eastAsia="en-GB"/>
        </w:rPr>
        <w:t>gan d</w:t>
      </w:r>
      <w:r w:rsidR="004445E5" w:rsidRPr="00AD77E9">
        <w:rPr>
          <w:lang w:val="cy-GB" w:eastAsia="en-GB"/>
        </w:rPr>
        <w:t>defnyddio</w:t>
      </w:r>
      <w:r w:rsidR="002C55C7" w:rsidRPr="00AD77E9">
        <w:rPr>
          <w:lang w:val="cy-GB" w:eastAsia="en-GB"/>
        </w:rPr>
        <w:t xml:space="preserve"> data </w:t>
      </w:r>
      <w:r w:rsidR="00BB4A41" w:rsidRPr="00AD77E9">
        <w:rPr>
          <w:lang w:val="cy-GB" w:eastAsia="en-GB"/>
        </w:rPr>
        <w:t>o’r</w:t>
      </w:r>
      <w:r w:rsidR="002C55C7" w:rsidRPr="00AD77E9">
        <w:rPr>
          <w:lang w:val="cy-GB" w:eastAsia="en-GB"/>
        </w:rPr>
        <w:t xml:space="preserve"> </w:t>
      </w:r>
      <w:r w:rsidR="001C7FB6" w:rsidRPr="00AD77E9">
        <w:rPr>
          <w:lang w:val="cy-GB" w:eastAsia="en-GB"/>
        </w:rPr>
        <w:t>Bas Data Lleihau Niwed</w:t>
      </w:r>
      <w:r w:rsidR="002C55C7" w:rsidRPr="00AD77E9">
        <w:rPr>
          <w:lang w:val="cy-GB" w:eastAsia="en-GB"/>
        </w:rPr>
        <w:t xml:space="preserve"> a</w:t>
      </w:r>
      <w:r w:rsidR="00BB4A41" w:rsidRPr="00AD77E9">
        <w:rPr>
          <w:lang w:val="cy-GB" w:eastAsia="en-GB"/>
        </w:rPr>
        <w:t xml:space="preserve"> Bas Data Cenedlaethol Cymru ar gyfer </w:t>
      </w:r>
      <w:r w:rsidR="00DE582D" w:rsidRPr="00AD77E9">
        <w:rPr>
          <w:lang w:val="cy-GB" w:eastAsia="en-GB"/>
        </w:rPr>
        <w:t>Camddefnyddio Sylweddau</w:t>
      </w:r>
      <w:r w:rsidR="002C55C7" w:rsidRPr="00AD77E9">
        <w:rPr>
          <w:lang w:val="cy-GB" w:eastAsia="en-GB"/>
        </w:rPr>
        <w:t xml:space="preserve"> a</w:t>
      </w:r>
      <w:r w:rsidR="00BB4A41" w:rsidRPr="00AD77E9">
        <w:rPr>
          <w:lang w:val="cy-GB" w:eastAsia="en-GB"/>
        </w:rPr>
        <w:t xml:space="preserve">’i adrodd gan </w:t>
      </w:r>
      <w:r w:rsidR="00283233" w:rsidRPr="00AD77E9">
        <w:rPr>
          <w:lang w:val="cy-GB" w:eastAsia="en-GB"/>
        </w:rPr>
        <w:t>Lywodraeth Cymru</w:t>
      </w:r>
      <w:r w:rsidR="002C55C7" w:rsidRPr="00AD77E9">
        <w:rPr>
          <w:lang w:val="cy-GB" w:eastAsia="en-GB"/>
        </w:rPr>
        <w:t xml:space="preserve">. </w:t>
      </w:r>
      <w:r w:rsidR="00BB4A41" w:rsidRPr="00AD77E9">
        <w:rPr>
          <w:lang w:val="cy-GB" w:eastAsia="en-GB"/>
        </w:rPr>
        <w:t>Diffinnir y DPA fel a ganlyn:</w:t>
      </w:r>
    </w:p>
    <w:p w14:paraId="23E40F2D" w14:textId="4DB7B360" w:rsidR="002C55C7" w:rsidRPr="00AD77E9" w:rsidRDefault="00B502A4" w:rsidP="002C55C7">
      <w:pPr>
        <w:pStyle w:val="ListParagraph"/>
        <w:numPr>
          <w:ilvl w:val="0"/>
          <w:numId w:val="0"/>
        </w:numPr>
        <w:ind w:left="720"/>
        <w:rPr>
          <w:lang w:val="cy-GB" w:eastAsia="en-GB"/>
        </w:rPr>
      </w:pPr>
      <w:r w:rsidRPr="00AD77E9">
        <w:rPr>
          <w:noProof/>
          <w:lang w:eastAsia="en-GB"/>
        </w:rPr>
        <mc:AlternateContent>
          <mc:Choice Requires="wps">
            <w:drawing>
              <wp:anchor distT="0" distB="0" distL="114300" distR="114300" simplePos="0" relativeHeight="251666432" behindDoc="0" locked="0" layoutInCell="1" allowOverlap="1" wp14:anchorId="6D52AD45" wp14:editId="6BDE7CD8">
                <wp:simplePos x="0" y="0"/>
                <wp:positionH relativeFrom="margin">
                  <wp:align>right</wp:align>
                </wp:positionH>
                <wp:positionV relativeFrom="paragraph">
                  <wp:posOffset>46523</wp:posOffset>
                </wp:positionV>
                <wp:extent cx="5722012" cy="1965960"/>
                <wp:effectExtent l="0" t="0" r="12065" b="15240"/>
                <wp:wrapNone/>
                <wp:docPr id="57"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22012" cy="1965960"/>
                        </a:xfrm>
                        <a:prstGeom prst="rect">
                          <a:avLst/>
                        </a:prstGeom>
                        <a:solidFill>
                          <a:srgbClr val="FFFFFF"/>
                        </a:solidFill>
                        <a:ln w="9525">
                          <a:solidFill>
                            <a:srgbClr val="000000"/>
                          </a:solidFill>
                          <a:miter lim="800000"/>
                          <a:headEnd/>
                          <a:tailEnd/>
                        </a:ln>
                      </wps:spPr>
                      <wps:txbx>
                        <w:txbxContent>
                          <w:p w14:paraId="75D41239" w14:textId="47B96767" w:rsidR="00A604ED" w:rsidRPr="00075B91" w:rsidRDefault="00A604ED" w:rsidP="00DF7A96">
                            <w:pPr>
                              <w:rPr>
                                <w:b/>
                              </w:rPr>
                            </w:pPr>
                            <w:r>
                              <w:rPr>
                                <w:b/>
                              </w:rPr>
                              <w:t>DPA</w:t>
                            </w:r>
                            <w:r w:rsidRPr="00075B91">
                              <w:rPr>
                                <w:b/>
                              </w:rPr>
                              <w:t xml:space="preserve"> </w:t>
                            </w:r>
                            <w:r>
                              <w:rPr>
                                <w:b/>
                              </w:rPr>
                              <w:t>–</w:t>
                            </w:r>
                            <w:r w:rsidRPr="00075B91">
                              <w:rPr>
                                <w:b/>
                              </w:rPr>
                              <w:t xml:space="preserve"> </w:t>
                            </w:r>
                            <w:r>
                              <w:rPr>
                                <w:b/>
                              </w:rPr>
                              <w:t>Profi am</w:t>
                            </w:r>
                            <w:r w:rsidRPr="00075B91">
                              <w:rPr>
                                <w:b/>
                              </w:rPr>
                              <w:t xml:space="preserve"> </w:t>
                            </w:r>
                            <w:r>
                              <w:rPr>
                                <w:b/>
                              </w:rPr>
                              <w:t>feirysau a gludir yn y gwaed</w:t>
                            </w:r>
                            <w:r w:rsidRPr="00075B91">
                              <w:rPr>
                                <w:b/>
                              </w:rPr>
                              <w:t xml:space="preserve"> (hepatitis B, hepatitis C </w:t>
                            </w:r>
                            <w:r>
                              <w:rPr>
                                <w:b/>
                              </w:rPr>
                              <w:t>a</w:t>
                            </w:r>
                            <w:r w:rsidRPr="00075B91">
                              <w:rPr>
                                <w:b/>
                              </w:rPr>
                              <w:t xml:space="preserve"> HIV)</w:t>
                            </w:r>
                          </w:p>
                          <w:p w14:paraId="27819E03" w14:textId="7E97282F" w:rsidR="00A604ED" w:rsidRDefault="00A604ED" w:rsidP="00DF7A96">
                            <w:r>
                              <w:t xml:space="preserve">Pob cleient sy’n </w:t>
                            </w:r>
                            <w:proofErr w:type="gramStart"/>
                            <w:r>
                              <w:t>dod</w:t>
                            </w:r>
                            <w:proofErr w:type="gramEnd"/>
                            <w:r>
                              <w:t xml:space="preserve"> i gysylltiad â gwasanaethau camddefnyddio sylweddau</w:t>
                            </w:r>
                            <w:r w:rsidRPr="00A74745">
                              <w:t xml:space="preserve"> </w:t>
                            </w:r>
                            <w:r>
                              <w:t>i</w:t>
                            </w:r>
                            <w:r w:rsidRPr="00A74745">
                              <w:t xml:space="preserve"> </w:t>
                            </w:r>
                            <w:r>
                              <w:t>gael eu profi’n rheolaidd ar y safle, neu eu profi gan drydydd parti os nad yw ar gael ar y safle, am haint</w:t>
                            </w:r>
                            <w:r w:rsidRPr="00A74745">
                              <w:t xml:space="preserve"> </w:t>
                            </w:r>
                            <w:r>
                              <w:t>feirysau a gludir yn y gwaed</w:t>
                            </w:r>
                            <w:r w:rsidRPr="00A74745">
                              <w:t xml:space="preserve"> (hepatitis B, hepatitis C a HIV) </w:t>
                            </w:r>
                            <w:r>
                              <w:t xml:space="preserve">yn flynyddol o leiaf.        </w:t>
                            </w:r>
                          </w:p>
                          <w:p w14:paraId="07ED9FB8" w14:textId="77777777" w:rsidR="00A604ED" w:rsidRPr="00A74745" w:rsidRDefault="00A604ED" w:rsidP="00DF7A96"/>
                          <w:p w14:paraId="3297987B" w14:textId="629B41C0" w:rsidR="00A604ED" w:rsidRPr="00A74745" w:rsidRDefault="00A604ED" w:rsidP="00DF7A96">
                            <w:r>
                              <w:rPr>
                                <w:b/>
                              </w:rPr>
                              <w:t>Cymwys</w:t>
                            </w:r>
                            <w:r w:rsidRPr="005D0613">
                              <w:rPr>
                                <w:b/>
                              </w:rPr>
                              <w:t>:</w:t>
                            </w:r>
                            <w:r w:rsidRPr="00A74745">
                              <w:t xml:space="preserve"> C</w:t>
                            </w:r>
                            <w:r>
                              <w:t>leientiaid</w:t>
                            </w:r>
                            <w:r w:rsidRPr="00A74745">
                              <w:t xml:space="preserve"> </w:t>
                            </w:r>
                            <w:r>
                              <w:t>sy’n cael eu hasesu fel wedi cael eu profi am haint feirysau a gludir yn y gwaed</w:t>
                            </w:r>
                            <w:r w:rsidRPr="00A74745">
                              <w:t xml:space="preserve"> </w:t>
                            </w:r>
                            <w:r>
                              <w:t xml:space="preserve">yn ystod y 12 mis blaenorol, neu </w:t>
                            </w:r>
                            <w:proofErr w:type="gramStart"/>
                            <w:r>
                              <w:t>nad</w:t>
                            </w:r>
                            <w:proofErr w:type="gramEnd"/>
                            <w:r>
                              <w:t xml:space="preserve"> ydynt yn cael triniaeth</w:t>
                            </w:r>
                            <w:r w:rsidRPr="00A74745">
                              <w:t xml:space="preserve"> </w:t>
                            </w:r>
                            <w:r>
                              <w:t>ar gyfer haint</w:t>
                            </w:r>
                            <w:r w:rsidRPr="00A74745">
                              <w:t xml:space="preserve"> </w:t>
                            </w:r>
                            <w:r>
                              <w:t>feirysau a gludir yn y gwaed ar hyn o bryd.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52AD45" id="Rectangle 57" o:spid="_x0000_s1028" style="position:absolute;left:0;text-align:left;margin-left:399.35pt;margin-top:3.65pt;width:450.55pt;height:154.8pt;z-index:25166643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">
                <v:textbox>
                  <w:txbxContent>
                    <w:p w14:paraId="75D41239" w14:textId="47B96767" w:rsidR="00A604ED" w:rsidRPr="00075B91" w:rsidRDefault="00A604ED" w:rsidP="00DF7A96">
                      <w:pPr>
                        <w:rPr>
                          <w:b/>
                        </w:rPr>
                      </w:pPr>
                      <w:r>
                        <w:rPr>
                          <w:b/>
                        </w:rPr>
                        <w:t>DPA</w:t>
                      </w:r>
                      <w:r w:rsidRPr="00075B91">
                        <w:rPr>
                          <w:b/>
                        </w:rPr>
                        <w:t xml:space="preserve"> </w:t>
                      </w:r>
                      <w:r>
                        <w:rPr>
                          <w:b/>
                        </w:rPr>
                        <w:t>–</w:t>
                      </w:r>
                      <w:r w:rsidRPr="00075B91">
                        <w:rPr>
                          <w:b/>
                        </w:rPr>
                        <w:t xml:space="preserve"> </w:t>
                      </w:r>
                      <w:r>
                        <w:rPr>
                          <w:b/>
                        </w:rPr>
                        <w:t>Profi am</w:t>
                      </w:r>
                      <w:r w:rsidRPr="00075B91">
                        <w:rPr>
                          <w:b/>
                        </w:rPr>
                        <w:t xml:space="preserve"> </w:t>
                      </w:r>
                      <w:r>
                        <w:rPr>
                          <w:b/>
                        </w:rPr>
                        <w:t>feirysau a gludir yn y gwaed</w:t>
                      </w:r>
                      <w:r w:rsidRPr="00075B91">
                        <w:rPr>
                          <w:b/>
                        </w:rPr>
                        <w:t xml:space="preserve"> (hepatitis B, hepatitis C </w:t>
                      </w:r>
                      <w:r>
                        <w:rPr>
                          <w:b/>
                        </w:rPr>
                        <w:t>a</w:t>
                      </w:r>
                      <w:r w:rsidRPr="00075B91">
                        <w:rPr>
                          <w:b/>
                        </w:rPr>
                        <w:t xml:space="preserve"> HIV)</w:t>
                      </w:r>
                    </w:p>
                    <w:p w14:paraId="27819E03" w14:textId="7E97282F" w:rsidR="00A604ED" w:rsidRDefault="00A604ED" w:rsidP="00DF7A96">
                      <w:r>
                        <w:t>Pob cleient sy’n dod i gysylltiad â gwasanaethau camddefnyddio sylweddau</w:t>
                      </w:r>
                      <w:r w:rsidRPr="00A74745">
                        <w:t xml:space="preserve"> </w:t>
                      </w:r>
                      <w:r>
                        <w:t>i</w:t>
                      </w:r>
                      <w:r w:rsidRPr="00A74745">
                        <w:t xml:space="preserve"> </w:t>
                      </w:r>
                      <w:r>
                        <w:t>gael eu profi’n rheolaidd ar y safle, neu eu profi gan drydydd parti os nad yw ar gael ar y safle, am haint</w:t>
                      </w:r>
                      <w:r w:rsidRPr="00A74745">
                        <w:t xml:space="preserve"> </w:t>
                      </w:r>
                      <w:r>
                        <w:t>feirysau a gludir yn y gwaed</w:t>
                      </w:r>
                      <w:r w:rsidRPr="00A74745">
                        <w:t xml:space="preserve"> (hepatitis B, hepatitis C a HIV) </w:t>
                      </w:r>
                      <w:r>
                        <w:t xml:space="preserve">yn flynyddol o leiaf.        </w:t>
                      </w:r>
                    </w:p>
                    <w:p w14:paraId="07ED9FB8" w14:textId="77777777" w:rsidR="00A604ED" w:rsidRPr="00A74745" w:rsidRDefault="00A604ED" w:rsidP="00DF7A96"/>
                    <w:p w14:paraId="3297987B" w14:textId="629B41C0" w:rsidR="00A604ED" w:rsidRPr="00A74745" w:rsidRDefault="00A604ED" w:rsidP="00DF7A96">
                      <w:r>
                        <w:rPr>
                          <w:b/>
                        </w:rPr>
                        <w:t>Cymwys</w:t>
                      </w:r>
                      <w:r w:rsidRPr="005D0613">
                        <w:rPr>
                          <w:b/>
                        </w:rPr>
                        <w:t>:</w:t>
                      </w:r>
                      <w:r w:rsidRPr="00A74745">
                        <w:t xml:space="preserve"> C</w:t>
                      </w:r>
                      <w:r>
                        <w:t>leientiaid</w:t>
                      </w:r>
                      <w:r w:rsidRPr="00A74745">
                        <w:t xml:space="preserve"> </w:t>
                      </w:r>
                      <w:r>
                        <w:t>sy’n cael eu hasesu fel wedi cael eu profi am haint feirysau a gludir yn y gwaed</w:t>
                      </w:r>
                      <w:r w:rsidRPr="00A74745">
                        <w:t xml:space="preserve"> </w:t>
                      </w:r>
                      <w:r>
                        <w:t>yn ystod y 12 mis blaenorol, neu nad ydynt yn cael triniaeth</w:t>
                      </w:r>
                      <w:r w:rsidRPr="00A74745">
                        <w:t xml:space="preserve"> </w:t>
                      </w:r>
                      <w:r>
                        <w:t>ar gyfer haint</w:t>
                      </w:r>
                      <w:r w:rsidRPr="00A74745">
                        <w:t xml:space="preserve"> </w:t>
                      </w:r>
                      <w:r>
                        <w:t>feirysau a gludir yn y gwaed ar hyn o bryd.</w:t>
                      </w:r>
                    </w:p>
                  </w:txbxContent>
                </v:textbox>
                <w10:wrap anchorx="margin"/>
              </v:rect>
            </w:pict>
          </mc:Fallback>
        </mc:AlternateContent>
      </w:r>
    </w:p>
    <w:p w14:paraId="7F26E857" w14:textId="7CA4BF10" w:rsidR="00DF7A96" w:rsidRPr="00AD77E9" w:rsidRDefault="00DF7A96" w:rsidP="00DF7A96">
      <w:pPr>
        <w:rPr>
          <w:lang w:val="cy-GB"/>
        </w:rPr>
      </w:pPr>
    </w:p>
    <w:p w14:paraId="12AC5E40" w14:textId="77777777" w:rsidR="00DF7A96" w:rsidRPr="00AD77E9" w:rsidRDefault="00DF7A96" w:rsidP="00DF7A96">
      <w:pPr>
        <w:rPr>
          <w:lang w:val="cy-GB"/>
        </w:rPr>
      </w:pPr>
    </w:p>
    <w:p w14:paraId="79A86E7A" w14:textId="77777777" w:rsidR="00DF7A96" w:rsidRPr="00AD77E9" w:rsidRDefault="00DF7A96" w:rsidP="00DF7A96">
      <w:pPr>
        <w:rPr>
          <w:lang w:val="cy-GB"/>
        </w:rPr>
      </w:pPr>
    </w:p>
    <w:p w14:paraId="4DA3251F" w14:textId="77777777" w:rsidR="00DF7A96" w:rsidRPr="00AD77E9" w:rsidRDefault="00DF7A96" w:rsidP="00DF7A96">
      <w:pPr>
        <w:rPr>
          <w:lang w:val="cy-GB"/>
        </w:rPr>
      </w:pPr>
    </w:p>
    <w:p w14:paraId="06D3F832" w14:textId="77777777" w:rsidR="00DF7A96" w:rsidRPr="00AD77E9" w:rsidRDefault="00DF7A96" w:rsidP="00DF7A96">
      <w:pPr>
        <w:rPr>
          <w:lang w:val="cy-GB"/>
        </w:rPr>
      </w:pPr>
    </w:p>
    <w:p w14:paraId="0CE55927" w14:textId="77777777" w:rsidR="00DF7A96" w:rsidRPr="00AD77E9" w:rsidRDefault="00DF7A96" w:rsidP="00DF7A96">
      <w:pPr>
        <w:rPr>
          <w:lang w:val="cy-GB"/>
        </w:rPr>
      </w:pPr>
    </w:p>
    <w:p w14:paraId="0D851203" w14:textId="3947C74B" w:rsidR="0057109C" w:rsidRPr="00AD77E9" w:rsidRDefault="00F860AD" w:rsidP="00FD3349">
      <w:pPr>
        <w:pStyle w:val="Heading2"/>
        <w:rPr>
          <w:lang w:val="cy-GB"/>
        </w:rPr>
      </w:pPr>
      <w:bookmarkStart w:id="72" w:name="_Toc49414842"/>
      <w:r w:rsidRPr="00AD77E9">
        <w:rPr>
          <w:lang w:val="cy-GB"/>
        </w:rPr>
        <w:lastRenderedPageBreak/>
        <w:t xml:space="preserve">Sgrinio </w:t>
      </w:r>
      <w:r w:rsidR="00DB1DD1" w:rsidRPr="00AD77E9">
        <w:rPr>
          <w:lang w:val="cy-GB"/>
        </w:rPr>
        <w:t xml:space="preserve">am </w:t>
      </w:r>
      <w:r w:rsidRPr="00AD77E9">
        <w:rPr>
          <w:lang w:val="cy-GB"/>
        </w:rPr>
        <w:t>B</w:t>
      </w:r>
      <w:r w:rsidR="0057109C" w:rsidRPr="00AD77E9">
        <w:rPr>
          <w:lang w:val="cy-GB"/>
        </w:rPr>
        <w:t xml:space="preserve">BV </w:t>
      </w:r>
      <w:r w:rsidRPr="00AD77E9">
        <w:rPr>
          <w:lang w:val="cy-GB"/>
        </w:rPr>
        <w:t>mewn lleoliadau cymunedol</w:t>
      </w:r>
      <w:r w:rsidR="0057109C" w:rsidRPr="00AD77E9">
        <w:rPr>
          <w:lang w:val="cy-GB"/>
        </w:rPr>
        <w:t xml:space="preserve"> </w:t>
      </w:r>
      <w:r w:rsidR="00283233" w:rsidRPr="00AD77E9">
        <w:rPr>
          <w:lang w:val="cy-GB"/>
        </w:rPr>
        <w:t>yng Nghymru</w:t>
      </w:r>
      <w:bookmarkEnd w:id="72"/>
    </w:p>
    <w:p w14:paraId="4510A5C7" w14:textId="41E73A07" w:rsidR="0057109C" w:rsidRPr="00AD77E9" w:rsidRDefault="00F021AD" w:rsidP="00FD3349">
      <w:pPr>
        <w:rPr>
          <w:lang w:val="cy-GB"/>
        </w:rPr>
      </w:pPr>
      <w:r w:rsidRPr="00AD77E9">
        <w:rPr>
          <w:lang w:val="cy-GB"/>
        </w:rPr>
        <w:t>Yn ystod cyfnod</w:t>
      </w:r>
      <w:r w:rsidR="001E4956" w:rsidRPr="00AD77E9">
        <w:rPr>
          <w:lang w:val="cy-GB"/>
        </w:rPr>
        <w:t xml:space="preserve"> </w:t>
      </w:r>
      <w:r w:rsidRPr="00AD77E9">
        <w:rPr>
          <w:lang w:val="cy-GB"/>
        </w:rPr>
        <w:t xml:space="preserve">adrodd yn ôl </w:t>
      </w:r>
      <w:r w:rsidR="001E4956" w:rsidRPr="00AD77E9">
        <w:rPr>
          <w:lang w:val="cy-GB"/>
        </w:rPr>
        <w:t>2019-20</w:t>
      </w:r>
      <w:r w:rsidRPr="00AD77E9">
        <w:rPr>
          <w:lang w:val="cy-GB"/>
        </w:rPr>
        <w:t>, roedd sgrinio am</w:t>
      </w:r>
      <w:r w:rsidR="0057109C" w:rsidRPr="00AD77E9">
        <w:rPr>
          <w:lang w:val="cy-GB"/>
        </w:rPr>
        <w:t xml:space="preserve"> </w:t>
      </w:r>
      <w:r w:rsidR="004529F4" w:rsidRPr="00AD77E9">
        <w:rPr>
          <w:lang w:val="cy-GB"/>
        </w:rPr>
        <w:t>feirysau a gludir yn y gwaed</w:t>
      </w:r>
      <w:r w:rsidR="00B85007" w:rsidRPr="00AD77E9">
        <w:rPr>
          <w:rStyle w:val="FootnoteReference"/>
          <w:lang w:val="cy-GB"/>
        </w:rPr>
        <w:footnoteReference w:id="16"/>
      </w:r>
      <w:r w:rsidR="0057109C" w:rsidRPr="00AD77E9">
        <w:rPr>
          <w:lang w:val="cy-GB"/>
        </w:rPr>
        <w:t xml:space="preserve"> </w:t>
      </w:r>
      <w:r w:rsidRPr="00AD77E9">
        <w:rPr>
          <w:lang w:val="cy-GB"/>
        </w:rPr>
        <w:t>ar gael ar 90 o safleoedd gwasanaethau cymunedol ledled</w:t>
      </w:r>
      <w:r w:rsidR="0057109C" w:rsidRPr="00AD77E9">
        <w:rPr>
          <w:lang w:val="cy-GB"/>
        </w:rPr>
        <w:t xml:space="preserve"> </w:t>
      </w:r>
      <w:r w:rsidR="0084402A" w:rsidRPr="00AD77E9">
        <w:rPr>
          <w:lang w:val="cy-GB"/>
        </w:rPr>
        <w:t>Cymru</w:t>
      </w:r>
      <w:r w:rsidR="0057109C" w:rsidRPr="00AD77E9">
        <w:rPr>
          <w:lang w:val="cy-GB"/>
        </w:rPr>
        <w:t xml:space="preserve">. </w:t>
      </w:r>
      <w:r w:rsidRPr="00AD77E9">
        <w:rPr>
          <w:lang w:val="cy-GB"/>
        </w:rPr>
        <w:t xml:space="preserve">Roedd y rhain yn cynnwys </w:t>
      </w:r>
      <w:r w:rsidR="00283233" w:rsidRPr="00AD77E9">
        <w:rPr>
          <w:lang w:val="cy-GB"/>
        </w:rPr>
        <w:t>gwasanaethau camddefnyddio sylweddau</w:t>
      </w:r>
      <w:r w:rsidR="0057109C" w:rsidRPr="00AD77E9">
        <w:rPr>
          <w:lang w:val="cy-GB"/>
        </w:rPr>
        <w:t xml:space="preserve"> </w:t>
      </w:r>
      <w:r w:rsidRPr="00AD77E9">
        <w:rPr>
          <w:lang w:val="cy-GB"/>
        </w:rPr>
        <w:t xml:space="preserve">arbenigol </w:t>
      </w:r>
      <w:r w:rsidR="0057109C" w:rsidRPr="00AD77E9">
        <w:rPr>
          <w:lang w:val="cy-GB"/>
        </w:rPr>
        <w:t>(</w:t>
      </w:r>
      <w:r w:rsidRPr="00AD77E9">
        <w:rPr>
          <w:lang w:val="cy-GB"/>
        </w:rPr>
        <w:t>gan gynnwys</w:t>
      </w:r>
      <w:r w:rsidR="0057109C" w:rsidRPr="00AD77E9">
        <w:rPr>
          <w:lang w:val="cy-GB"/>
        </w:rPr>
        <w:t xml:space="preserve"> </w:t>
      </w:r>
      <w:r w:rsidR="00D95920" w:rsidRPr="00AD77E9">
        <w:rPr>
          <w:lang w:val="cy-GB"/>
        </w:rPr>
        <w:t>NSP</w:t>
      </w:r>
      <w:r w:rsidR="0057109C" w:rsidRPr="00AD77E9">
        <w:rPr>
          <w:lang w:val="cy-GB"/>
        </w:rPr>
        <w:t xml:space="preserve">s), </w:t>
      </w:r>
      <w:r w:rsidRPr="00AD77E9">
        <w:rPr>
          <w:lang w:val="cy-GB"/>
        </w:rPr>
        <w:t xml:space="preserve">NSPs </w:t>
      </w:r>
      <w:r w:rsidR="00C670A2" w:rsidRPr="00AD77E9">
        <w:rPr>
          <w:lang w:val="cy-GB"/>
        </w:rPr>
        <w:t>fferyllfeydd cymunedol</w:t>
      </w:r>
      <w:r w:rsidR="00DB1DD1" w:rsidRPr="00AD77E9">
        <w:rPr>
          <w:lang w:val="cy-GB"/>
        </w:rPr>
        <w:t xml:space="preserve"> gwasanaeth uwch</w:t>
      </w:r>
      <w:r w:rsidR="0057109C" w:rsidRPr="00AD77E9">
        <w:rPr>
          <w:lang w:val="cy-GB"/>
        </w:rPr>
        <w:t xml:space="preserve">, </w:t>
      </w:r>
      <w:r w:rsidR="00D95920" w:rsidRPr="00AD77E9">
        <w:rPr>
          <w:lang w:val="cy-GB"/>
        </w:rPr>
        <w:t>gwasanaethau</w:t>
      </w:r>
      <w:r w:rsidR="0057109C" w:rsidRPr="00AD77E9">
        <w:rPr>
          <w:lang w:val="cy-GB"/>
        </w:rPr>
        <w:t xml:space="preserve"> </w:t>
      </w:r>
      <w:r w:rsidRPr="00AD77E9">
        <w:rPr>
          <w:lang w:val="cy-GB"/>
        </w:rPr>
        <w:t>digartrefedd a hosteli</w:t>
      </w:r>
      <w:r w:rsidR="0057109C" w:rsidRPr="00AD77E9">
        <w:rPr>
          <w:lang w:val="cy-GB"/>
        </w:rPr>
        <w:t xml:space="preserve">. </w:t>
      </w:r>
      <w:r w:rsidR="009653DD" w:rsidRPr="00AD77E9">
        <w:rPr>
          <w:lang w:val="cy-GB"/>
        </w:rPr>
        <w:t>Yn 20</w:t>
      </w:r>
      <w:r w:rsidR="0057109C" w:rsidRPr="00AD77E9">
        <w:rPr>
          <w:lang w:val="cy-GB"/>
        </w:rPr>
        <w:t>1</w:t>
      </w:r>
      <w:r w:rsidR="001E4956" w:rsidRPr="00AD77E9">
        <w:rPr>
          <w:lang w:val="cy-GB"/>
        </w:rPr>
        <w:t>9-20</w:t>
      </w:r>
      <w:r w:rsidR="0057109C" w:rsidRPr="00AD77E9">
        <w:rPr>
          <w:lang w:val="cy-GB"/>
        </w:rPr>
        <w:t xml:space="preserve">, </w:t>
      </w:r>
      <w:r w:rsidRPr="00AD77E9">
        <w:rPr>
          <w:lang w:val="cy-GB"/>
        </w:rPr>
        <w:t>cofnododd 82 o safleoedd un neu fwy o brofion</w:t>
      </w:r>
      <w:r w:rsidR="0057109C" w:rsidRPr="00AD77E9">
        <w:rPr>
          <w:lang w:val="cy-GB"/>
        </w:rPr>
        <w:t xml:space="preserve"> BBV </w:t>
      </w:r>
      <w:r w:rsidR="00DB1DD1" w:rsidRPr="00AD77E9">
        <w:rPr>
          <w:lang w:val="cy-GB"/>
        </w:rPr>
        <w:t>yn</w:t>
      </w:r>
      <w:r w:rsidRPr="00AD77E9">
        <w:rPr>
          <w:lang w:val="cy-GB"/>
        </w:rPr>
        <w:t xml:space="preserve"> yr</w:t>
      </w:r>
      <w:r w:rsidR="0057109C" w:rsidRPr="00AD77E9">
        <w:rPr>
          <w:lang w:val="cy-GB"/>
        </w:rPr>
        <w:t xml:space="preserve"> HRD</w:t>
      </w:r>
      <w:r w:rsidRPr="00AD77E9">
        <w:rPr>
          <w:lang w:val="cy-GB"/>
        </w:rPr>
        <w:t xml:space="preserve">. Mae </w:t>
      </w:r>
      <w:r w:rsidR="00A434F0" w:rsidRPr="00AD77E9">
        <w:rPr>
          <w:lang w:val="cy-GB"/>
        </w:rPr>
        <w:fldChar w:fldCharType="begin"/>
      </w:r>
      <w:r w:rsidR="00A434F0" w:rsidRPr="00AD77E9">
        <w:rPr>
          <w:lang w:val="cy-GB"/>
        </w:rPr>
        <w:instrText xml:space="preserve"> REF _Ref13040424 \h </w:instrText>
      </w:r>
      <w:r w:rsidR="009F1651" w:rsidRPr="00AD77E9">
        <w:rPr>
          <w:lang w:val="cy-GB"/>
        </w:rPr>
        <w:instrText xml:space="preserve"> \* MERGEFORMAT </w:instrText>
      </w:r>
      <w:r w:rsidR="00A434F0" w:rsidRPr="00AD77E9">
        <w:rPr>
          <w:lang w:val="cy-GB"/>
        </w:rPr>
      </w:r>
      <w:r w:rsidR="00A434F0" w:rsidRPr="00AD77E9">
        <w:rPr>
          <w:lang w:val="cy-GB"/>
        </w:rPr>
        <w:fldChar w:fldCharType="separate"/>
      </w:r>
      <w:r w:rsidR="00283233" w:rsidRPr="00AD77E9">
        <w:rPr>
          <w:lang w:val="cy-GB"/>
        </w:rPr>
        <w:t>Ffigur</w:t>
      </w:r>
      <w:r w:rsidR="00F93AA3" w:rsidRPr="00AD77E9">
        <w:rPr>
          <w:lang w:val="cy-GB"/>
        </w:rPr>
        <w:t xml:space="preserve"> </w:t>
      </w:r>
      <w:r w:rsidR="00F93AA3" w:rsidRPr="00AD77E9">
        <w:rPr>
          <w:noProof/>
          <w:lang w:val="cy-GB"/>
        </w:rPr>
        <w:t>9</w:t>
      </w:r>
      <w:r w:rsidR="00A434F0" w:rsidRPr="00AD77E9">
        <w:rPr>
          <w:lang w:val="cy-GB"/>
        </w:rPr>
        <w:fldChar w:fldCharType="end"/>
      </w:r>
      <w:r w:rsidR="00A434F0" w:rsidRPr="00AD77E9">
        <w:rPr>
          <w:lang w:val="cy-GB"/>
        </w:rPr>
        <w:t xml:space="preserve"> </w:t>
      </w:r>
      <w:r w:rsidRPr="00AD77E9">
        <w:rPr>
          <w:lang w:val="cy-GB"/>
        </w:rPr>
        <w:t xml:space="preserve">yn dangos </w:t>
      </w:r>
      <w:r w:rsidR="003C6CFA" w:rsidRPr="00AD77E9">
        <w:rPr>
          <w:lang w:val="cy-GB"/>
        </w:rPr>
        <w:t xml:space="preserve">y </w:t>
      </w:r>
      <w:r w:rsidRPr="00AD77E9">
        <w:rPr>
          <w:lang w:val="cy-GB"/>
        </w:rPr>
        <w:t>lleoliad</w:t>
      </w:r>
      <w:r w:rsidR="003C6CFA" w:rsidRPr="00AD77E9">
        <w:rPr>
          <w:lang w:val="cy-GB"/>
        </w:rPr>
        <w:t>au</w:t>
      </w:r>
      <w:r w:rsidRPr="00AD77E9">
        <w:rPr>
          <w:lang w:val="cy-GB"/>
        </w:rPr>
        <w:t xml:space="preserve"> daearyddol </w:t>
      </w:r>
      <w:r w:rsidR="003C6CFA" w:rsidRPr="00AD77E9">
        <w:rPr>
          <w:lang w:val="cy-GB"/>
        </w:rPr>
        <w:t xml:space="preserve">sy’n cynnig </w:t>
      </w:r>
      <w:r w:rsidR="00D95920" w:rsidRPr="00AD77E9">
        <w:rPr>
          <w:lang w:val="cy-GB"/>
        </w:rPr>
        <w:t>gwasanaethau</w:t>
      </w:r>
      <w:r w:rsidR="003E2463" w:rsidRPr="00AD77E9">
        <w:rPr>
          <w:lang w:val="cy-GB"/>
        </w:rPr>
        <w:t xml:space="preserve"> </w:t>
      </w:r>
      <w:r w:rsidRPr="00AD77E9">
        <w:rPr>
          <w:lang w:val="cy-GB"/>
        </w:rPr>
        <w:t>s</w:t>
      </w:r>
      <w:r w:rsidR="003C6CFA" w:rsidRPr="00AD77E9">
        <w:rPr>
          <w:lang w:val="cy-GB"/>
        </w:rPr>
        <w:t>grinio</w:t>
      </w:r>
      <w:r w:rsidR="00DB1DD1" w:rsidRPr="00AD77E9">
        <w:rPr>
          <w:lang w:val="cy-GB"/>
        </w:rPr>
        <w:t xml:space="preserve"> am </w:t>
      </w:r>
      <w:r w:rsidR="003C6CFA" w:rsidRPr="00AD77E9">
        <w:rPr>
          <w:lang w:val="cy-GB"/>
        </w:rPr>
        <w:t xml:space="preserve">BBV </w:t>
      </w:r>
      <w:r w:rsidR="00C670A2" w:rsidRPr="00AD77E9">
        <w:rPr>
          <w:lang w:val="cy-GB"/>
        </w:rPr>
        <w:t>ledled Cymru</w:t>
      </w:r>
      <w:r w:rsidR="0057109C" w:rsidRPr="00AD77E9">
        <w:rPr>
          <w:lang w:val="cy-GB"/>
        </w:rPr>
        <w:t xml:space="preserve">. </w:t>
      </w:r>
    </w:p>
    <w:p w14:paraId="2AB48EF9" w14:textId="77777777" w:rsidR="00A434F0" w:rsidRPr="00AD77E9" w:rsidRDefault="001E4956" w:rsidP="009F1651">
      <w:pPr>
        <w:keepNext/>
        <w:jc w:val="center"/>
        <w:rPr>
          <w:lang w:val="cy-GB"/>
        </w:rPr>
      </w:pPr>
      <w:r w:rsidRPr="00AD77E9">
        <w:rPr>
          <w:noProof/>
          <w:lang w:eastAsia="en-GB"/>
        </w:rPr>
        <w:drawing>
          <wp:inline distT="0" distB="0" distL="0" distR="0" wp14:anchorId="59B4948B" wp14:editId="7FB3758E">
            <wp:extent cx="3251375" cy="3872285"/>
            <wp:effectExtent l="0" t="0" r="635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253646" cy="3874990"/>
                    </a:xfrm>
                    <a:prstGeom prst="rect">
                      <a:avLst/>
                    </a:prstGeom>
                  </pic:spPr>
                </pic:pic>
              </a:graphicData>
            </a:graphic>
          </wp:inline>
        </w:drawing>
      </w:r>
    </w:p>
    <w:p w14:paraId="6BDDAB77" w14:textId="7FDEDB75" w:rsidR="00A960D9" w:rsidRPr="00AD77E9" w:rsidRDefault="00283233" w:rsidP="00A434F0">
      <w:pPr>
        <w:pStyle w:val="Caption"/>
        <w:rPr>
          <w:lang w:val="cy-GB"/>
        </w:rPr>
      </w:pPr>
      <w:bookmarkStart w:id="73" w:name="_Ref13040424"/>
      <w:r w:rsidRPr="00AD77E9">
        <w:rPr>
          <w:lang w:val="cy-GB"/>
        </w:rPr>
        <w:t>Ffigur</w:t>
      </w:r>
      <w:r w:rsidR="00A434F0" w:rsidRPr="00AD77E9">
        <w:rPr>
          <w:lang w:val="cy-GB"/>
        </w:rPr>
        <w:t xml:space="preserve"> </w:t>
      </w:r>
      <w:r w:rsidR="00FA28E7" w:rsidRPr="00AD77E9">
        <w:rPr>
          <w:noProof/>
          <w:lang w:val="cy-GB"/>
        </w:rPr>
        <w:fldChar w:fldCharType="begin"/>
      </w:r>
      <w:r w:rsidR="00FA28E7" w:rsidRPr="00AD77E9">
        <w:rPr>
          <w:noProof/>
          <w:lang w:val="cy-GB"/>
        </w:rPr>
        <w:instrText xml:space="preserve"> SEQ Figure \* ARABIC </w:instrText>
      </w:r>
      <w:r w:rsidR="00FA28E7" w:rsidRPr="00AD77E9">
        <w:rPr>
          <w:noProof/>
          <w:lang w:val="cy-GB"/>
        </w:rPr>
        <w:fldChar w:fldCharType="separate"/>
      </w:r>
      <w:r w:rsidR="00F93AA3" w:rsidRPr="00AD77E9">
        <w:rPr>
          <w:noProof/>
          <w:lang w:val="cy-GB"/>
        </w:rPr>
        <w:t>9</w:t>
      </w:r>
      <w:r w:rsidR="00FA28E7" w:rsidRPr="00AD77E9">
        <w:rPr>
          <w:noProof/>
          <w:lang w:val="cy-GB"/>
        </w:rPr>
        <w:fldChar w:fldCharType="end"/>
      </w:r>
      <w:bookmarkEnd w:id="73"/>
      <w:r w:rsidR="00A434F0" w:rsidRPr="00AD77E9">
        <w:rPr>
          <w:lang w:val="cy-GB"/>
        </w:rPr>
        <w:t xml:space="preserve"> </w:t>
      </w:r>
      <w:r w:rsidR="003C6CFA" w:rsidRPr="00AD77E9">
        <w:rPr>
          <w:lang w:val="cy-GB"/>
        </w:rPr>
        <w:t>–</w:t>
      </w:r>
      <w:r w:rsidR="00A434F0" w:rsidRPr="00AD77E9">
        <w:rPr>
          <w:lang w:val="cy-GB"/>
        </w:rPr>
        <w:t xml:space="preserve"> </w:t>
      </w:r>
      <w:r w:rsidR="003C6CFA" w:rsidRPr="00AD77E9">
        <w:rPr>
          <w:lang w:val="cy-GB"/>
        </w:rPr>
        <w:t xml:space="preserve">Lleoliad daearyddol </w:t>
      </w:r>
      <w:r w:rsidR="00D95920" w:rsidRPr="00AD77E9">
        <w:rPr>
          <w:lang w:val="cy-GB"/>
        </w:rPr>
        <w:t>gwasanaethau</w:t>
      </w:r>
      <w:r w:rsidR="00A434F0" w:rsidRPr="00AD77E9">
        <w:rPr>
          <w:lang w:val="cy-GB"/>
        </w:rPr>
        <w:t xml:space="preserve"> </w:t>
      </w:r>
      <w:r w:rsidR="003C6CFA" w:rsidRPr="00AD77E9">
        <w:rPr>
          <w:lang w:val="cy-GB"/>
        </w:rPr>
        <w:t xml:space="preserve">cymunedol </w:t>
      </w:r>
      <w:r w:rsidRPr="00AD77E9">
        <w:rPr>
          <w:lang w:val="cy-GB"/>
        </w:rPr>
        <w:t>yng Nghymru</w:t>
      </w:r>
      <w:r w:rsidR="00A434F0" w:rsidRPr="00AD77E9">
        <w:rPr>
          <w:lang w:val="cy-GB"/>
        </w:rPr>
        <w:t xml:space="preserve"> </w:t>
      </w:r>
      <w:r w:rsidR="003C6CFA" w:rsidRPr="00AD77E9">
        <w:rPr>
          <w:lang w:val="cy-GB"/>
        </w:rPr>
        <w:t xml:space="preserve">sy’n darparu sgrinio </w:t>
      </w:r>
      <w:r w:rsidR="00A434F0" w:rsidRPr="00AD77E9">
        <w:rPr>
          <w:lang w:val="cy-GB"/>
        </w:rPr>
        <w:t xml:space="preserve">BBV </w:t>
      </w:r>
      <w:r w:rsidR="003C6CFA" w:rsidRPr="00AD77E9">
        <w:rPr>
          <w:lang w:val="cy-GB"/>
        </w:rPr>
        <w:t xml:space="preserve">yn ôl nifer y cleientiaid unigryw a fynychodd </w:t>
      </w:r>
      <w:r w:rsidR="00EC2390" w:rsidRPr="00AD77E9">
        <w:rPr>
          <w:lang w:val="cy-GB"/>
        </w:rPr>
        <w:t>yn 20</w:t>
      </w:r>
      <w:r w:rsidR="001E4956" w:rsidRPr="00AD77E9">
        <w:rPr>
          <w:lang w:val="cy-GB"/>
        </w:rPr>
        <w:t>19-20</w:t>
      </w:r>
      <w:r w:rsidR="00A434F0" w:rsidRPr="00AD77E9">
        <w:rPr>
          <w:rStyle w:val="FootnoteReference"/>
          <w:i/>
          <w:lang w:val="cy-GB"/>
        </w:rPr>
        <w:footnoteReference w:id="17"/>
      </w:r>
    </w:p>
    <w:p w14:paraId="3207D93C" w14:textId="2698E226" w:rsidR="00FE6687" w:rsidRPr="00AD77E9" w:rsidRDefault="003C6CFA" w:rsidP="00FD3349">
      <w:pPr>
        <w:pStyle w:val="Heading2"/>
        <w:rPr>
          <w:lang w:val="cy-GB"/>
        </w:rPr>
      </w:pPr>
      <w:bookmarkStart w:id="74" w:name="_Toc49414843"/>
      <w:r w:rsidRPr="00AD77E9">
        <w:rPr>
          <w:lang w:val="cy-GB"/>
        </w:rPr>
        <w:t>Trosolwg o sgrinio</w:t>
      </w:r>
      <w:r w:rsidR="004C1CF9" w:rsidRPr="00AD77E9">
        <w:rPr>
          <w:lang w:val="cy-GB"/>
        </w:rPr>
        <w:t xml:space="preserve"> am</w:t>
      </w:r>
      <w:r w:rsidRPr="00AD77E9">
        <w:rPr>
          <w:lang w:val="cy-GB"/>
        </w:rPr>
        <w:t xml:space="preserve"> </w:t>
      </w:r>
      <w:r w:rsidR="00FE6687" w:rsidRPr="00AD77E9">
        <w:rPr>
          <w:lang w:val="cy-GB"/>
        </w:rPr>
        <w:t xml:space="preserve">BBV </w:t>
      </w:r>
      <w:bookmarkEnd w:id="74"/>
      <w:r w:rsidRPr="00AD77E9">
        <w:rPr>
          <w:lang w:val="cy-GB"/>
        </w:rPr>
        <w:t xml:space="preserve"> </w:t>
      </w:r>
    </w:p>
    <w:p w14:paraId="1508CB09" w14:textId="1A3CB054" w:rsidR="00B95AD2" w:rsidRPr="00AD77E9" w:rsidRDefault="003C6CFA" w:rsidP="00FD3349">
      <w:pPr>
        <w:rPr>
          <w:lang w:val="cy-GB"/>
        </w:rPr>
      </w:pPr>
      <w:r w:rsidRPr="00AD77E9">
        <w:rPr>
          <w:lang w:val="cy-GB"/>
        </w:rPr>
        <w:t xml:space="preserve">Ar ôl gweithredu’r modiwl </w:t>
      </w:r>
      <w:r w:rsidR="00DD2626" w:rsidRPr="00AD77E9">
        <w:rPr>
          <w:lang w:val="cy-GB"/>
        </w:rPr>
        <w:t xml:space="preserve">HRD: </w:t>
      </w:r>
      <w:r w:rsidRPr="00AD77E9">
        <w:rPr>
          <w:lang w:val="cy-GB"/>
        </w:rPr>
        <w:t>Feirysau a Gludir yn y Gwaed</w:t>
      </w:r>
      <w:r w:rsidR="00DD2626" w:rsidRPr="00AD77E9">
        <w:rPr>
          <w:lang w:val="cy-GB"/>
        </w:rPr>
        <w:t xml:space="preserve">, </w:t>
      </w:r>
      <w:r w:rsidRPr="00AD77E9">
        <w:rPr>
          <w:lang w:val="cy-GB"/>
        </w:rPr>
        <w:t>rhwng</w:t>
      </w:r>
      <w:r w:rsidR="00B566AD" w:rsidRPr="00AD77E9">
        <w:rPr>
          <w:lang w:val="cy-GB"/>
        </w:rPr>
        <w:t xml:space="preserve"> </w:t>
      </w:r>
      <w:r w:rsidR="00DD2626" w:rsidRPr="00AD77E9">
        <w:rPr>
          <w:lang w:val="cy-GB"/>
        </w:rPr>
        <w:t xml:space="preserve">1 </w:t>
      </w:r>
      <w:r w:rsidR="002E6ACC" w:rsidRPr="00AD77E9">
        <w:rPr>
          <w:lang w:val="cy-GB"/>
        </w:rPr>
        <w:t>Ebrill</w:t>
      </w:r>
      <w:r w:rsidR="00DD2626" w:rsidRPr="00AD77E9">
        <w:rPr>
          <w:lang w:val="cy-GB"/>
        </w:rPr>
        <w:t xml:space="preserve"> 2017 </w:t>
      </w:r>
      <w:r w:rsidR="00B95AD2" w:rsidRPr="00AD77E9">
        <w:rPr>
          <w:lang w:val="cy-GB"/>
        </w:rPr>
        <w:t>a</w:t>
      </w:r>
      <w:r w:rsidR="00DD2626" w:rsidRPr="00AD77E9">
        <w:rPr>
          <w:lang w:val="cy-GB"/>
        </w:rPr>
        <w:t xml:space="preserve"> 31 </w:t>
      </w:r>
      <w:r w:rsidR="00DD5CAF" w:rsidRPr="00AD77E9">
        <w:rPr>
          <w:lang w:val="cy-GB"/>
        </w:rPr>
        <w:t>Mawrth</w:t>
      </w:r>
      <w:r w:rsidR="00DD2626" w:rsidRPr="00AD77E9">
        <w:rPr>
          <w:lang w:val="cy-GB"/>
        </w:rPr>
        <w:t xml:space="preserve"> 2020 </w:t>
      </w:r>
      <w:r w:rsidRPr="00AD77E9">
        <w:rPr>
          <w:lang w:val="cy-GB"/>
        </w:rPr>
        <w:t>cwblhawyd cyfanswm o</w:t>
      </w:r>
      <w:r w:rsidR="00DD2626" w:rsidRPr="00AD77E9">
        <w:rPr>
          <w:lang w:val="cy-GB"/>
        </w:rPr>
        <w:t xml:space="preserve"> 8,734 </w:t>
      </w:r>
      <w:r w:rsidRPr="00AD77E9">
        <w:rPr>
          <w:lang w:val="cy-GB"/>
        </w:rPr>
        <w:t xml:space="preserve">o brofion </w:t>
      </w:r>
      <w:r w:rsidR="004C1CF9" w:rsidRPr="00AD77E9">
        <w:rPr>
          <w:lang w:val="cy-GB"/>
        </w:rPr>
        <w:t xml:space="preserve">BBV </w:t>
      </w:r>
      <w:r w:rsidRPr="00AD77E9">
        <w:rPr>
          <w:lang w:val="cy-GB"/>
        </w:rPr>
        <w:t>gyda chanlyniadau dilys gan wasanaethau</w:t>
      </w:r>
      <w:r w:rsidR="00DD2626" w:rsidRPr="00AD77E9">
        <w:rPr>
          <w:lang w:val="cy-GB"/>
        </w:rPr>
        <w:t xml:space="preserve"> </w:t>
      </w:r>
      <w:r w:rsidR="00DE582D" w:rsidRPr="00AD77E9">
        <w:rPr>
          <w:lang w:val="cy-GB"/>
        </w:rPr>
        <w:t>Camddefnyddio Sylweddau</w:t>
      </w:r>
      <w:r w:rsidR="00DD2626" w:rsidRPr="00AD77E9">
        <w:rPr>
          <w:lang w:val="cy-GB"/>
        </w:rPr>
        <w:t xml:space="preserve"> a</w:t>
      </w:r>
      <w:r w:rsidRPr="00AD77E9">
        <w:rPr>
          <w:lang w:val="cy-GB"/>
        </w:rPr>
        <w:t xml:space="preserve"> gwas</w:t>
      </w:r>
      <w:r w:rsidR="00624486" w:rsidRPr="00AD77E9">
        <w:rPr>
          <w:lang w:val="cy-GB"/>
        </w:rPr>
        <w:t>a</w:t>
      </w:r>
      <w:r w:rsidRPr="00AD77E9">
        <w:rPr>
          <w:lang w:val="cy-GB"/>
        </w:rPr>
        <w:t xml:space="preserve">naethau cymunedol yn cynnwys </w:t>
      </w:r>
      <w:r w:rsidR="00DD2626" w:rsidRPr="00AD77E9">
        <w:rPr>
          <w:lang w:val="cy-GB"/>
        </w:rPr>
        <w:t>7,048</w:t>
      </w:r>
      <w:r w:rsidRPr="00AD77E9">
        <w:rPr>
          <w:lang w:val="cy-GB"/>
        </w:rPr>
        <w:t xml:space="preserve"> o</w:t>
      </w:r>
      <w:r w:rsidR="00DD2626" w:rsidRPr="00AD77E9">
        <w:rPr>
          <w:lang w:val="cy-GB"/>
        </w:rPr>
        <w:t xml:space="preserve"> </w:t>
      </w:r>
      <w:r w:rsidR="00B906B7" w:rsidRPr="00AD77E9">
        <w:rPr>
          <w:lang w:val="cy-GB"/>
        </w:rPr>
        <w:t>unigolion</w:t>
      </w:r>
      <w:r w:rsidR="00DD2626" w:rsidRPr="00AD77E9">
        <w:rPr>
          <w:lang w:val="cy-GB"/>
        </w:rPr>
        <w:t xml:space="preserve">. </w:t>
      </w:r>
    </w:p>
    <w:p w14:paraId="7225A6F0" w14:textId="54F59A1F" w:rsidR="005825D2" w:rsidRPr="00AD77E9" w:rsidRDefault="003C6CFA" w:rsidP="00FD3349">
      <w:pPr>
        <w:rPr>
          <w:lang w:val="cy-GB"/>
        </w:rPr>
      </w:pPr>
      <w:r w:rsidRPr="00AD77E9">
        <w:rPr>
          <w:lang w:val="cy-GB"/>
        </w:rPr>
        <w:t>Yn ystod cyfnod adrodd yn ôl 2</w:t>
      </w:r>
      <w:r w:rsidR="00CD057A" w:rsidRPr="00AD77E9">
        <w:rPr>
          <w:lang w:val="cy-GB"/>
        </w:rPr>
        <w:t>019-20</w:t>
      </w:r>
      <w:r w:rsidR="00B85007" w:rsidRPr="00AD77E9">
        <w:rPr>
          <w:lang w:val="cy-GB"/>
        </w:rPr>
        <w:t>:</w:t>
      </w:r>
    </w:p>
    <w:p w14:paraId="298244B8" w14:textId="575F1E0C" w:rsidR="00CB17C2" w:rsidRPr="00AD77E9" w:rsidRDefault="003C6CFA" w:rsidP="000F4840">
      <w:pPr>
        <w:pStyle w:val="ListParagraph"/>
        <w:numPr>
          <w:ilvl w:val="0"/>
          <w:numId w:val="15"/>
        </w:numPr>
        <w:rPr>
          <w:lang w:val="cy-GB"/>
        </w:rPr>
      </w:pPr>
      <w:r w:rsidRPr="00AD77E9">
        <w:rPr>
          <w:lang w:val="cy-GB"/>
        </w:rPr>
        <w:t xml:space="preserve">Cafodd </w:t>
      </w:r>
      <w:r w:rsidR="00020978" w:rsidRPr="00AD77E9">
        <w:rPr>
          <w:b/>
          <w:lang w:val="cy-GB"/>
        </w:rPr>
        <w:t>3,</w:t>
      </w:r>
      <w:r w:rsidR="00C973B4" w:rsidRPr="00AD77E9">
        <w:rPr>
          <w:b/>
          <w:lang w:val="cy-GB"/>
        </w:rPr>
        <w:t>773</w:t>
      </w:r>
      <w:r w:rsidR="005825D2" w:rsidRPr="00AD77E9">
        <w:rPr>
          <w:lang w:val="cy-GB"/>
        </w:rPr>
        <w:t xml:space="preserve"> </w:t>
      </w:r>
      <w:r w:rsidRPr="00AD77E9">
        <w:rPr>
          <w:lang w:val="cy-GB"/>
        </w:rPr>
        <w:t>o</w:t>
      </w:r>
      <w:r w:rsidR="00B85007" w:rsidRPr="00AD77E9">
        <w:rPr>
          <w:lang w:val="cy-GB"/>
        </w:rPr>
        <w:t xml:space="preserve"> </w:t>
      </w:r>
      <w:r w:rsidR="00B906B7" w:rsidRPr="00AD77E9">
        <w:rPr>
          <w:lang w:val="cy-GB"/>
        </w:rPr>
        <w:t>unigolion</w:t>
      </w:r>
      <w:r w:rsidR="00AB6DFC" w:rsidRPr="00AD77E9">
        <w:rPr>
          <w:lang w:val="cy-GB"/>
        </w:rPr>
        <w:t xml:space="preserve"> </w:t>
      </w:r>
      <w:r w:rsidRPr="00AD77E9">
        <w:rPr>
          <w:lang w:val="cy-GB"/>
        </w:rPr>
        <w:t xml:space="preserve">unigryw eu sgrinio am o leiaf un </w:t>
      </w:r>
      <w:r w:rsidR="004529F4" w:rsidRPr="00AD77E9">
        <w:rPr>
          <w:lang w:val="cy-GB"/>
        </w:rPr>
        <w:t>feir</w:t>
      </w:r>
      <w:r w:rsidRPr="00AD77E9">
        <w:rPr>
          <w:lang w:val="cy-GB"/>
        </w:rPr>
        <w:t>ws</w:t>
      </w:r>
      <w:r w:rsidR="004529F4" w:rsidRPr="00AD77E9">
        <w:rPr>
          <w:lang w:val="cy-GB"/>
        </w:rPr>
        <w:t xml:space="preserve"> a gludir yn y gwaed</w:t>
      </w:r>
      <w:r w:rsidR="00B85007" w:rsidRPr="00AD77E9">
        <w:rPr>
          <w:lang w:val="cy-GB"/>
        </w:rPr>
        <w:t xml:space="preserve"> (HBV, HCV, HIV)</w:t>
      </w:r>
      <w:r w:rsidR="00ED0788" w:rsidRPr="00AD77E9">
        <w:rPr>
          <w:lang w:val="cy-GB"/>
        </w:rPr>
        <w:t xml:space="preserve">, </w:t>
      </w:r>
      <w:r w:rsidRPr="00AD77E9">
        <w:rPr>
          <w:lang w:val="cy-GB"/>
        </w:rPr>
        <w:t xml:space="preserve">cynnydd o </w:t>
      </w:r>
      <w:r w:rsidR="00ED0788" w:rsidRPr="00AD77E9">
        <w:rPr>
          <w:lang w:val="cy-GB"/>
        </w:rPr>
        <w:t>31</w:t>
      </w:r>
      <w:r w:rsidR="00CB17C2" w:rsidRPr="00AD77E9">
        <w:rPr>
          <w:lang w:val="cy-GB"/>
        </w:rPr>
        <w:t xml:space="preserve"> </w:t>
      </w:r>
      <w:r w:rsidR="00DD5CAF" w:rsidRPr="00AD77E9">
        <w:rPr>
          <w:lang w:val="cy-GB"/>
        </w:rPr>
        <w:t>y cant</w:t>
      </w:r>
      <w:r w:rsidR="00CB17C2" w:rsidRPr="00AD77E9">
        <w:rPr>
          <w:lang w:val="cy-GB"/>
        </w:rPr>
        <w:t xml:space="preserve"> </w:t>
      </w:r>
      <w:r w:rsidRPr="00AD77E9">
        <w:rPr>
          <w:lang w:val="cy-GB"/>
        </w:rPr>
        <w:t xml:space="preserve">ar y flwyddyn flaenorol </w:t>
      </w:r>
    </w:p>
    <w:p w14:paraId="05930051" w14:textId="238B32C3" w:rsidR="00EE62F1" w:rsidRPr="00AD77E9" w:rsidRDefault="00F91D52" w:rsidP="00EE62F1">
      <w:pPr>
        <w:pStyle w:val="ListParagraph"/>
        <w:rPr>
          <w:lang w:val="cy-GB"/>
        </w:rPr>
      </w:pPr>
      <w:r w:rsidRPr="00AD77E9">
        <w:rPr>
          <w:lang w:val="cy-GB"/>
        </w:rPr>
        <w:t>Adroddodd pedwar o’r byrddau iechyd am gynnydd mew</w:t>
      </w:r>
      <w:r w:rsidR="00CD057A" w:rsidRPr="00AD77E9">
        <w:rPr>
          <w:lang w:val="cy-GB"/>
        </w:rPr>
        <w:t xml:space="preserve">n </w:t>
      </w:r>
      <w:r w:rsidRPr="00AD77E9">
        <w:rPr>
          <w:lang w:val="cy-GB"/>
        </w:rPr>
        <w:t xml:space="preserve">sgrinio am </w:t>
      </w:r>
      <w:r w:rsidR="00CD057A" w:rsidRPr="00AD77E9">
        <w:rPr>
          <w:lang w:val="cy-GB"/>
        </w:rPr>
        <w:t>BBV</w:t>
      </w:r>
      <w:r w:rsidR="00B95AD2" w:rsidRPr="00AD77E9">
        <w:rPr>
          <w:lang w:val="cy-GB"/>
        </w:rPr>
        <w:t xml:space="preserve">, </w:t>
      </w:r>
      <w:r w:rsidR="00097E25" w:rsidRPr="00AD77E9">
        <w:rPr>
          <w:lang w:val="cy-GB"/>
        </w:rPr>
        <w:t>fodd bynnag</w:t>
      </w:r>
      <w:r w:rsidR="00CD057A" w:rsidRPr="00AD77E9">
        <w:rPr>
          <w:lang w:val="cy-GB"/>
        </w:rPr>
        <w:t xml:space="preserve">, </w:t>
      </w:r>
      <w:r w:rsidRPr="00AD77E9">
        <w:rPr>
          <w:lang w:val="cy-GB"/>
        </w:rPr>
        <w:t>cofnodwyd gostyngiad mewn sgrinio ar gyfer byrddau iechyd</w:t>
      </w:r>
      <w:r w:rsidR="00CD057A" w:rsidRPr="00AD77E9">
        <w:rPr>
          <w:lang w:val="cy-GB"/>
        </w:rPr>
        <w:t xml:space="preserve"> CTM a</w:t>
      </w:r>
      <w:r w:rsidRPr="00AD77E9">
        <w:rPr>
          <w:lang w:val="cy-GB"/>
        </w:rPr>
        <w:t xml:space="preserve"> PBC</w:t>
      </w:r>
      <w:r w:rsidR="00CD057A" w:rsidRPr="00AD77E9">
        <w:rPr>
          <w:lang w:val="cy-GB"/>
        </w:rPr>
        <w:t xml:space="preserve">, </w:t>
      </w:r>
      <w:r w:rsidR="00657885" w:rsidRPr="00AD77E9">
        <w:rPr>
          <w:lang w:val="cy-GB"/>
        </w:rPr>
        <w:t>(gweler</w:t>
      </w:r>
      <w:r w:rsidR="0020254E" w:rsidRPr="00AD77E9">
        <w:rPr>
          <w:lang w:val="cy-GB"/>
        </w:rPr>
        <w:t xml:space="preserve"> </w:t>
      </w:r>
      <w:r w:rsidR="00EE62F1" w:rsidRPr="00AD77E9">
        <w:rPr>
          <w:lang w:val="cy-GB"/>
        </w:rPr>
        <w:fldChar w:fldCharType="begin"/>
      </w:r>
      <w:r w:rsidR="00EE62F1" w:rsidRPr="00AD77E9">
        <w:rPr>
          <w:lang w:val="cy-GB"/>
        </w:rPr>
        <w:instrText xml:space="preserve"> REF _Ref12883729 \h </w:instrText>
      </w:r>
      <w:r w:rsidR="002547D4" w:rsidRPr="00AD77E9">
        <w:rPr>
          <w:lang w:val="cy-GB"/>
        </w:rPr>
        <w:instrText xml:space="preserve"> \* MERGEFORMAT </w:instrText>
      </w:r>
      <w:r w:rsidR="00EE62F1" w:rsidRPr="00AD77E9">
        <w:rPr>
          <w:lang w:val="cy-GB"/>
        </w:rPr>
      </w:r>
      <w:r w:rsidR="00EE62F1" w:rsidRPr="00AD77E9">
        <w:rPr>
          <w:lang w:val="cy-GB"/>
        </w:rPr>
        <w:fldChar w:fldCharType="separate"/>
      </w:r>
      <w:r w:rsidR="00283233" w:rsidRPr="00AD77E9">
        <w:rPr>
          <w:lang w:val="cy-GB"/>
        </w:rPr>
        <w:t>Tabl</w:t>
      </w:r>
      <w:r w:rsidR="00F93AA3" w:rsidRPr="00AD77E9">
        <w:rPr>
          <w:lang w:val="cy-GB"/>
        </w:rPr>
        <w:t xml:space="preserve"> </w:t>
      </w:r>
      <w:r w:rsidR="00F93AA3" w:rsidRPr="00AD77E9">
        <w:rPr>
          <w:noProof/>
          <w:lang w:val="cy-GB"/>
        </w:rPr>
        <w:t>12</w:t>
      </w:r>
      <w:r w:rsidR="00EE62F1" w:rsidRPr="00AD77E9">
        <w:rPr>
          <w:lang w:val="cy-GB"/>
        </w:rPr>
        <w:fldChar w:fldCharType="end"/>
      </w:r>
      <w:r w:rsidR="00EE62F1" w:rsidRPr="00AD77E9">
        <w:rPr>
          <w:lang w:val="cy-GB"/>
        </w:rPr>
        <w:t>)</w:t>
      </w:r>
    </w:p>
    <w:p w14:paraId="737FE31D" w14:textId="1A00A56E" w:rsidR="0020254E" w:rsidRPr="00AD77E9" w:rsidRDefault="006443F7" w:rsidP="000F4840">
      <w:pPr>
        <w:pStyle w:val="ListParagraph"/>
        <w:numPr>
          <w:ilvl w:val="0"/>
          <w:numId w:val="15"/>
        </w:numPr>
        <w:rPr>
          <w:lang w:val="cy-GB"/>
        </w:rPr>
      </w:pPr>
      <w:r w:rsidRPr="00AD77E9">
        <w:rPr>
          <w:lang w:val="cy-GB"/>
        </w:rPr>
        <w:lastRenderedPageBreak/>
        <w:t xml:space="preserve">Cofnodwyd y lefelau uchaf o sgrinio ym Mwrdd Iechyd </w:t>
      </w:r>
      <w:r w:rsidR="002000AA" w:rsidRPr="00AD77E9">
        <w:rPr>
          <w:lang w:val="cy-GB"/>
        </w:rPr>
        <w:t>Aneurin</w:t>
      </w:r>
      <w:r w:rsidR="00CD057A" w:rsidRPr="00AD77E9">
        <w:rPr>
          <w:lang w:val="cy-GB"/>
        </w:rPr>
        <w:t xml:space="preserve"> Bevan</w:t>
      </w:r>
      <w:r w:rsidR="00AB6DFC" w:rsidRPr="00AD77E9">
        <w:rPr>
          <w:lang w:val="cy-GB"/>
        </w:rPr>
        <w:t xml:space="preserve"> </w:t>
      </w:r>
      <w:r w:rsidRPr="00AD77E9">
        <w:rPr>
          <w:lang w:val="cy-GB"/>
        </w:rPr>
        <w:t xml:space="preserve">a gwelwyd y cynnydd cyfrannol mwyaf mewn profi ym Mae Abertawe </w:t>
      </w:r>
      <w:r w:rsidR="00657885" w:rsidRPr="00AD77E9">
        <w:rPr>
          <w:lang w:val="cy-GB"/>
        </w:rPr>
        <w:t>(gweler</w:t>
      </w:r>
      <w:r w:rsidR="0020254E" w:rsidRPr="00AD77E9">
        <w:rPr>
          <w:lang w:val="cy-GB"/>
        </w:rPr>
        <w:t xml:space="preserve"> </w:t>
      </w:r>
      <w:r w:rsidR="0020254E" w:rsidRPr="00AD77E9">
        <w:rPr>
          <w:color w:val="FF0000"/>
          <w:lang w:val="cy-GB"/>
        </w:rPr>
        <w:fldChar w:fldCharType="begin"/>
      </w:r>
      <w:r w:rsidR="0020254E" w:rsidRPr="00AD77E9">
        <w:rPr>
          <w:lang w:val="cy-GB"/>
        </w:rPr>
        <w:instrText xml:space="preserve"> REF _Ref12626128 \h </w:instrText>
      </w:r>
      <w:r w:rsidR="007A566D" w:rsidRPr="00AD77E9">
        <w:rPr>
          <w:color w:val="FF0000"/>
          <w:lang w:val="cy-GB"/>
        </w:rPr>
        <w:instrText xml:space="preserve"> \* MERGEFORMAT </w:instrText>
      </w:r>
      <w:r w:rsidR="0020254E" w:rsidRPr="00AD77E9">
        <w:rPr>
          <w:color w:val="FF0000"/>
          <w:lang w:val="cy-GB"/>
        </w:rPr>
      </w:r>
      <w:r w:rsidR="0020254E" w:rsidRPr="00AD77E9">
        <w:rPr>
          <w:color w:val="FF0000"/>
          <w:lang w:val="cy-GB"/>
        </w:rPr>
        <w:fldChar w:fldCharType="separate"/>
      </w:r>
      <w:r w:rsidR="00283233" w:rsidRPr="00AD77E9">
        <w:rPr>
          <w:lang w:val="cy-GB"/>
        </w:rPr>
        <w:t>Tabl</w:t>
      </w:r>
      <w:r w:rsidR="00F93AA3" w:rsidRPr="00AD77E9">
        <w:rPr>
          <w:lang w:val="cy-GB"/>
        </w:rPr>
        <w:t xml:space="preserve"> </w:t>
      </w:r>
      <w:r w:rsidR="00F93AA3" w:rsidRPr="00AD77E9">
        <w:rPr>
          <w:noProof/>
          <w:lang w:val="cy-GB"/>
        </w:rPr>
        <w:t>13</w:t>
      </w:r>
      <w:r w:rsidR="0020254E" w:rsidRPr="00AD77E9">
        <w:rPr>
          <w:color w:val="FF0000"/>
          <w:lang w:val="cy-GB"/>
        </w:rPr>
        <w:fldChar w:fldCharType="end"/>
      </w:r>
      <w:r w:rsidR="0020254E" w:rsidRPr="00AD77E9">
        <w:rPr>
          <w:lang w:val="cy-GB"/>
        </w:rPr>
        <w:t>)</w:t>
      </w:r>
    </w:p>
    <w:p w14:paraId="0C38B883" w14:textId="5457C633" w:rsidR="005825D2" w:rsidRPr="00AD77E9" w:rsidRDefault="006443F7" w:rsidP="000F4840">
      <w:pPr>
        <w:pStyle w:val="ListParagraph"/>
        <w:numPr>
          <w:ilvl w:val="0"/>
          <w:numId w:val="15"/>
        </w:numPr>
        <w:rPr>
          <w:lang w:val="cy-GB"/>
        </w:rPr>
      </w:pPr>
      <w:r w:rsidRPr="00AD77E9">
        <w:rPr>
          <w:lang w:val="cy-GB"/>
        </w:rPr>
        <w:t xml:space="preserve">Cafodd cyfanswm </w:t>
      </w:r>
      <w:r w:rsidR="00B95AD2" w:rsidRPr="00AD77E9">
        <w:rPr>
          <w:lang w:val="cy-GB"/>
        </w:rPr>
        <w:t>o</w:t>
      </w:r>
      <w:r w:rsidR="005825D2" w:rsidRPr="00AD77E9">
        <w:rPr>
          <w:lang w:val="cy-GB"/>
        </w:rPr>
        <w:t xml:space="preserve"> </w:t>
      </w:r>
      <w:r w:rsidR="00ED0788" w:rsidRPr="00AD77E9">
        <w:rPr>
          <w:lang w:val="cy-GB"/>
        </w:rPr>
        <w:t>636</w:t>
      </w:r>
      <w:r w:rsidR="005825D2" w:rsidRPr="00AD77E9">
        <w:rPr>
          <w:lang w:val="cy-GB"/>
        </w:rPr>
        <w:t xml:space="preserve"> </w:t>
      </w:r>
      <w:r w:rsidRPr="00AD77E9">
        <w:rPr>
          <w:lang w:val="cy-GB"/>
        </w:rPr>
        <w:t xml:space="preserve">o </w:t>
      </w:r>
      <w:r w:rsidR="00B906B7" w:rsidRPr="00AD77E9">
        <w:rPr>
          <w:lang w:val="cy-GB"/>
        </w:rPr>
        <w:t>unigolion</w:t>
      </w:r>
      <w:r w:rsidR="00CB17C2" w:rsidRPr="00AD77E9">
        <w:rPr>
          <w:lang w:val="cy-GB"/>
        </w:rPr>
        <w:t xml:space="preserve"> </w:t>
      </w:r>
      <w:r w:rsidRPr="00AD77E9">
        <w:rPr>
          <w:lang w:val="cy-GB"/>
        </w:rPr>
        <w:t>gynnig prawf a’i wrthod, gyda dwy ran o dair</w:t>
      </w:r>
      <w:r w:rsidR="00B95AD2" w:rsidRPr="00AD77E9">
        <w:rPr>
          <w:lang w:val="cy-GB"/>
        </w:rPr>
        <w:t xml:space="preserve"> (68 </w:t>
      </w:r>
      <w:r w:rsidR="00DD5CAF" w:rsidRPr="00AD77E9">
        <w:rPr>
          <w:lang w:val="cy-GB"/>
        </w:rPr>
        <w:t xml:space="preserve">y </w:t>
      </w:r>
      <w:r w:rsidRPr="00AD77E9">
        <w:rPr>
          <w:lang w:val="cy-GB"/>
        </w:rPr>
        <w:t>c</w:t>
      </w:r>
      <w:r w:rsidR="00DD5CAF" w:rsidRPr="00AD77E9">
        <w:rPr>
          <w:lang w:val="cy-GB"/>
        </w:rPr>
        <w:t>ant</w:t>
      </w:r>
      <w:r w:rsidR="00B95AD2" w:rsidRPr="00AD77E9">
        <w:rPr>
          <w:lang w:val="cy-GB"/>
        </w:rPr>
        <w:t xml:space="preserve">) </w:t>
      </w:r>
      <w:r w:rsidRPr="00AD77E9">
        <w:rPr>
          <w:lang w:val="cy-GB"/>
        </w:rPr>
        <w:t>o’r rhain wedi’u cofnodi yn ardaloed</w:t>
      </w:r>
      <w:r w:rsidR="0020254E" w:rsidRPr="00AD77E9">
        <w:rPr>
          <w:lang w:val="cy-GB"/>
        </w:rPr>
        <w:t xml:space="preserve">d </w:t>
      </w:r>
      <w:r w:rsidRPr="00AD77E9">
        <w:rPr>
          <w:lang w:val="cy-GB"/>
        </w:rPr>
        <w:t>Byrddau Iechyd</w:t>
      </w:r>
      <w:r w:rsidR="0020254E" w:rsidRPr="00AD77E9">
        <w:rPr>
          <w:lang w:val="cy-GB"/>
        </w:rPr>
        <w:t xml:space="preserve"> </w:t>
      </w:r>
      <w:r w:rsidRPr="00AD77E9">
        <w:rPr>
          <w:lang w:val="cy-GB"/>
        </w:rPr>
        <w:t xml:space="preserve">Prifysgol </w:t>
      </w:r>
      <w:r w:rsidR="00B95AD2" w:rsidRPr="00AD77E9">
        <w:rPr>
          <w:lang w:val="cy-GB"/>
        </w:rPr>
        <w:t>CTM</w:t>
      </w:r>
      <w:r w:rsidR="00CC739D" w:rsidRPr="00AD77E9">
        <w:rPr>
          <w:lang w:val="cy-GB"/>
        </w:rPr>
        <w:t xml:space="preserve"> </w:t>
      </w:r>
      <w:r w:rsidRPr="00AD77E9">
        <w:rPr>
          <w:lang w:val="cy-GB"/>
        </w:rPr>
        <w:t>ac</w:t>
      </w:r>
      <w:r w:rsidR="00902C9E" w:rsidRPr="00AD77E9">
        <w:rPr>
          <w:lang w:val="cy-GB"/>
        </w:rPr>
        <w:t xml:space="preserve"> Aneurin Bevan </w:t>
      </w:r>
    </w:p>
    <w:p w14:paraId="770B3F7F" w14:textId="68C0410E" w:rsidR="005825D2" w:rsidRPr="00AD77E9" w:rsidRDefault="00B85007" w:rsidP="000F4840">
      <w:pPr>
        <w:pStyle w:val="ListParagraph"/>
        <w:numPr>
          <w:ilvl w:val="0"/>
          <w:numId w:val="15"/>
        </w:numPr>
        <w:rPr>
          <w:lang w:val="cy-GB"/>
        </w:rPr>
      </w:pPr>
      <w:r w:rsidRPr="00AD77E9">
        <w:rPr>
          <w:b/>
          <w:lang w:val="cy-GB"/>
        </w:rPr>
        <w:t>Hepatitis C</w:t>
      </w:r>
      <w:r w:rsidRPr="00AD77E9">
        <w:rPr>
          <w:lang w:val="cy-GB"/>
        </w:rPr>
        <w:t xml:space="preserve"> </w:t>
      </w:r>
      <w:r w:rsidR="006443F7" w:rsidRPr="00AD77E9">
        <w:rPr>
          <w:lang w:val="cy-GB"/>
        </w:rPr>
        <w:t xml:space="preserve">oedd y feirws </w:t>
      </w:r>
      <w:r w:rsidR="004529F4" w:rsidRPr="00AD77E9">
        <w:rPr>
          <w:lang w:val="cy-GB"/>
        </w:rPr>
        <w:t>a gludir yn y gwaed</w:t>
      </w:r>
      <w:r w:rsidR="006443F7" w:rsidRPr="00AD77E9">
        <w:rPr>
          <w:lang w:val="cy-GB"/>
        </w:rPr>
        <w:t xml:space="preserve"> y sgriniwyd amdano fwyaf cyffredin</w:t>
      </w:r>
      <w:r w:rsidRPr="00AD77E9">
        <w:rPr>
          <w:lang w:val="cy-GB"/>
        </w:rPr>
        <w:t xml:space="preserve">, </w:t>
      </w:r>
      <w:r w:rsidR="006443F7" w:rsidRPr="00AD77E9">
        <w:rPr>
          <w:lang w:val="cy-GB"/>
        </w:rPr>
        <w:t>gyda</w:t>
      </w:r>
      <w:r w:rsidRPr="00AD77E9">
        <w:rPr>
          <w:lang w:val="cy-GB"/>
        </w:rPr>
        <w:t xml:space="preserve"> </w:t>
      </w:r>
      <w:r w:rsidR="00CB17C2" w:rsidRPr="00AD77E9">
        <w:rPr>
          <w:lang w:val="cy-GB"/>
        </w:rPr>
        <w:t>9</w:t>
      </w:r>
      <w:r w:rsidR="00ED0788" w:rsidRPr="00AD77E9">
        <w:rPr>
          <w:lang w:val="cy-GB"/>
        </w:rPr>
        <w:t>7</w:t>
      </w:r>
      <w:r w:rsidRPr="00AD77E9">
        <w:rPr>
          <w:lang w:val="cy-GB"/>
        </w:rPr>
        <w:t xml:space="preserve"> </w:t>
      </w:r>
      <w:r w:rsidR="00DD5CAF" w:rsidRPr="00AD77E9">
        <w:rPr>
          <w:lang w:val="cy-GB"/>
        </w:rPr>
        <w:t>y cant</w:t>
      </w:r>
      <w:r w:rsidRPr="00AD77E9">
        <w:rPr>
          <w:lang w:val="cy-GB"/>
        </w:rPr>
        <w:t xml:space="preserve"> </w:t>
      </w:r>
      <w:r w:rsidR="006443F7" w:rsidRPr="00AD77E9">
        <w:rPr>
          <w:lang w:val="cy-GB"/>
        </w:rPr>
        <w:t xml:space="preserve">o’r holl unigolion wedi cael eu sgrinio </w:t>
      </w:r>
    </w:p>
    <w:p w14:paraId="058FD70A" w14:textId="77777777" w:rsidR="00E75E27" w:rsidRPr="00AD77E9" w:rsidRDefault="00E75E27" w:rsidP="00E75E27">
      <w:pPr>
        <w:pStyle w:val="ListParagraph"/>
        <w:numPr>
          <w:ilvl w:val="0"/>
          <w:numId w:val="0"/>
        </w:numPr>
        <w:ind w:left="720"/>
        <w:rPr>
          <w:lang w:val="cy-GB"/>
        </w:rPr>
      </w:pPr>
    </w:p>
    <w:p w14:paraId="7A393D52" w14:textId="2E2715B8" w:rsidR="00EE62F1" w:rsidRPr="00AD77E9" w:rsidRDefault="00283233" w:rsidP="00EE62F1">
      <w:pPr>
        <w:pStyle w:val="Caption"/>
        <w:rPr>
          <w:lang w:val="cy-GB"/>
        </w:rPr>
      </w:pPr>
      <w:bookmarkStart w:id="75" w:name="_Ref12883729"/>
      <w:r w:rsidRPr="00AD77E9">
        <w:rPr>
          <w:lang w:val="cy-GB"/>
        </w:rPr>
        <w:t>Tabl</w:t>
      </w:r>
      <w:r w:rsidR="00EE62F1" w:rsidRPr="00AD77E9">
        <w:rPr>
          <w:lang w:val="cy-GB"/>
        </w:rPr>
        <w:t xml:space="preserve"> </w:t>
      </w:r>
      <w:r w:rsidR="00936100" w:rsidRPr="00AD77E9">
        <w:rPr>
          <w:noProof/>
          <w:lang w:val="cy-GB"/>
        </w:rPr>
        <w:fldChar w:fldCharType="begin"/>
      </w:r>
      <w:r w:rsidR="00936100" w:rsidRPr="00AD77E9">
        <w:rPr>
          <w:noProof/>
          <w:lang w:val="cy-GB"/>
        </w:rPr>
        <w:instrText xml:space="preserve"> SEQ Table \* ARABIC </w:instrText>
      </w:r>
      <w:r w:rsidR="00936100" w:rsidRPr="00AD77E9">
        <w:rPr>
          <w:noProof/>
          <w:lang w:val="cy-GB"/>
        </w:rPr>
        <w:fldChar w:fldCharType="separate"/>
      </w:r>
      <w:r w:rsidR="00F93AA3" w:rsidRPr="00AD77E9">
        <w:rPr>
          <w:noProof/>
          <w:lang w:val="cy-GB"/>
        </w:rPr>
        <w:t>12</w:t>
      </w:r>
      <w:r w:rsidR="00936100" w:rsidRPr="00AD77E9">
        <w:rPr>
          <w:noProof/>
          <w:lang w:val="cy-GB"/>
        </w:rPr>
        <w:fldChar w:fldCharType="end"/>
      </w:r>
      <w:bookmarkEnd w:id="75"/>
      <w:r w:rsidR="00EE62F1" w:rsidRPr="00AD77E9">
        <w:rPr>
          <w:lang w:val="cy-GB"/>
        </w:rPr>
        <w:t xml:space="preserve"> - </w:t>
      </w:r>
      <w:r w:rsidRPr="00AD77E9">
        <w:rPr>
          <w:lang w:val="cy-GB"/>
        </w:rPr>
        <w:t>Nifer yr</w:t>
      </w:r>
      <w:r w:rsidR="00EE62F1" w:rsidRPr="00AD77E9">
        <w:rPr>
          <w:lang w:val="cy-GB"/>
        </w:rPr>
        <w:t xml:space="preserve"> </w:t>
      </w:r>
      <w:r w:rsidR="00B906B7" w:rsidRPr="00AD77E9">
        <w:rPr>
          <w:lang w:val="cy-GB"/>
        </w:rPr>
        <w:t>unigolion</w:t>
      </w:r>
      <w:r w:rsidR="00EE62F1" w:rsidRPr="00AD77E9">
        <w:rPr>
          <w:lang w:val="cy-GB"/>
        </w:rPr>
        <w:t xml:space="preserve"> </w:t>
      </w:r>
      <w:r w:rsidR="006443F7" w:rsidRPr="00AD77E9">
        <w:rPr>
          <w:lang w:val="cy-GB"/>
        </w:rPr>
        <w:t>yn derbyn prawf</w:t>
      </w:r>
      <w:r w:rsidR="00EE62F1" w:rsidRPr="00AD77E9">
        <w:rPr>
          <w:lang w:val="cy-GB"/>
        </w:rPr>
        <w:t xml:space="preserve"> </w:t>
      </w:r>
      <w:r w:rsidR="004529F4" w:rsidRPr="00AD77E9">
        <w:rPr>
          <w:lang w:val="cy-GB"/>
        </w:rPr>
        <w:t>feirysau a gludir yn y gwaed</w:t>
      </w:r>
      <w:r w:rsidR="00EE62F1" w:rsidRPr="00AD77E9">
        <w:rPr>
          <w:lang w:val="cy-GB"/>
        </w:rPr>
        <w:t xml:space="preserve"> </w:t>
      </w:r>
      <w:r w:rsidR="006443F7" w:rsidRPr="00AD77E9">
        <w:rPr>
          <w:lang w:val="cy-GB"/>
        </w:rPr>
        <w:t>yn ôl math o f</w:t>
      </w:r>
      <w:r w:rsidR="00694243" w:rsidRPr="00AD77E9">
        <w:rPr>
          <w:lang w:val="cy-GB"/>
        </w:rPr>
        <w:t>eirws</w:t>
      </w:r>
      <w:r w:rsidR="00EE62F1" w:rsidRPr="00AD77E9">
        <w:rPr>
          <w:lang w:val="cy-GB"/>
        </w:rPr>
        <w:t xml:space="preserve">, </w:t>
      </w:r>
      <w:r w:rsidR="006443F7" w:rsidRPr="00AD77E9">
        <w:rPr>
          <w:lang w:val="cy-GB"/>
        </w:rPr>
        <w:t xml:space="preserve">bwrdd iechyd a blwyddyn </w:t>
      </w:r>
    </w:p>
    <w:p w14:paraId="29183AD3" w14:textId="284B2564" w:rsidR="00E01AD7" w:rsidRPr="00AD77E9" w:rsidRDefault="009649B4" w:rsidP="00FD3349">
      <w:pPr>
        <w:rPr>
          <w:noProof/>
          <w:lang w:eastAsia="en-GB"/>
        </w:rPr>
      </w:pPr>
      <w:r w:rsidRPr="00AD77E9">
        <w:rPr>
          <w:noProof/>
          <w:lang w:eastAsia="en-GB"/>
        </w:rPr>
        <w:drawing>
          <wp:inline distT="0" distB="0" distL="0" distR="0" wp14:anchorId="1D2C66EF" wp14:editId="35370C84">
            <wp:extent cx="5731510" cy="2107784"/>
            <wp:effectExtent l="0" t="0" r="2540" b="6985"/>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31510" cy="2107784"/>
                    </a:xfrm>
                    <a:prstGeom prst="rect">
                      <a:avLst/>
                    </a:prstGeom>
                    <a:noFill/>
                    <a:ln>
                      <a:noFill/>
                    </a:ln>
                  </pic:spPr>
                </pic:pic>
              </a:graphicData>
            </a:graphic>
          </wp:inline>
        </w:drawing>
      </w:r>
    </w:p>
    <w:p w14:paraId="762BD2B6" w14:textId="77777777" w:rsidR="00E01AD7" w:rsidRPr="00AD77E9" w:rsidRDefault="00E01AD7" w:rsidP="00FD3349">
      <w:pPr>
        <w:rPr>
          <w:lang w:val="cy-GB"/>
        </w:rPr>
      </w:pPr>
    </w:p>
    <w:p w14:paraId="70C4E57F" w14:textId="67377417" w:rsidR="004227B5" w:rsidRPr="00AD77E9" w:rsidRDefault="00283233" w:rsidP="00FD3349">
      <w:pPr>
        <w:pStyle w:val="Caption"/>
        <w:rPr>
          <w:lang w:val="cy-GB"/>
        </w:rPr>
      </w:pPr>
      <w:bookmarkStart w:id="76" w:name="_Ref12626128"/>
      <w:bookmarkStart w:id="77" w:name="_Ref12623859"/>
      <w:r w:rsidRPr="00AD77E9">
        <w:rPr>
          <w:lang w:val="cy-GB"/>
        </w:rPr>
        <w:t>Tabl</w:t>
      </w:r>
      <w:r w:rsidR="004227B5" w:rsidRPr="00AD77E9">
        <w:rPr>
          <w:lang w:val="cy-GB"/>
        </w:rPr>
        <w:t xml:space="preserve"> </w:t>
      </w:r>
      <w:r w:rsidR="00A42B01" w:rsidRPr="00AD77E9">
        <w:rPr>
          <w:noProof/>
          <w:lang w:val="cy-GB"/>
        </w:rPr>
        <w:fldChar w:fldCharType="begin"/>
      </w:r>
      <w:r w:rsidR="00A42B01" w:rsidRPr="00AD77E9">
        <w:rPr>
          <w:noProof/>
          <w:lang w:val="cy-GB"/>
        </w:rPr>
        <w:instrText xml:space="preserve"> SEQ Table \* ARABIC </w:instrText>
      </w:r>
      <w:r w:rsidR="00A42B01" w:rsidRPr="00AD77E9">
        <w:rPr>
          <w:noProof/>
          <w:lang w:val="cy-GB"/>
        </w:rPr>
        <w:fldChar w:fldCharType="separate"/>
      </w:r>
      <w:r w:rsidR="00F93AA3" w:rsidRPr="00AD77E9">
        <w:rPr>
          <w:noProof/>
          <w:lang w:val="cy-GB"/>
        </w:rPr>
        <w:t>13</w:t>
      </w:r>
      <w:r w:rsidR="00A42B01" w:rsidRPr="00AD77E9">
        <w:rPr>
          <w:noProof/>
          <w:lang w:val="cy-GB"/>
        </w:rPr>
        <w:fldChar w:fldCharType="end"/>
      </w:r>
      <w:bookmarkEnd w:id="76"/>
      <w:r w:rsidR="004227B5" w:rsidRPr="00AD77E9">
        <w:rPr>
          <w:lang w:val="cy-GB"/>
        </w:rPr>
        <w:t xml:space="preserve"> - </w:t>
      </w:r>
      <w:r w:rsidRPr="00AD77E9">
        <w:rPr>
          <w:lang w:val="cy-GB"/>
        </w:rPr>
        <w:t>Nifer yr</w:t>
      </w:r>
      <w:r w:rsidR="004227B5" w:rsidRPr="00AD77E9">
        <w:rPr>
          <w:lang w:val="cy-GB"/>
        </w:rPr>
        <w:t xml:space="preserve"> </w:t>
      </w:r>
      <w:r w:rsidR="00B906B7" w:rsidRPr="00AD77E9">
        <w:rPr>
          <w:lang w:val="cy-GB"/>
        </w:rPr>
        <w:t>unigolion</w:t>
      </w:r>
      <w:r w:rsidR="004227B5" w:rsidRPr="00AD77E9">
        <w:rPr>
          <w:lang w:val="cy-GB"/>
        </w:rPr>
        <w:t xml:space="preserve"> </w:t>
      </w:r>
      <w:r w:rsidR="006443F7" w:rsidRPr="00AD77E9">
        <w:rPr>
          <w:lang w:val="cy-GB"/>
        </w:rPr>
        <w:t>y cynigiwyd sgrinio am fei</w:t>
      </w:r>
      <w:r w:rsidR="004529F4" w:rsidRPr="00AD77E9">
        <w:rPr>
          <w:lang w:val="cy-GB"/>
        </w:rPr>
        <w:t>rysau a gludir yn y gwaed</w:t>
      </w:r>
      <w:r w:rsidR="00ED0788" w:rsidRPr="00AD77E9">
        <w:rPr>
          <w:lang w:val="cy-GB"/>
        </w:rPr>
        <w:t xml:space="preserve"> </w:t>
      </w:r>
      <w:r w:rsidR="006443F7" w:rsidRPr="00AD77E9">
        <w:rPr>
          <w:lang w:val="cy-GB"/>
        </w:rPr>
        <w:t>iddynt</w:t>
      </w:r>
      <w:r w:rsidR="00ED0788" w:rsidRPr="00AD77E9">
        <w:rPr>
          <w:lang w:val="cy-GB"/>
        </w:rPr>
        <w:t xml:space="preserve">, </w:t>
      </w:r>
      <w:r w:rsidR="006443F7" w:rsidRPr="00AD77E9">
        <w:rPr>
          <w:lang w:val="cy-GB"/>
        </w:rPr>
        <w:t xml:space="preserve">yn ôl bwrdd iechyd </w:t>
      </w:r>
      <w:r w:rsidR="00ED0788" w:rsidRPr="00AD77E9">
        <w:rPr>
          <w:lang w:val="cy-GB"/>
        </w:rPr>
        <w:t>2019-20</w:t>
      </w:r>
    </w:p>
    <w:p w14:paraId="7A5651E4" w14:textId="1D3D46D9" w:rsidR="009649B4" w:rsidRPr="00AD77E9" w:rsidRDefault="009649B4" w:rsidP="00F93AA3">
      <w:pPr>
        <w:rPr>
          <w:lang w:val="cy-GB"/>
        </w:rPr>
      </w:pPr>
      <w:r w:rsidRPr="00AD77E9">
        <w:rPr>
          <w:noProof/>
          <w:lang w:eastAsia="en-GB"/>
        </w:rPr>
        <w:drawing>
          <wp:inline distT="0" distB="0" distL="0" distR="0" wp14:anchorId="3F604BC2" wp14:editId="3A404C68">
            <wp:extent cx="5503545" cy="2703830"/>
            <wp:effectExtent l="0" t="0" r="1905" b="127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503545" cy="2703830"/>
                    </a:xfrm>
                    <a:prstGeom prst="rect">
                      <a:avLst/>
                    </a:prstGeom>
                    <a:noFill/>
                    <a:ln>
                      <a:noFill/>
                    </a:ln>
                  </pic:spPr>
                </pic:pic>
              </a:graphicData>
            </a:graphic>
          </wp:inline>
        </w:drawing>
      </w:r>
    </w:p>
    <w:bookmarkEnd w:id="77"/>
    <w:p w14:paraId="78DAC438" w14:textId="5B066FBF" w:rsidR="00E75E27" w:rsidRPr="00AD77E9" w:rsidRDefault="00811FB0" w:rsidP="000F4840">
      <w:pPr>
        <w:pStyle w:val="ListParagraph"/>
        <w:numPr>
          <w:ilvl w:val="0"/>
          <w:numId w:val="15"/>
        </w:numPr>
        <w:rPr>
          <w:lang w:val="cy-GB"/>
        </w:rPr>
      </w:pPr>
      <w:r w:rsidRPr="00AD77E9">
        <w:rPr>
          <w:lang w:val="cy-GB"/>
        </w:rPr>
        <w:t xml:space="preserve">Er mai’r </w:t>
      </w:r>
      <w:r w:rsidRPr="00AD77E9">
        <w:rPr>
          <w:b/>
          <w:lang w:val="cy-GB"/>
        </w:rPr>
        <w:t>dull casglu sampl mwyaf cy</w:t>
      </w:r>
      <w:r w:rsidR="004C1CF9" w:rsidRPr="00AD77E9">
        <w:rPr>
          <w:b/>
          <w:lang w:val="cy-GB"/>
        </w:rPr>
        <w:t>f</w:t>
      </w:r>
      <w:r w:rsidRPr="00AD77E9">
        <w:rPr>
          <w:b/>
          <w:lang w:val="cy-GB"/>
        </w:rPr>
        <w:t xml:space="preserve">fredin </w:t>
      </w:r>
      <w:r w:rsidR="004C1CF9" w:rsidRPr="00AD77E9">
        <w:rPr>
          <w:b/>
          <w:lang w:val="cy-GB"/>
        </w:rPr>
        <w:t xml:space="preserve">yn genedlaethol </w:t>
      </w:r>
      <w:r w:rsidRPr="00AD77E9">
        <w:rPr>
          <w:b/>
          <w:lang w:val="cy-GB"/>
        </w:rPr>
        <w:t xml:space="preserve">oedd Prawf Smotyn Gwaed Sych </w:t>
      </w:r>
      <w:r w:rsidR="00E75E27" w:rsidRPr="00AD77E9">
        <w:rPr>
          <w:b/>
          <w:lang w:val="cy-GB"/>
        </w:rPr>
        <w:t>(DBST)</w:t>
      </w:r>
      <w:r w:rsidRPr="00AD77E9">
        <w:rPr>
          <w:lang w:val="cy-GB"/>
        </w:rPr>
        <w:t>, gan gyfrif am</w:t>
      </w:r>
      <w:r w:rsidR="00E75E27" w:rsidRPr="00AD77E9">
        <w:rPr>
          <w:lang w:val="cy-GB"/>
        </w:rPr>
        <w:t xml:space="preserve"> </w:t>
      </w:r>
      <w:r w:rsidR="00D428D1" w:rsidRPr="00AD77E9">
        <w:rPr>
          <w:lang w:val="cy-GB"/>
        </w:rPr>
        <w:t>74</w:t>
      </w:r>
      <w:r w:rsidR="00E75E27" w:rsidRPr="00AD77E9">
        <w:rPr>
          <w:lang w:val="cy-GB"/>
        </w:rPr>
        <w:t xml:space="preserve"> </w:t>
      </w:r>
      <w:r w:rsidR="00DD5CAF" w:rsidRPr="00AD77E9">
        <w:rPr>
          <w:lang w:val="cy-GB"/>
        </w:rPr>
        <w:t>y cant</w:t>
      </w:r>
      <w:r w:rsidR="00E75E27" w:rsidRPr="00AD77E9">
        <w:rPr>
          <w:lang w:val="cy-GB"/>
        </w:rPr>
        <w:t xml:space="preserve"> o</w:t>
      </w:r>
      <w:r w:rsidRPr="00AD77E9">
        <w:rPr>
          <w:lang w:val="cy-GB"/>
        </w:rPr>
        <w:t xml:space="preserve">’r holl brofion a wnaed, digwyddodd amrywiadau rhanbarthol rhwng rhanbarthau’r byrddau iechyd </w:t>
      </w:r>
      <w:r w:rsidR="00657885" w:rsidRPr="00AD77E9">
        <w:rPr>
          <w:lang w:val="cy-GB"/>
        </w:rPr>
        <w:t>(gweler</w:t>
      </w:r>
      <w:r w:rsidR="00E75E27" w:rsidRPr="00AD77E9">
        <w:rPr>
          <w:lang w:val="cy-GB"/>
        </w:rPr>
        <w:t xml:space="preserve"> </w:t>
      </w:r>
      <w:r w:rsidR="00E75E27" w:rsidRPr="00AD77E9">
        <w:rPr>
          <w:lang w:val="cy-GB"/>
        </w:rPr>
        <w:fldChar w:fldCharType="begin"/>
      </w:r>
      <w:r w:rsidR="00E75E27" w:rsidRPr="00AD77E9">
        <w:rPr>
          <w:lang w:val="cy-GB"/>
        </w:rPr>
        <w:instrText xml:space="preserve"> REF _Ref12888476 \h </w:instrText>
      </w:r>
      <w:r w:rsidR="002547D4" w:rsidRPr="00AD77E9">
        <w:rPr>
          <w:lang w:val="cy-GB"/>
        </w:rPr>
        <w:instrText xml:space="preserve"> \* MERGEFORMAT </w:instrText>
      </w:r>
      <w:r w:rsidR="00E75E27" w:rsidRPr="00AD77E9">
        <w:rPr>
          <w:lang w:val="cy-GB"/>
        </w:rPr>
      </w:r>
      <w:r w:rsidR="00E75E27" w:rsidRPr="00AD77E9">
        <w:rPr>
          <w:lang w:val="cy-GB"/>
        </w:rPr>
        <w:fldChar w:fldCharType="separate"/>
      </w:r>
      <w:r w:rsidR="00283233" w:rsidRPr="00AD77E9">
        <w:rPr>
          <w:lang w:val="cy-GB"/>
        </w:rPr>
        <w:t>Ffigur</w:t>
      </w:r>
      <w:r w:rsidR="00F93AA3" w:rsidRPr="00AD77E9">
        <w:rPr>
          <w:lang w:val="cy-GB"/>
        </w:rPr>
        <w:t xml:space="preserve"> </w:t>
      </w:r>
      <w:r w:rsidR="00F93AA3" w:rsidRPr="00AD77E9">
        <w:rPr>
          <w:noProof/>
          <w:lang w:val="cy-GB"/>
        </w:rPr>
        <w:t>10</w:t>
      </w:r>
      <w:r w:rsidR="00E75E27" w:rsidRPr="00AD77E9">
        <w:rPr>
          <w:lang w:val="cy-GB"/>
        </w:rPr>
        <w:fldChar w:fldCharType="end"/>
      </w:r>
      <w:r w:rsidR="00E75E27" w:rsidRPr="00AD77E9">
        <w:rPr>
          <w:lang w:val="cy-GB"/>
        </w:rPr>
        <w:t>)</w:t>
      </w:r>
    </w:p>
    <w:p w14:paraId="7BA6965F" w14:textId="5A563AC2" w:rsidR="00156FAC" w:rsidRPr="00AD77E9" w:rsidRDefault="00811FB0" w:rsidP="000F4840">
      <w:pPr>
        <w:pStyle w:val="ListParagraph"/>
        <w:numPr>
          <w:ilvl w:val="0"/>
          <w:numId w:val="15"/>
        </w:numPr>
        <w:rPr>
          <w:lang w:val="cy-GB"/>
        </w:rPr>
      </w:pPr>
      <w:r w:rsidRPr="00AD77E9">
        <w:rPr>
          <w:lang w:val="cy-GB"/>
        </w:rPr>
        <w:t xml:space="preserve">Yn ystod y cyfnod hwn, casglwyd </w:t>
      </w:r>
      <w:r w:rsidR="00ED0788" w:rsidRPr="00AD77E9">
        <w:rPr>
          <w:lang w:val="cy-GB"/>
        </w:rPr>
        <w:t>234</w:t>
      </w:r>
      <w:r w:rsidRPr="00AD77E9">
        <w:rPr>
          <w:lang w:val="cy-GB"/>
        </w:rPr>
        <w:t xml:space="preserve"> o samplau</w:t>
      </w:r>
      <w:r w:rsidR="00156FAC" w:rsidRPr="00AD77E9">
        <w:rPr>
          <w:lang w:val="cy-GB"/>
        </w:rPr>
        <w:t xml:space="preserve"> </w:t>
      </w:r>
      <w:r w:rsidR="00156FAC" w:rsidRPr="00AD77E9">
        <w:rPr>
          <w:b/>
          <w:lang w:val="cy-GB"/>
        </w:rPr>
        <w:t>POCT –</w:t>
      </w:r>
      <w:r w:rsidRPr="00AD77E9">
        <w:rPr>
          <w:b/>
          <w:lang w:val="cy-GB"/>
        </w:rPr>
        <w:t xml:space="preserve"> </w:t>
      </w:r>
      <w:r w:rsidR="00156FAC" w:rsidRPr="00AD77E9">
        <w:rPr>
          <w:b/>
          <w:lang w:val="cy-GB"/>
        </w:rPr>
        <w:t>Swa</w:t>
      </w:r>
      <w:r w:rsidRPr="00AD77E9">
        <w:rPr>
          <w:b/>
          <w:lang w:val="cy-GB"/>
        </w:rPr>
        <w:t xml:space="preserve">b Ceg </w:t>
      </w:r>
      <w:r w:rsidR="00082C88" w:rsidRPr="00AD77E9">
        <w:rPr>
          <w:lang w:val="cy-GB"/>
        </w:rPr>
        <w:t xml:space="preserve">(HCV </w:t>
      </w:r>
      <w:r w:rsidRPr="00AD77E9">
        <w:rPr>
          <w:lang w:val="cy-GB"/>
        </w:rPr>
        <w:t xml:space="preserve">yn unig) gan Wasanaeth Labordy Microbioleg </w:t>
      </w:r>
      <w:r w:rsidR="00283233" w:rsidRPr="00AD77E9">
        <w:rPr>
          <w:lang w:val="cy-GB" w:eastAsia="en-GB"/>
        </w:rPr>
        <w:t>Iechyd Cyhoeddus Cymru</w:t>
      </w:r>
      <w:r w:rsidR="00156FAC" w:rsidRPr="00AD77E9">
        <w:rPr>
          <w:lang w:val="cy-GB" w:eastAsia="en-GB"/>
        </w:rPr>
        <w:t xml:space="preserve"> </w:t>
      </w:r>
      <w:r w:rsidRPr="00AD77E9">
        <w:rPr>
          <w:lang w:val="cy-GB" w:eastAsia="en-GB"/>
        </w:rPr>
        <w:t xml:space="preserve">wrth dargedu lleoliadau ac fe’u </w:t>
      </w:r>
      <w:r w:rsidRPr="00AD77E9">
        <w:rPr>
          <w:lang w:val="cy-GB" w:eastAsia="en-GB"/>
        </w:rPr>
        <w:lastRenderedPageBreak/>
        <w:t xml:space="preserve">cofnodwyd yn y </w:t>
      </w:r>
      <w:r w:rsidR="001C7FB6" w:rsidRPr="00AD77E9">
        <w:rPr>
          <w:lang w:val="cy-GB" w:eastAsia="en-GB"/>
        </w:rPr>
        <w:t>Bas Data Lleihau Niwed</w:t>
      </w:r>
      <w:r w:rsidR="00ED0788" w:rsidRPr="00AD77E9">
        <w:rPr>
          <w:lang w:val="cy-GB" w:eastAsia="en-GB"/>
        </w:rPr>
        <w:t>.</w:t>
      </w:r>
      <w:r w:rsidR="00FC737D" w:rsidRPr="00AD77E9">
        <w:rPr>
          <w:lang w:val="cy-GB" w:eastAsia="en-GB"/>
        </w:rPr>
        <w:t xml:space="preserve"> </w:t>
      </w:r>
      <w:r w:rsidRPr="00AD77E9">
        <w:rPr>
          <w:lang w:val="cy-GB" w:eastAsia="en-GB"/>
        </w:rPr>
        <w:t xml:space="preserve">Roedd llai na </w:t>
      </w:r>
      <w:r w:rsidR="00FC737D" w:rsidRPr="00AD77E9">
        <w:rPr>
          <w:lang w:val="cy-GB" w:eastAsia="en-GB"/>
        </w:rPr>
        <w:t xml:space="preserve">15 </w:t>
      </w:r>
      <w:r w:rsidRPr="00AD77E9">
        <w:rPr>
          <w:lang w:val="cy-GB" w:eastAsia="en-GB"/>
        </w:rPr>
        <w:t xml:space="preserve">o </w:t>
      </w:r>
      <w:r w:rsidR="00EE09DD" w:rsidRPr="00AD77E9">
        <w:rPr>
          <w:lang w:val="cy-GB" w:eastAsia="en-GB"/>
        </w:rPr>
        <w:t>sampl</w:t>
      </w:r>
      <w:r w:rsidRPr="00AD77E9">
        <w:rPr>
          <w:lang w:val="cy-GB" w:eastAsia="en-GB"/>
        </w:rPr>
        <w:t xml:space="preserve">au lle </w:t>
      </w:r>
      <w:r w:rsidRPr="00AD77E9">
        <w:t xml:space="preserve">nad oedd sampl </w:t>
      </w:r>
      <w:r w:rsidRPr="00AD77E9">
        <w:rPr>
          <w:lang w:val="cy-GB" w:eastAsia="en-GB"/>
        </w:rPr>
        <w:t xml:space="preserve">DBST </w:t>
      </w:r>
      <w:r w:rsidRPr="00AD77E9">
        <w:t xml:space="preserve">yn cyd-fynd â sampl </w:t>
      </w:r>
      <w:r w:rsidR="008C638A" w:rsidRPr="00AD77E9">
        <w:rPr>
          <w:lang w:val="cy-GB" w:eastAsia="en-GB"/>
        </w:rPr>
        <w:t>POCT</w:t>
      </w:r>
      <w:r w:rsidR="00FC737D" w:rsidRPr="00AD77E9">
        <w:rPr>
          <w:lang w:val="cy-GB" w:eastAsia="en-GB"/>
        </w:rPr>
        <w:t xml:space="preserve">. </w:t>
      </w:r>
      <w:r w:rsidRPr="00AD77E9">
        <w:rPr>
          <w:lang w:val="cy-GB" w:eastAsia="en-GB"/>
        </w:rPr>
        <w:t>O’r herwydd, nid yw samplau</w:t>
      </w:r>
      <w:r w:rsidR="00FC737D" w:rsidRPr="00AD77E9">
        <w:rPr>
          <w:lang w:val="cy-GB" w:eastAsia="en-GB"/>
        </w:rPr>
        <w:t xml:space="preserve"> POCT </w:t>
      </w:r>
      <w:r w:rsidRPr="00AD77E9">
        <w:rPr>
          <w:lang w:val="cy-GB" w:eastAsia="en-GB"/>
        </w:rPr>
        <w:t>wedi cael eu cynnwys yn y dadansoddiadau o’r profion a d</w:t>
      </w:r>
      <w:r w:rsidR="00DE16FA" w:rsidRPr="00AD77E9">
        <w:rPr>
          <w:lang w:val="cy-GB" w:eastAsia="en-GB"/>
        </w:rPr>
        <w:t>emogra</w:t>
      </w:r>
      <w:r w:rsidRPr="00AD77E9">
        <w:rPr>
          <w:lang w:val="cy-GB" w:eastAsia="en-GB"/>
        </w:rPr>
        <w:t xml:space="preserve">ffeg               </w:t>
      </w:r>
    </w:p>
    <w:p w14:paraId="6DC171D9" w14:textId="4B07E1CA" w:rsidR="00082C88" w:rsidRPr="00AD77E9" w:rsidRDefault="00811FB0" w:rsidP="000F4840">
      <w:pPr>
        <w:pStyle w:val="ListParagraph"/>
        <w:numPr>
          <w:ilvl w:val="0"/>
          <w:numId w:val="15"/>
        </w:numPr>
        <w:rPr>
          <w:lang w:val="cy-GB"/>
        </w:rPr>
      </w:pPr>
      <w:r w:rsidRPr="00AD77E9">
        <w:rPr>
          <w:b/>
          <w:lang w:val="cy-GB" w:eastAsia="en-GB"/>
        </w:rPr>
        <w:t>Gwythïen-bigo yw’r prawf ‘safon aur’ o hyd</w:t>
      </w:r>
      <w:r w:rsidRPr="00AD77E9">
        <w:rPr>
          <w:lang w:val="cy-GB" w:eastAsia="en-GB"/>
        </w:rPr>
        <w:t xml:space="preserve"> a</w:t>
      </w:r>
      <w:r w:rsidR="00082C88" w:rsidRPr="00AD77E9">
        <w:rPr>
          <w:lang w:val="cy-GB" w:eastAsia="en-GB"/>
        </w:rPr>
        <w:t xml:space="preserve">r </w:t>
      </w:r>
      <w:r w:rsidRPr="00AD77E9">
        <w:rPr>
          <w:lang w:val="cy-GB" w:eastAsia="en-GB"/>
        </w:rPr>
        <w:t>gyfer feiry</w:t>
      </w:r>
      <w:r w:rsidR="004529F4" w:rsidRPr="00AD77E9">
        <w:rPr>
          <w:lang w:val="cy-GB" w:eastAsia="en-GB"/>
        </w:rPr>
        <w:t>sau a gludir yn y g</w:t>
      </w:r>
      <w:r w:rsidR="00051A2F" w:rsidRPr="00AD77E9">
        <w:rPr>
          <w:lang w:val="cy-GB" w:eastAsia="en-GB"/>
        </w:rPr>
        <w:t>waed</w:t>
      </w:r>
      <w:r w:rsidR="00082C88" w:rsidRPr="00AD77E9">
        <w:rPr>
          <w:lang w:val="cy-GB" w:eastAsia="en-GB"/>
        </w:rPr>
        <w:t xml:space="preserve">, </w:t>
      </w:r>
      <w:r w:rsidRPr="00AD77E9">
        <w:rPr>
          <w:lang w:val="cy-GB" w:eastAsia="en-GB"/>
        </w:rPr>
        <w:t>ond nid yw bob amser yn bosib nac ar gael yn yr amrywiaeth</w:t>
      </w:r>
      <w:r w:rsidR="00082C88" w:rsidRPr="00AD77E9">
        <w:rPr>
          <w:lang w:val="cy-GB" w:eastAsia="en-GB"/>
        </w:rPr>
        <w:t xml:space="preserve"> o</w:t>
      </w:r>
      <w:r w:rsidRPr="00AD77E9">
        <w:rPr>
          <w:lang w:val="cy-GB" w:eastAsia="en-GB"/>
        </w:rPr>
        <w:t xml:space="preserve"> leoliadau cymunedol sy’n darparu sgrinio ar hyn o bryd     </w:t>
      </w:r>
    </w:p>
    <w:p w14:paraId="40E3A86F" w14:textId="5277F812" w:rsidR="004B7079" w:rsidRPr="00AD77E9" w:rsidRDefault="00A604ED" w:rsidP="004B7079">
      <w:pPr>
        <w:keepNext/>
        <w:rPr>
          <w:lang w:val="cy-GB"/>
        </w:rPr>
      </w:pPr>
      <w:r>
        <w:rPr>
          <w:noProof/>
          <w:lang w:eastAsia="en-GB"/>
        </w:rPr>
        <w:drawing>
          <wp:inline distT="0" distB="0" distL="0" distR="0" wp14:anchorId="5F749E4F" wp14:editId="386D6400">
            <wp:extent cx="5731510" cy="2410460"/>
            <wp:effectExtent l="0" t="0" r="2540" b="8890"/>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35"/>
                    <a:stretch>
                      <a:fillRect/>
                    </a:stretch>
                  </pic:blipFill>
                  <pic:spPr>
                    <a:xfrm>
                      <a:off x="0" y="0"/>
                      <a:ext cx="5731510" cy="2410460"/>
                    </a:xfrm>
                    <a:prstGeom prst="rect">
                      <a:avLst/>
                    </a:prstGeom>
                  </pic:spPr>
                </pic:pic>
              </a:graphicData>
            </a:graphic>
          </wp:inline>
        </w:drawing>
      </w:r>
    </w:p>
    <w:p w14:paraId="78C16FC8" w14:textId="79F21F9B" w:rsidR="00D16E1A" w:rsidRPr="00AD77E9" w:rsidRDefault="00283233" w:rsidP="004B7079">
      <w:pPr>
        <w:pStyle w:val="Caption"/>
        <w:rPr>
          <w:lang w:val="cy-GB"/>
        </w:rPr>
      </w:pPr>
      <w:bookmarkStart w:id="78" w:name="_Ref12888476"/>
      <w:r w:rsidRPr="00AD77E9">
        <w:rPr>
          <w:lang w:val="cy-GB"/>
        </w:rPr>
        <w:t>Ffigur</w:t>
      </w:r>
      <w:r w:rsidR="004B7079" w:rsidRPr="00AD77E9">
        <w:rPr>
          <w:lang w:val="cy-GB"/>
        </w:rPr>
        <w:t xml:space="preserve"> </w:t>
      </w:r>
      <w:r w:rsidR="00936100" w:rsidRPr="00AD77E9">
        <w:rPr>
          <w:noProof/>
          <w:lang w:val="cy-GB"/>
        </w:rPr>
        <w:fldChar w:fldCharType="begin"/>
      </w:r>
      <w:r w:rsidR="00936100" w:rsidRPr="00AD77E9">
        <w:rPr>
          <w:noProof/>
          <w:lang w:val="cy-GB"/>
        </w:rPr>
        <w:instrText xml:space="preserve"> SEQ Figure \* ARABIC </w:instrText>
      </w:r>
      <w:r w:rsidR="00936100" w:rsidRPr="00AD77E9">
        <w:rPr>
          <w:noProof/>
          <w:lang w:val="cy-GB"/>
        </w:rPr>
        <w:fldChar w:fldCharType="separate"/>
      </w:r>
      <w:r w:rsidR="00F93AA3" w:rsidRPr="00AD77E9">
        <w:rPr>
          <w:noProof/>
          <w:lang w:val="cy-GB"/>
        </w:rPr>
        <w:t>10</w:t>
      </w:r>
      <w:r w:rsidR="00936100" w:rsidRPr="00AD77E9">
        <w:rPr>
          <w:noProof/>
          <w:lang w:val="cy-GB"/>
        </w:rPr>
        <w:fldChar w:fldCharType="end"/>
      </w:r>
      <w:bookmarkEnd w:id="78"/>
      <w:r w:rsidR="004B7079" w:rsidRPr="00AD77E9">
        <w:rPr>
          <w:lang w:val="cy-GB"/>
        </w:rPr>
        <w:t xml:space="preserve"> </w:t>
      </w:r>
      <w:r w:rsidR="00811FB0" w:rsidRPr="00AD77E9">
        <w:rPr>
          <w:lang w:val="cy-GB"/>
        </w:rPr>
        <w:t>–</w:t>
      </w:r>
      <w:r w:rsidR="004B7079" w:rsidRPr="00AD77E9">
        <w:rPr>
          <w:lang w:val="cy-GB"/>
        </w:rPr>
        <w:t xml:space="preserve"> </w:t>
      </w:r>
      <w:r w:rsidR="00811FB0" w:rsidRPr="00AD77E9">
        <w:rPr>
          <w:lang w:val="cy-GB"/>
        </w:rPr>
        <w:t>Cyfran y dulliau casglu samplau</w:t>
      </w:r>
      <w:r w:rsidR="004B7079" w:rsidRPr="00AD77E9">
        <w:rPr>
          <w:lang w:val="cy-GB"/>
        </w:rPr>
        <w:t xml:space="preserve"> BBV </w:t>
      </w:r>
      <w:r w:rsidR="00811FB0" w:rsidRPr="00AD77E9">
        <w:rPr>
          <w:lang w:val="cy-GB"/>
        </w:rPr>
        <w:t xml:space="preserve">a ddefnyddiwyd, yn ôl </w:t>
      </w:r>
      <w:r w:rsidR="00DC1EA1" w:rsidRPr="00AD77E9">
        <w:rPr>
          <w:lang w:val="cy-GB"/>
        </w:rPr>
        <w:t>Bwrdd Iechyd</w:t>
      </w:r>
      <w:r w:rsidR="00FF13B0" w:rsidRPr="00AD77E9">
        <w:rPr>
          <w:lang w:val="cy-GB"/>
        </w:rPr>
        <w:t>, 2019-20</w:t>
      </w:r>
    </w:p>
    <w:p w14:paraId="2FEA341C" w14:textId="77777777" w:rsidR="00255B90" w:rsidRPr="00AD77E9" w:rsidRDefault="00255B90" w:rsidP="00EF19DC">
      <w:pPr>
        <w:rPr>
          <w:color w:val="FF0000"/>
          <w:lang w:val="cy-GB"/>
        </w:rPr>
      </w:pPr>
    </w:p>
    <w:p w14:paraId="46DDD1BD" w14:textId="448453DA" w:rsidR="00255B90" w:rsidRPr="00AD77E9" w:rsidRDefault="00811FB0" w:rsidP="00255B90">
      <w:pPr>
        <w:pStyle w:val="Heading3"/>
        <w:rPr>
          <w:lang w:val="cy-GB"/>
        </w:rPr>
      </w:pPr>
      <w:r w:rsidRPr="00AD77E9">
        <w:rPr>
          <w:lang w:val="cy-GB"/>
        </w:rPr>
        <w:t xml:space="preserve">Darpariaeth sgrinio </w:t>
      </w:r>
      <w:r w:rsidR="00255B90" w:rsidRPr="00AD77E9">
        <w:rPr>
          <w:lang w:val="cy-GB"/>
        </w:rPr>
        <w:t xml:space="preserve">BBV </w:t>
      </w:r>
      <w:r w:rsidR="004C1CF9" w:rsidRPr="00AD77E9">
        <w:rPr>
          <w:lang w:val="cy-GB"/>
        </w:rPr>
        <w:t>yn y Gwasanaethau</w:t>
      </w:r>
      <w:r w:rsidR="00255B90" w:rsidRPr="00AD77E9">
        <w:rPr>
          <w:lang w:val="cy-GB"/>
        </w:rPr>
        <w:t xml:space="preserve"> </w:t>
      </w:r>
      <w:r w:rsidR="00DE582D" w:rsidRPr="00AD77E9">
        <w:rPr>
          <w:lang w:val="cy-GB"/>
        </w:rPr>
        <w:t>Camddefnyddio Sylweddau</w:t>
      </w:r>
      <w:r w:rsidR="00255B90" w:rsidRPr="00AD77E9">
        <w:rPr>
          <w:lang w:val="cy-GB"/>
        </w:rPr>
        <w:t xml:space="preserve"> </w:t>
      </w:r>
      <w:r w:rsidR="004C1CF9" w:rsidRPr="00AD77E9">
        <w:rPr>
          <w:lang w:val="cy-GB"/>
        </w:rPr>
        <w:t xml:space="preserve"> </w:t>
      </w:r>
      <w:r w:rsidR="00255B90" w:rsidRPr="00AD77E9">
        <w:rPr>
          <w:lang w:val="cy-GB"/>
        </w:rPr>
        <w:t xml:space="preserve"> </w:t>
      </w:r>
    </w:p>
    <w:p w14:paraId="6E661A66" w14:textId="006C976E" w:rsidR="00255B90" w:rsidRPr="00AD77E9" w:rsidRDefault="00811FB0" w:rsidP="00255B90">
      <w:pPr>
        <w:rPr>
          <w:lang w:val="cy-GB"/>
        </w:rPr>
      </w:pPr>
      <w:r w:rsidRPr="00AD77E9">
        <w:rPr>
          <w:lang w:val="cy-GB"/>
        </w:rPr>
        <w:t>Er bod y cynnydd mewn sgrinio a</w:t>
      </w:r>
      <w:r w:rsidR="00082C88" w:rsidRPr="00AD77E9">
        <w:rPr>
          <w:lang w:val="cy-GB"/>
        </w:rPr>
        <w:t xml:space="preserve"> diagnosis</w:t>
      </w:r>
      <w:r w:rsidRPr="00AD77E9">
        <w:rPr>
          <w:lang w:val="cy-GB"/>
        </w:rPr>
        <w:t xml:space="preserve"> yn</w:t>
      </w:r>
      <w:r w:rsidR="004C1CF9" w:rsidRPr="00AD77E9">
        <w:rPr>
          <w:lang w:val="cy-GB"/>
        </w:rPr>
        <w:t xml:space="preserve"> bositif, mae’r ddarpariaeth ym</w:t>
      </w:r>
      <w:r w:rsidRPr="00AD77E9">
        <w:rPr>
          <w:lang w:val="cy-GB"/>
        </w:rPr>
        <w:t>hlith u</w:t>
      </w:r>
      <w:r w:rsidR="00B906B7" w:rsidRPr="00AD77E9">
        <w:rPr>
          <w:lang w:val="cy-GB"/>
        </w:rPr>
        <w:t>nigolion</w:t>
      </w:r>
      <w:r w:rsidR="00255B90" w:rsidRPr="00AD77E9">
        <w:rPr>
          <w:lang w:val="cy-GB"/>
        </w:rPr>
        <w:t xml:space="preserve"> </w:t>
      </w:r>
      <w:r w:rsidRPr="00AD77E9">
        <w:rPr>
          <w:lang w:val="cy-GB"/>
        </w:rPr>
        <w:t>s</w:t>
      </w:r>
      <w:r w:rsidR="00FA2C42" w:rsidRPr="00AD77E9">
        <w:rPr>
          <w:lang w:val="cy-GB"/>
        </w:rPr>
        <w:t>y</w:t>
      </w:r>
      <w:r w:rsidRPr="00AD77E9">
        <w:rPr>
          <w:lang w:val="cy-GB"/>
        </w:rPr>
        <w:t>’</w:t>
      </w:r>
      <w:r w:rsidR="00FA2C42" w:rsidRPr="00AD77E9">
        <w:rPr>
          <w:lang w:val="cy-GB"/>
        </w:rPr>
        <w:t>n defnyddio</w:t>
      </w:r>
      <w:r w:rsidR="00255B90" w:rsidRPr="00AD77E9">
        <w:rPr>
          <w:lang w:val="cy-GB"/>
        </w:rPr>
        <w:t xml:space="preserve"> </w:t>
      </w:r>
      <w:r w:rsidR="004C1CF9" w:rsidRPr="00AD77E9">
        <w:rPr>
          <w:lang w:val="cy-GB"/>
        </w:rPr>
        <w:t xml:space="preserve">gwasanaethau </w:t>
      </w:r>
      <w:r w:rsidR="004529F4" w:rsidRPr="00AD77E9">
        <w:rPr>
          <w:lang w:val="cy-GB"/>
        </w:rPr>
        <w:t>camddefnyddio sylweddau</w:t>
      </w:r>
      <w:r w:rsidR="00255B90" w:rsidRPr="00AD77E9">
        <w:rPr>
          <w:lang w:val="cy-GB"/>
        </w:rPr>
        <w:t xml:space="preserve"> </w:t>
      </w:r>
      <w:r w:rsidRPr="00AD77E9">
        <w:rPr>
          <w:lang w:val="cy-GB"/>
        </w:rPr>
        <w:t xml:space="preserve">neu wasanaethau </w:t>
      </w:r>
      <w:r w:rsidR="008422AD" w:rsidRPr="00AD77E9">
        <w:rPr>
          <w:lang w:val="cy-GB"/>
        </w:rPr>
        <w:t>lleihau niwed</w:t>
      </w:r>
      <w:r w:rsidR="00AB1A03" w:rsidRPr="00AD77E9">
        <w:rPr>
          <w:lang w:val="cy-GB"/>
        </w:rPr>
        <w:t xml:space="preserve"> </w:t>
      </w:r>
      <w:r w:rsidRPr="00AD77E9">
        <w:rPr>
          <w:lang w:val="cy-GB"/>
        </w:rPr>
        <w:t>yn parhau’n isel. Mae d</w:t>
      </w:r>
      <w:r w:rsidR="00255B90" w:rsidRPr="00AD77E9">
        <w:rPr>
          <w:lang w:val="cy-GB"/>
        </w:rPr>
        <w:t xml:space="preserve">ata </w:t>
      </w:r>
      <w:r w:rsidRPr="00AD77E9">
        <w:rPr>
          <w:lang w:val="cy-GB"/>
        </w:rPr>
        <w:t>o Fas Data Cenedlaethol Cymru ar gyfer</w:t>
      </w:r>
      <w:r w:rsidR="00BF1F88" w:rsidRPr="00AD77E9">
        <w:rPr>
          <w:lang w:val="cy-GB"/>
        </w:rPr>
        <w:t xml:space="preserve"> </w:t>
      </w:r>
      <w:r w:rsidR="00DE582D" w:rsidRPr="00AD77E9">
        <w:rPr>
          <w:lang w:val="cy-GB"/>
        </w:rPr>
        <w:t>Camddefnyddio Sylweddau</w:t>
      </w:r>
      <w:r w:rsidR="00BF1F88" w:rsidRPr="00AD77E9">
        <w:rPr>
          <w:lang w:val="cy-GB"/>
        </w:rPr>
        <w:t xml:space="preserve"> (</w:t>
      </w:r>
      <w:r w:rsidR="00255B90" w:rsidRPr="00AD77E9">
        <w:rPr>
          <w:lang w:val="cy-GB"/>
        </w:rPr>
        <w:t>WNDSM</w:t>
      </w:r>
      <w:r w:rsidR="00BF1F88" w:rsidRPr="00AD77E9">
        <w:rPr>
          <w:lang w:val="cy-GB"/>
        </w:rPr>
        <w:t>)</w:t>
      </w:r>
      <w:r w:rsidR="00255B90" w:rsidRPr="00AD77E9">
        <w:rPr>
          <w:lang w:val="cy-GB"/>
        </w:rPr>
        <w:t xml:space="preserve"> </w:t>
      </w:r>
      <w:r w:rsidRPr="00AD77E9">
        <w:rPr>
          <w:lang w:val="cy-GB"/>
        </w:rPr>
        <w:t>yn cofnodi</w:t>
      </w:r>
      <w:r w:rsidR="00255B90" w:rsidRPr="00AD77E9">
        <w:rPr>
          <w:lang w:val="cy-GB"/>
        </w:rPr>
        <w:t xml:space="preserve"> </w:t>
      </w:r>
      <w:r w:rsidR="00961E81" w:rsidRPr="00AD77E9">
        <w:rPr>
          <w:lang w:val="cy-GB"/>
        </w:rPr>
        <w:t>18,435</w:t>
      </w:r>
      <w:r w:rsidR="00255B90" w:rsidRPr="00AD77E9">
        <w:rPr>
          <w:lang w:val="cy-GB"/>
        </w:rPr>
        <w:t xml:space="preserve"> </w:t>
      </w:r>
      <w:r w:rsidRPr="00AD77E9">
        <w:rPr>
          <w:lang w:val="cy-GB"/>
        </w:rPr>
        <w:t xml:space="preserve">o </w:t>
      </w:r>
      <w:r w:rsidR="00B906B7" w:rsidRPr="00AD77E9">
        <w:rPr>
          <w:lang w:val="cy-GB"/>
        </w:rPr>
        <w:t>unigolion</w:t>
      </w:r>
      <w:r w:rsidR="00255B90" w:rsidRPr="00AD77E9">
        <w:rPr>
          <w:lang w:val="cy-GB"/>
        </w:rPr>
        <w:t xml:space="preserve"> </w:t>
      </w:r>
      <w:r w:rsidRPr="00AD77E9">
        <w:rPr>
          <w:lang w:val="cy-GB"/>
        </w:rPr>
        <w:t xml:space="preserve">a aseswyd gan </w:t>
      </w:r>
      <w:r w:rsidR="00283233" w:rsidRPr="00AD77E9">
        <w:rPr>
          <w:lang w:val="cy-GB"/>
        </w:rPr>
        <w:t>wasanaethau camddefnyddio sylweddau</w:t>
      </w:r>
      <w:r w:rsidR="00D65664" w:rsidRPr="00AD77E9">
        <w:rPr>
          <w:lang w:val="cy-GB"/>
        </w:rPr>
        <w:t xml:space="preserve"> </w:t>
      </w:r>
      <w:r w:rsidRPr="00AD77E9">
        <w:rPr>
          <w:lang w:val="cy-GB"/>
        </w:rPr>
        <w:t>arbenigol yn ystod</w:t>
      </w:r>
      <w:r w:rsidR="00D65664" w:rsidRPr="00AD77E9">
        <w:rPr>
          <w:lang w:val="cy-GB"/>
        </w:rPr>
        <w:t xml:space="preserve"> </w:t>
      </w:r>
      <w:r w:rsidR="002A77E1" w:rsidRPr="00AD77E9">
        <w:rPr>
          <w:lang w:val="cy-GB"/>
        </w:rPr>
        <w:t xml:space="preserve">2018-19, </w:t>
      </w:r>
      <w:r w:rsidRPr="00AD77E9">
        <w:rPr>
          <w:lang w:val="cy-GB"/>
        </w:rPr>
        <w:t xml:space="preserve">gyda </w:t>
      </w:r>
      <w:r w:rsidR="002A77E1" w:rsidRPr="00AD77E9">
        <w:rPr>
          <w:lang w:val="cy-GB"/>
        </w:rPr>
        <w:t xml:space="preserve">8,747 </w:t>
      </w:r>
      <w:r w:rsidRPr="00AD77E9">
        <w:rPr>
          <w:lang w:val="cy-GB"/>
        </w:rPr>
        <w:t>o’r rhain wedi’u hasesu am ddefnydd problemus o gyffuriau, a</w:t>
      </w:r>
      <w:r w:rsidR="002A77E1" w:rsidRPr="00AD77E9">
        <w:rPr>
          <w:lang w:val="cy-GB"/>
        </w:rPr>
        <w:t xml:space="preserve"> 9,633 </w:t>
      </w:r>
      <w:r w:rsidR="004C1CF9" w:rsidRPr="00AD77E9">
        <w:rPr>
          <w:lang w:val="cy-GB"/>
        </w:rPr>
        <w:t xml:space="preserve">am </w:t>
      </w:r>
      <w:r w:rsidRPr="00AD77E9">
        <w:rPr>
          <w:lang w:val="cy-GB"/>
        </w:rPr>
        <w:t>ddefnydd problemus o</w:t>
      </w:r>
      <w:r w:rsidR="002A77E1" w:rsidRPr="00AD77E9">
        <w:rPr>
          <w:lang w:val="cy-GB"/>
        </w:rPr>
        <w:t xml:space="preserve"> alcohol. </w:t>
      </w:r>
      <w:r w:rsidRPr="00AD77E9">
        <w:rPr>
          <w:lang w:val="cy-GB"/>
        </w:rPr>
        <w:t xml:space="preserve">Hefyd, fel y dynodwyd yn gynharach yn yr adroddiad hwn </w:t>
      </w:r>
      <w:r w:rsidR="00657885" w:rsidRPr="00AD77E9">
        <w:rPr>
          <w:lang w:val="cy-GB"/>
        </w:rPr>
        <w:t>(gweler</w:t>
      </w:r>
      <w:r w:rsidR="00255B90" w:rsidRPr="00AD77E9">
        <w:rPr>
          <w:lang w:val="cy-GB"/>
        </w:rPr>
        <w:t xml:space="preserve"> </w:t>
      </w:r>
      <w:r w:rsidR="00255B90" w:rsidRPr="00AD77E9">
        <w:rPr>
          <w:lang w:val="cy-GB"/>
        </w:rPr>
        <w:fldChar w:fldCharType="begin"/>
      </w:r>
      <w:r w:rsidR="00255B90" w:rsidRPr="00AD77E9">
        <w:rPr>
          <w:lang w:val="cy-GB"/>
        </w:rPr>
        <w:instrText xml:space="preserve"> REF _Ref12957200 \r \h </w:instrText>
      </w:r>
      <w:r w:rsidR="002547D4" w:rsidRPr="00AD77E9">
        <w:rPr>
          <w:lang w:val="cy-GB"/>
        </w:rPr>
        <w:instrText xml:space="preserve"> \* MERGEFORMAT </w:instrText>
      </w:r>
      <w:r w:rsidR="00255B90" w:rsidRPr="00AD77E9">
        <w:rPr>
          <w:lang w:val="cy-GB"/>
        </w:rPr>
      </w:r>
      <w:r w:rsidR="00255B90" w:rsidRPr="00AD77E9">
        <w:rPr>
          <w:lang w:val="cy-GB"/>
        </w:rPr>
        <w:fldChar w:fldCharType="separate"/>
      </w:r>
      <w:r w:rsidR="00F93AA3" w:rsidRPr="00AD77E9">
        <w:rPr>
          <w:lang w:val="cy-GB"/>
        </w:rPr>
        <w:t>3.2</w:t>
      </w:r>
      <w:r w:rsidR="00255B90" w:rsidRPr="00AD77E9">
        <w:rPr>
          <w:lang w:val="cy-GB"/>
        </w:rPr>
        <w:fldChar w:fldCharType="end"/>
      </w:r>
      <w:r w:rsidR="00255B90" w:rsidRPr="00AD77E9">
        <w:rPr>
          <w:lang w:val="cy-GB"/>
        </w:rPr>
        <w:t xml:space="preserve"> </w:t>
      </w:r>
      <w:r w:rsidRPr="00AD77E9">
        <w:rPr>
          <w:lang w:val="cy-GB"/>
        </w:rPr>
        <w:t>–</w:t>
      </w:r>
      <w:r w:rsidR="00255B90" w:rsidRPr="00AD77E9">
        <w:rPr>
          <w:lang w:val="cy-GB"/>
        </w:rPr>
        <w:t xml:space="preserve"> </w:t>
      </w:r>
      <w:r w:rsidR="00255B90" w:rsidRPr="00AD77E9">
        <w:rPr>
          <w:lang w:val="cy-GB"/>
        </w:rPr>
        <w:fldChar w:fldCharType="begin"/>
      </w:r>
      <w:r w:rsidR="00255B90" w:rsidRPr="00AD77E9">
        <w:rPr>
          <w:lang w:val="cy-GB"/>
        </w:rPr>
        <w:instrText xml:space="preserve"> REF _Ref12957204 \h </w:instrText>
      </w:r>
      <w:r w:rsidR="002547D4" w:rsidRPr="00AD77E9">
        <w:rPr>
          <w:lang w:val="cy-GB"/>
        </w:rPr>
        <w:instrText xml:space="preserve"> \* MERGEFORMAT </w:instrText>
      </w:r>
      <w:r w:rsidR="00255B90" w:rsidRPr="00AD77E9">
        <w:rPr>
          <w:lang w:val="cy-GB"/>
        </w:rPr>
      </w:r>
      <w:r w:rsidR="00255B90" w:rsidRPr="00AD77E9">
        <w:rPr>
          <w:lang w:val="cy-GB"/>
        </w:rPr>
        <w:fldChar w:fldCharType="separate"/>
      </w:r>
      <w:r w:rsidRPr="00AD77E9">
        <w:rPr>
          <w:lang w:val="cy-GB"/>
        </w:rPr>
        <w:t>trosolwg o weithgarwch NS</w:t>
      </w:r>
      <w:r w:rsidR="00D95920" w:rsidRPr="00AD77E9">
        <w:rPr>
          <w:lang w:val="cy-GB"/>
        </w:rPr>
        <w:t>P</w:t>
      </w:r>
      <w:r w:rsidR="00255B90" w:rsidRPr="00AD77E9">
        <w:rPr>
          <w:lang w:val="cy-GB"/>
        </w:rPr>
        <w:fldChar w:fldCharType="end"/>
      </w:r>
      <w:r w:rsidR="00255B90" w:rsidRPr="00AD77E9">
        <w:rPr>
          <w:lang w:val="cy-GB"/>
        </w:rPr>
        <w:t>)</w:t>
      </w:r>
      <w:r w:rsidR="00902C9E" w:rsidRPr="00AD77E9">
        <w:rPr>
          <w:lang w:val="cy-GB"/>
        </w:rPr>
        <w:t xml:space="preserve">, </w:t>
      </w:r>
      <w:r w:rsidRPr="00AD77E9">
        <w:rPr>
          <w:lang w:val="cy-GB"/>
        </w:rPr>
        <w:t xml:space="preserve">roedd </w:t>
      </w:r>
      <w:r w:rsidR="00FC737D" w:rsidRPr="00AD77E9">
        <w:rPr>
          <w:lang w:val="cy-GB"/>
        </w:rPr>
        <w:t>13,091</w:t>
      </w:r>
      <w:r w:rsidR="00255B90" w:rsidRPr="00AD77E9">
        <w:rPr>
          <w:lang w:val="cy-GB"/>
        </w:rPr>
        <w:t xml:space="preserve"> </w:t>
      </w:r>
      <w:r w:rsidRPr="00AD77E9">
        <w:rPr>
          <w:lang w:val="cy-GB"/>
        </w:rPr>
        <w:t>o</w:t>
      </w:r>
      <w:r w:rsidR="00255B90" w:rsidRPr="00AD77E9">
        <w:rPr>
          <w:lang w:val="cy-GB"/>
        </w:rPr>
        <w:t xml:space="preserve"> </w:t>
      </w:r>
      <w:r w:rsidR="00902C9E" w:rsidRPr="00AD77E9">
        <w:rPr>
          <w:lang w:val="cy-GB"/>
        </w:rPr>
        <w:t>PWID</w:t>
      </w:r>
      <w:r w:rsidR="00263177" w:rsidRPr="00AD77E9">
        <w:rPr>
          <w:lang w:val="cy-GB"/>
        </w:rPr>
        <w:t>s</w:t>
      </w:r>
      <w:r w:rsidRPr="00AD77E9">
        <w:rPr>
          <w:lang w:val="cy-GB"/>
        </w:rPr>
        <w:t xml:space="preserve"> unigryw yn mynychu </w:t>
      </w:r>
      <w:r w:rsidR="007308C2" w:rsidRPr="00AD77E9">
        <w:rPr>
          <w:lang w:val="cy-GB"/>
        </w:rPr>
        <w:t>gwasanaethau NSP</w:t>
      </w:r>
      <w:r w:rsidR="00255B90" w:rsidRPr="00AD77E9">
        <w:rPr>
          <w:lang w:val="cy-GB"/>
        </w:rPr>
        <w:t xml:space="preserve"> </w:t>
      </w:r>
      <w:r w:rsidRPr="00AD77E9">
        <w:rPr>
          <w:lang w:val="cy-GB"/>
        </w:rPr>
        <w:t>yn rheolaidd yn ystod yr un cyfnod adrodd yn ôl wrth i sgrinio gael ei wneud, ac ni fydd</w:t>
      </w:r>
      <w:r w:rsidR="00082C88" w:rsidRPr="00AD77E9">
        <w:rPr>
          <w:lang w:val="cy-GB"/>
        </w:rPr>
        <w:t xml:space="preserve"> </w:t>
      </w:r>
      <w:r w:rsidR="00DE0083" w:rsidRPr="00AD77E9">
        <w:rPr>
          <w:lang w:val="cy-GB"/>
        </w:rPr>
        <w:t xml:space="preserve">cyfran </w:t>
      </w:r>
      <w:r w:rsidRPr="00AD77E9">
        <w:rPr>
          <w:lang w:val="cy-GB"/>
        </w:rPr>
        <w:t xml:space="preserve">ohonynt mewn cysylltiad â gwasanaethau triniaeth </w:t>
      </w:r>
      <w:r w:rsidR="004529F4" w:rsidRPr="00AD77E9">
        <w:rPr>
          <w:lang w:val="cy-GB"/>
        </w:rPr>
        <w:t>camddefnyddio sylweddau</w:t>
      </w:r>
      <w:r w:rsidR="00082C88" w:rsidRPr="00AD77E9">
        <w:rPr>
          <w:lang w:val="cy-GB"/>
        </w:rPr>
        <w:t xml:space="preserve">. </w:t>
      </w:r>
      <w:r w:rsidRPr="00AD77E9">
        <w:rPr>
          <w:lang w:val="cy-GB"/>
        </w:rPr>
        <w:t xml:space="preserve">Nod cyflwyno’r DPA ym mis </w:t>
      </w:r>
      <w:r w:rsidR="002E6ACC" w:rsidRPr="00AD77E9">
        <w:rPr>
          <w:lang w:val="cy-GB"/>
        </w:rPr>
        <w:t>Ebrill</w:t>
      </w:r>
      <w:r w:rsidR="00255B90" w:rsidRPr="00AD77E9">
        <w:rPr>
          <w:lang w:val="cy-GB"/>
        </w:rPr>
        <w:t xml:space="preserve"> 2019 </w:t>
      </w:r>
      <w:r w:rsidR="00657885" w:rsidRPr="00AD77E9">
        <w:rPr>
          <w:lang w:val="cy-GB"/>
        </w:rPr>
        <w:t>(gweler</w:t>
      </w:r>
      <w:r w:rsidR="00255B90" w:rsidRPr="00AD77E9">
        <w:rPr>
          <w:lang w:val="cy-GB"/>
        </w:rPr>
        <w:t xml:space="preserve"> </w:t>
      </w:r>
      <w:r w:rsidR="00255B90" w:rsidRPr="00AD77E9">
        <w:rPr>
          <w:lang w:val="cy-GB"/>
        </w:rPr>
        <w:fldChar w:fldCharType="begin"/>
      </w:r>
      <w:r w:rsidR="00255B90" w:rsidRPr="00AD77E9">
        <w:rPr>
          <w:lang w:val="cy-GB"/>
        </w:rPr>
        <w:instrText xml:space="preserve"> REF _Ref12957262 \r \h </w:instrText>
      </w:r>
      <w:r w:rsidR="002547D4" w:rsidRPr="00AD77E9">
        <w:rPr>
          <w:lang w:val="cy-GB"/>
        </w:rPr>
        <w:instrText xml:space="preserve"> \* MERGEFORMAT </w:instrText>
      </w:r>
      <w:r w:rsidR="00255B90" w:rsidRPr="00AD77E9">
        <w:rPr>
          <w:lang w:val="cy-GB"/>
        </w:rPr>
      </w:r>
      <w:r w:rsidR="00255B90" w:rsidRPr="00AD77E9">
        <w:rPr>
          <w:lang w:val="cy-GB"/>
        </w:rPr>
        <w:fldChar w:fldCharType="separate"/>
      </w:r>
      <w:r w:rsidR="00F93AA3" w:rsidRPr="00AD77E9">
        <w:rPr>
          <w:lang w:val="cy-GB"/>
        </w:rPr>
        <w:t>4</w:t>
      </w:r>
      <w:r w:rsidR="00255B90" w:rsidRPr="00AD77E9">
        <w:rPr>
          <w:lang w:val="cy-GB"/>
        </w:rPr>
        <w:fldChar w:fldCharType="end"/>
      </w:r>
      <w:r w:rsidR="00255B90" w:rsidRPr="00AD77E9">
        <w:rPr>
          <w:lang w:val="cy-GB"/>
        </w:rPr>
        <w:t xml:space="preserve"> </w:t>
      </w:r>
      <w:r w:rsidRPr="00AD77E9">
        <w:rPr>
          <w:lang w:val="cy-GB"/>
        </w:rPr>
        <w:t>–</w:t>
      </w:r>
      <w:r w:rsidR="00255B90" w:rsidRPr="00AD77E9">
        <w:rPr>
          <w:lang w:val="cy-GB"/>
        </w:rPr>
        <w:t xml:space="preserve"> </w:t>
      </w:r>
      <w:r w:rsidR="00255B90" w:rsidRPr="00AD77E9">
        <w:rPr>
          <w:lang w:val="cy-GB"/>
        </w:rPr>
        <w:fldChar w:fldCharType="begin"/>
      </w:r>
      <w:r w:rsidR="00255B90" w:rsidRPr="00AD77E9">
        <w:rPr>
          <w:lang w:val="cy-GB"/>
        </w:rPr>
        <w:instrText xml:space="preserve"> REF _Ref12957262 \h </w:instrText>
      </w:r>
      <w:r w:rsidR="002547D4" w:rsidRPr="00AD77E9">
        <w:rPr>
          <w:lang w:val="cy-GB"/>
        </w:rPr>
        <w:instrText xml:space="preserve"> \* MERGEFORMAT </w:instrText>
      </w:r>
      <w:r w:rsidR="00255B90" w:rsidRPr="00AD77E9">
        <w:rPr>
          <w:lang w:val="cy-GB"/>
        </w:rPr>
      </w:r>
      <w:r w:rsidR="00255B90" w:rsidRPr="00AD77E9">
        <w:rPr>
          <w:lang w:val="cy-GB"/>
        </w:rPr>
        <w:fldChar w:fldCharType="separate"/>
      </w:r>
      <w:r w:rsidRPr="00AD77E9">
        <w:rPr>
          <w:lang w:val="cy-GB"/>
        </w:rPr>
        <w:t>sgrinio am F</w:t>
      </w:r>
      <w:r w:rsidR="003C6CFA" w:rsidRPr="00AD77E9">
        <w:rPr>
          <w:lang w:val="cy-GB"/>
        </w:rPr>
        <w:t>eirysau a Gludir yn y Gwaed</w:t>
      </w:r>
      <w:r w:rsidR="00F93AA3" w:rsidRPr="00AD77E9">
        <w:rPr>
          <w:lang w:val="cy-GB"/>
        </w:rPr>
        <w:t>, diagnosis a</w:t>
      </w:r>
      <w:r w:rsidRPr="00AD77E9">
        <w:rPr>
          <w:lang w:val="cy-GB"/>
        </w:rPr>
        <w:t xml:space="preserve"> th</w:t>
      </w:r>
      <w:r w:rsidR="004529F4" w:rsidRPr="00AD77E9">
        <w:rPr>
          <w:lang w:val="cy-GB"/>
        </w:rPr>
        <w:t>riniaeth</w:t>
      </w:r>
      <w:r w:rsidR="00255B90" w:rsidRPr="00AD77E9">
        <w:rPr>
          <w:lang w:val="cy-GB"/>
        </w:rPr>
        <w:fldChar w:fldCharType="end"/>
      </w:r>
      <w:r w:rsidR="00255B90" w:rsidRPr="00AD77E9">
        <w:rPr>
          <w:lang w:val="cy-GB"/>
        </w:rPr>
        <w:t xml:space="preserve">) </w:t>
      </w:r>
      <w:r w:rsidR="00F80BA7" w:rsidRPr="00AD77E9">
        <w:rPr>
          <w:lang w:val="cy-GB"/>
        </w:rPr>
        <w:t>oedd</w:t>
      </w:r>
      <w:r w:rsidRPr="00AD77E9">
        <w:rPr>
          <w:lang w:val="cy-GB"/>
        </w:rPr>
        <w:t xml:space="preserve"> hwyluso’r cynyddu parhaus ar sgrinio</w:t>
      </w:r>
      <w:r w:rsidR="00AB1A03" w:rsidRPr="00AD77E9">
        <w:rPr>
          <w:lang w:val="cy-GB"/>
        </w:rPr>
        <w:t xml:space="preserve"> </w:t>
      </w:r>
      <w:r w:rsidR="00F80BA7" w:rsidRPr="00AD77E9">
        <w:rPr>
          <w:lang w:val="cy-GB"/>
        </w:rPr>
        <w:t xml:space="preserve">am </w:t>
      </w:r>
      <w:r w:rsidR="00AB1A03" w:rsidRPr="00AD77E9">
        <w:rPr>
          <w:lang w:val="cy-GB"/>
        </w:rPr>
        <w:t xml:space="preserve">BBV </w:t>
      </w:r>
      <w:r w:rsidR="00C670A2" w:rsidRPr="00AD77E9">
        <w:rPr>
          <w:lang w:val="cy-GB"/>
        </w:rPr>
        <w:t>ledled Cymru</w:t>
      </w:r>
      <w:r w:rsidR="00AB1A03" w:rsidRPr="00AD77E9">
        <w:rPr>
          <w:lang w:val="cy-GB"/>
        </w:rPr>
        <w:t xml:space="preserve">, </w:t>
      </w:r>
      <w:r w:rsidRPr="00AD77E9">
        <w:rPr>
          <w:lang w:val="cy-GB"/>
        </w:rPr>
        <w:t xml:space="preserve">fel bod pob </w:t>
      </w:r>
      <w:r w:rsidR="00B906B7" w:rsidRPr="00AD77E9">
        <w:rPr>
          <w:lang w:val="cy-GB"/>
        </w:rPr>
        <w:t>unigol</w:t>
      </w:r>
      <w:r w:rsidRPr="00AD77E9">
        <w:rPr>
          <w:lang w:val="cy-GB"/>
        </w:rPr>
        <w:t xml:space="preserve">yn sy’n wynebu risg o haint </w:t>
      </w:r>
      <w:r w:rsidR="00255B90" w:rsidRPr="00AD77E9">
        <w:rPr>
          <w:lang w:val="cy-GB"/>
        </w:rPr>
        <w:t>BBV</w:t>
      </w:r>
      <w:r w:rsidRPr="00AD77E9">
        <w:rPr>
          <w:lang w:val="cy-GB"/>
        </w:rPr>
        <w:t xml:space="preserve"> yn cael prawf rheolaidd, os oes angen, sy’n cael ei ddarparu gyda</w:t>
      </w:r>
      <w:r w:rsidR="00255B90" w:rsidRPr="00AD77E9">
        <w:rPr>
          <w:lang w:val="cy-GB"/>
        </w:rPr>
        <w:t xml:space="preserve"> </w:t>
      </w:r>
      <w:r w:rsidR="004529F4" w:rsidRPr="00AD77E9">
        <w:rPr>
          <w:lang w:val="cy-GB"/>
        </w:rPr>
        <w:t>t</w:t>
      </w:r>
      <w:r w:rsidRPr="00AD77E9">
        <w:rPr>
          <w:lang w:val="cy-GB"/>
        </w:rPr>
        <w:t>h</w:t>
      </w:r>
      <w:r w:rsidR="004529F4" w:rsidRPr="00AD77E9">
        <w:rPr>
          <w:lang w:val="cy-GB"/>
        </w:rPr>
        <w:t>riniaeth</w:t>
      </w:r>
      <w:r w:rsidR="00255B90" w:rsidRPr="00AD77E9">
        <w:rPr>
          <w:lang w:val="cy-GB"/>
        </w:rPr>
        <w:t xml:space="preserve">. </w:t>
      </w:r>
    </w:p>
    <w:p w14:paraId="5E0FB1BD" w14:textId="77777777" w:rsidR="003C0E9E" w:rsidRPr="00AD77E9" w:rsidRDefault="003C0E9E" w:rsidP="00EF19DC">
      <w:pPr>
        <w:rPr>
          <w:lang w:val="cy-GB"/>
        </w:rPr>
      </w:pPr>
    </w:p>
    <w:p w14:paraId="1B229513" w14:textId="197E96BB" w:rsidR="00DA7A9D" w:rsidRPr="00AD77E9" w:rsidRDefault="00811FB0" w:rsidP="00FD3349">
      <w:pPr>
        <w:pStyle w:val="Heading2"/>
        <w:rPr>
          <w:lang w:val="cy-GB"/>
        </w:rPr>
      </w:pPr>
      <w:bookmarkStart w:id="79" w:name="_Toc49414844"/>
      <w:r w:rsidRPr="00AD77E9">
        <w:rPr>
          <w:lang w:val="cy-GB"/>
        </w:rPr>
        <w:t>Nodweddion d</w:t>
      </w:r>
      <w:r w:rsidR="00DE0083" w:rsidRPr="00AD77E9">
        <w:rPr>
          <w:lang w:val="cy-GB"/>
        </w:rPr>
        <w:t>emograffeg</w:t>
      </w:r>
      <w:r w:rsidR="00DA7A9D" w:rsidRPr="00AD77E9">
        <w:rPr>
          <w:lang w:val="cy-GB"/>
        </w:rPr>
        <w:t xml:space="preserve"> </w:t>
      </w:r>
      <w:r w:rsidR="00E84DC3" w:rsidRPr="00AD77E9">
        <w:rPr>
          <w:lang w:val="cy-GB"/>
        </w:rPr>
        <w:t>a</w:t>
      </w:r>
      <w:r w:rsidRPr="00AD77E9">
        <w:rPr>
          <w:lang w:val="cy-GB"/>
        </w:rPr>
        <w:t xml:space="preserve"> ffactor risg yr holl</w:t>
      </w:r>
      <w:r w:rsidR="00B86BF8" w:rsidRPr="00AD77E9">
        <w:rPr>
          <w:lang w:val="cy-GB"/>
        </w:rPr>
        <w:t xml:space="preserve"> </w:t>
      </w:r>
      <w:r w:rsidR="00B906B7" w:rsidRPr="00AD77E9">
        <w:rPr>
          <w:lang w:val="cy-GB"/>
        </w:rPr>
        <w:t>unigolion</w:t>
      </w:r>
      <w:r w:rsidR="00DA7A9D" w:rsidRPr="00AD77E9">
        <w:rPr>
          <w:lang w:val="cy-GB"/>
        </w:rPr>
        <w:t xml:space="preserve"> </w:t>
      </w:r>
      <w:r w:rsidRPr="00AD77E9">
        <w:rPr>
          <w:lang w:val="cy-GB"/>
        </w:rPr>
        <w:t>sy’n cael eu sgrinio a</w:t>
      </w:r>
      <w:r w:rsidR="00F80BA7" w:rsidRPr="00AD77E9">
        <w:rPr>
          <w:lang w:val="cy-GB"/>
        </w:rPr>
        <w:t>m</w:t>
      </w:r>
      <w:r w:rsidR="009C49C3" w:rsidRPr="00AD77E9">
        <w:rPr>
          <w:lang w:val="cy-GB"/>
        </w:rPr>
        <w:t xml:space="preserve"> BBV </w:t>
      </w:r>
      <w:bookmarkEnd w:id="79"/>
      <w:r w:rsidRPr="00AD77E9">
        <w:rPr>
          <w:lang w:val="cy-GB"/>
        </w:rPr>
        <w:t xml:space="preserve"> </w:t>
      </w:r>
    </w:p>
    <w:p w14:paraId="18BDC595" w14:textId="2B0155D4" w:rsidR="00E84DC3" w:rsidRPr="00AD77E9" w:rsidRDefault="00F80BA7" w:rsidP="00FD3349">
      <w:pPr>
        <w:rPr>
          <w:lang w:val="cy-GB"/>
        </w:rPr>
      </w:pPr>
      <w:r w:rsidRPr="00AD77E9">
        <w:rPr>
          <w:lang w:val="cy-GB"/>
        </w:rPr>
        <w:t>Mae’r</w:t>
      </w:r>
      <w:r w:rsidR="00811FB0" w:rsidRPr="00AD77E9">
        <w:rPr>
          <w:lang w:val="cy-GB"/>
        </w:rPr>
        <w:t xml:space="preserve"> Modiwl</w:t>
      </w:r>
      <w:r w:rsidR="00E84DC3" w:rsidRPr="00AD77E9">
        <w:rPr>
          <w:lang w:val="cy-GB"/>
        </w:rPr>
        <w:t xml:space="preserve"> </w:t>
      </w:r>
      <w:r w:rsidR="00E71605" w:rsidRPr="00AD77E9">
        <w:rPr>
          <w:lang w:val="cy-GB"/>
        </w:rPr>
        <w:t xml:space="preserve">HRD: BBV </w:t>
      </w:r>
      <w:r w:rsidR="00811FB0" w:rsidRPr="00AD77E9">
        <w:rPr>
          <w:lang w:val="cy-GB"/>
        </w:rPr>
        <w:t xml:space="preserve">yn galluogi cofnodi nodweddion </w:t>
      </w:r>
      <w:r w:rsidR="00E84DC3" w:rsidRPr="00AD77E9">
        <w:rPr>
          <w:lang w:val="cy-GB"/>
        </w:rPr>
        <w:t>d</w:t>
      </w:r>
      <w:r w:rsidR="00DE0083" w:rsidRPr="00AD77E9">
        <w:rPr>
          <w:lang w:val="cy-GB"/>
        </w:rPr>
        <w:t>emograffeg</w:t>
      </w:r>
      <w:r w:rsidR="00E84DC3" w:rsidRPr="00AD77E9">
        <w:rPr>
          <w:lang w:val="cy-GB"/>
        </w:rPr>
        <w:t xml:space="preserve"> a</w:t>
      </w:r>
      <w:r w:rsidR="00811FB0" w:rsidRPr="00AD77E9">
        <w:rPr>
          <w:lang w:val="cy-GB"/>
        </w:rPr>
        <w:t xml:space="preserve"> ffactor risg. Er mwyn cefnogi cynyddu ac ehangu parhaus ar sgrinio</w:t>
      </w:r>
      <w:r w:rsidRPr="00AD77E9">
        <w:rPr>
          <w:lang w:val="cy-GB"/>
        </w:rPr>
        <w:t xml:space="preserve"> am </w:t>
      </w:r>
      <w:r w:rsidR="00E84DC3" w:rsidRPr="00AD77E9">
        <w:rPr>
          <w:lang w:val="cy-GB"/>
        </w:rPr>
        <w:t xml:space="preserve">BBV </w:t>
      </w:r>
      <w:r w:rsidR="00811FB0" w:rsidRPr="00AD77E9">
        <w:rPr>
          <w:lang w:val="cy-GB"/>
        </w:rPr>
        <w:t xml:space="preserve">mewn lleoliadau anghlinigol ac ymhlith y rhai nad ydynt yn ymwneud â gwasanaethau triniaeth </w:t>
      </w:r>
      <w:r w:rsidR="004529F4" w:rsidRPr="00AD77E9">
        <w:rPr>
          <w:lang w:val="cy-GB"/>
        </w:rPr>
        <w:t>camddefnyddio sylweddau</w:t>
      </w:r>
      <w:r w:rsidR="00E84DC3" w:rsidRPr="00AD77E9">
        <w:rPr>
          <w:lang w:val="cy-GB"/>
        </w:rPr>
        <w:t>,</w:t>
      </w:r>
      <w:r w:rsidR="00E84DC3" w:rsidRPr="00AD77E9">
        <w:rPr>
          <w:rStyle w:val="FootnoteReference"/>
          <w:lang w:val="cy-GB"/>
        </w:rPr>
        <w:footnoteReference w:id="18"/>
      </w:r>
      <w:r w:rsidR="00E84DC3" w:rsidRPr="00AD77E9">
        <w:rPr>
          <w:lang w:val="cy-GB"/>
        </w:rPr>
        <w:t xml:space="preserve"> </w:t>
      </w:r>
      <w:r w:rsidR="00811FB0" w:rsidRPr="00AD77E9">
        <w:rPr>
          <w:lang w:val="cy-GB"/>
        </w:rPr>
        <w:t xml:space="preserve">nid yw’r cwestiynau </w:t>
      </w:r>
      <w:r w:rsidR="00811FB0" w:rsidRPr="00AD77E9">
        <w:rPr>
          <w:lang w:val="cy-GB"/>
        </w:rPr>
        <w:lastRenderedPageBreak/>
        <w:t>hyn yn rh</w:t>
      </w:r>
      <w:r w:rsidR="00B5014F" w:rsidRPr="00AD77E9">
        <w:rPr>
          <w:lang w:val="cy-GB"/>
        </w:rPr>
        <w:t>ai mandadol</w:t>
      </w:r>
      <w:r w:rsidR="00E84DC3" w:rsidRPr="00AD77E9">
        <w:rPr>
          <w:lang w:val="cy-GB"/>
        </w:rPr>
        <w:t xml:space="preserve">. </w:t>
      </w:r>
      <w:r w:rsidR="00B5014F" w:rsidRPr="00AD77E9">
        <w:rPr>
          <w:lang w:val="cy-GB"/>
        </w:rPr>
        <w:t>O’r herwydd, gwelir tabl o gyflawnder data mewn perthynas â hyn yn Adran</w:t>
      </w:r>
      <w:r w:rsidR="00E84DC3" w:rsidRPr="00AD77E9">
        <w:rPr>
          <w:lang w:val="cy-GB"/>
        </w:rPr>
        <w:t xml:space="preserve"> </w:t>
      </w:r>
      <w:r w:rsidR="00E84DC3" w:rsidRPr="00AD77E9">
        <w:rPr>
          <w:lang w:val="cy-GB"/>
        </w:rPr>
        <w:fldChar w:fldCharType="begin"/>
      </w:r>
      <w:r w:rsidR="00E84DC3" w:rsidRPr="00AD77E9">
        <w:rPr>
          <w:lang w:val="cy-GB"/>
        </w:rPr>
        <w:instrText xml:space="preserve"> REF _Ref12889429 \r \h </w:instrText>
      </w:r>
      <w:r w:rsidR="002547D4" w:rsidRPr="00AD77E9">
        <w:rPr>
          <w:lang w:val="cy-GB"/>
        </w:rPr>
        <w:instrText xml:space="preserve"> \* MERGEFORMAT </w:instrText>
      </w:r>
      <w:r w:rsidR="00E84DC3" w:rsidRPr="00AD77E9">
        <w:rPr>
          <w:lang w:val="cy-GB"/>
        </w:rPr>
      </w:r>
      <w:r w:rsidR="00E84DC3" w:rsidRPr="00AD77E9">
        <w:rPr>
          <w:lang w:val="cy-GB"/>
        </w:rPr>
        <w:fldChar w:fldCharType="separate"/>
      </w:r>
      <w:r w:rsidR="00F93AA3" w:rsidRPr="00AD77E9">
        <w:rPr>
          <w:lang w:val="cy-GB"/>
        </w:rPr>
        <w:t>5</w:t>
      </w:r>
      <w:r w:rsidR="00E84DC3" w:rsidRPr="00AD77E9">
        <w:rPr>
          <w:lang w:val="cy-GB"/>
        </w:rPr>
        <w:fldChar w:fldCharType="end"/>
      </w:r>
      <w:r w:rsidR="00E84DC3" w:rsidRPr="00AD77E9">
        <w:rPr>
          <w:lang w:val="cy-GB"/>
        </w:rPr>
        <w:t xml:space="preserve"> </w:t>
      </w:r>
      <w:r w:rsidR="00B5014F" w:rsidRPr="00AD77E9">
        <w:rPr>
          <w:lang w:val="cy-GB"/>
        </w:rPr>
        <w:t>–</w:t>
      </w:r>
      <w:r w:rsidR="00E84DC3" w:rsidRPr="00AD77E9">
        <w:rPr>
          <w:lang w:val="cy-GB"/>
        </w:rPr>
        <w:t xml:space="preserve"> </w:t>
      </w:r>
      <w:r w:rsidR="00E84DC3" w:rsidRPr="00AD77E9">
        <w:rPr>
          <w:lang w:val="cy-GB"/>
        </w:rPr>
        <w:fldChar w:fldCharType="begin"/>
      </w:r>
      <w:r w:rsidR="00E84DC3" w:rsidRPr="00AD77E9">
        <w:rPr>
          <w:lang w:val="cy-GB"/>
        </w:rPr>
        <w:instrText xml:space="preserve"> REF _Ref12889433 \h </w:instrText>
      </w:r>
      <w:r w:rsidR="002547D4" w:rsidRPr="00AD77E9">
        <w:rPr>
          <w:lang w:val="cy-GB"/>
        </w:rPr>
        <w:instrText xml:space="preserve"> \* MERGEFORMAT </w:instrText>
      </w:r>
      <w:r w:rsidR="00E84DC3" w:rsidRPr="00AD77E9">
        <w:rPr>
          <w:lang w:val="cy-GB"/>
        </w:rPr>
      </w:r>
      <w:r w:rsidR="00E84DC3" w:rsidRPr="00AD77E9">
        <w:rPr>
          <w:lang w:val="cy-GB"/>
        </w:rPr>
        <w:fldChar w:fldCharType="separate"/>
      </w:r>
      <w:r w:rsidR="00B5014F" w:rsidRPr="00AD77E9">
        <w:rPr>
          <w:lang w:val="cy-GB"/>
        </w:rPr>
        <w:t>Ansawdd Data</w:t>
      </w:r>
      <w:r w:rsidR="00E84DC3" w:rsidRPr="00AD77E9">
        <w:rPr>
          <w:lang w:val="cy-GB"/>
        </w:rPr>
        <w:fldChar w:fldCharType="end"/>
      </w:r>
      <w:r w:rsidR="00E84DC3" w:rsidRPr="00AD77E9">
        <w:rPr>
          <w:lang w:val="cy-GB"/>
        </w:rPr>
        <w:t xml:space="preserve">. </w:t>
      </w:r>
    </w:p>
    <w:p w14:paraId="4351AA23" w14:textId="53701251" w:rsidR="00E84DC3" w:rsidRPr="00AD77E9" w:rsidRDefault="00B5014F" w:rsidP="00FD3349">
      <w:pPr>
        <w:rPr>
          <w:lang w:val="cy-GB"/>
        </w:rPr>
      </w:pPr>
      <w:r w:rsidRPr="00AD77E9">
        <w:rPr>
          <w:lang w:val="cy-GB"/>
        </w:rPr>
        <w:t>Crynhoir y nodweddion d</w:t>
      </w:r>
      <w:r w:rsidR="00E95A0D" w:rsidRPr="00AD77E9">
        <w:rPr>
          <w:lang w:val="cy-GB"/>
        </w:rPr>
        <w:t>emogra</w:t>
      </w:r>
      <w:r w:rsidRPr="00AD77E9">
        <w:rPr>
          <w:lang w:val="cy-GB"/>
        </w:rPr>
        <w:t xml:space="preserve">ffig a ffactor risg ar gyfer yr holl </w:t>
      </w:r>
      <w:r w:rsidR="00B906B7" w:rsidRPr="00AD77E9">
        <w:rPr>
          <w:lang w:val="cy-GB"/>
        </w:rPr>
        <w:t>unigolion</w:t>
      </w:r>
      <w:r w:rsidR="00E95A0D" w:rsidRPr="00AD77E9">
        <w:rPr>
          <w:lang w:val="cy-GB"/>
        </w:rPr>
        <w:t xml:space="preserve"> </w:t>
      </w:r>
      <w:r w:rsidRPr="00AD77E9">
        <w:rPr>
          <w:lang w:val="cy-GB"/>
        </w:rPr>
        <w:t xml:space="preserve">lle casglwyd data yn </w:t>
      </w:r>
      <w:r w:rsidR="00E95A0D" w:rsidRPr="00AD77E9">
        <w:rPr>
          <w:lang w:val="cy-GB"/>
        </w:rPr>
        <w:fldChar w:fldCharType="begin"/>
      </w:r>
      <w:r w:rsidR="00E95A0D" w:rsidRPr="00AD77E9">
        <w:rPr>
          <w:lang w:val="cy-GB"/>
        </w:rPr>
        <w:instrText xml:space="preserve"> REF _Ref12890064 \h </w:instrText>
      </w:r>
      <w:r w:rsidR="002547D4" w:rsidRPr="00AD77E9">
        <w:rPr>
          <w:lang w:val="cy-GB"/>
        </w:rPr>
        <w:instrText xml:space="preserve"> \* MERGEFORMAT </w:instrText>
      </w:r>
      <w:r w:rsidR="00E95A0D" w:rsidRPr="00AD77E9">
        <w:rPr>
          <w:lang w:val="cy-GB"/>
        </w:rPr>
      </w:r>
      <w:r w:rsidR="00E95A0D" w:rsidRPr="00AD77E9">
        <w:rPr>
          <w:lang w:val="cy-GB"/>
        </w:rPr>
        <w:fldChar w:fldCharType="separate"/>
      </w:r>
      <w:r w:rsidRPr="00AD77E9">
        <w:rPr>
          <w:lang w:val="cy-GB"/>
        </w:rPr>
        <w:t>Nhab</w:t>
      </w:r>
      <w:r w:rsidR="00283233" w:rsidRPr="00AD77E9">
        <w:rPr>
          <w:lang w:val="cy-GB"/>
        </w:rPr>
        <w:t>l</w:t>
      </w:r>
      <w:r w:rsidR="00FF13B0" w:rsidRPr="00AD77E9">
        <w:rPr>
          <w:lang w:val="cy-GB"/>
        </w:rPr>
        <w:t xml:space="preserve"> </w:t>
      </w:r>
      <w:r w:rsidR="00E95A0D" w:rsidRPr="00AD77E9">
        <w:rPr>
          <w:lang w:val="cy-GB"/>
        </w:rPr>
        <w:fldChar w:fldCharType="end"/>
      </w:r>
      <w:r w:rsidR="00FF13B0" w:rsidRPr="00AD77E9">
        <w:rPr>
          <w:lang w:val="cy-GB"/>
        </w:rPr>
        <w:t>18</w:t>
      </w:r>
      <w:r w:rsidR="002A6C11" w:rsidRPr="00AD77E9">
        <w:rPr>
          <w:lang w:val="cy-GB"/>
        </w:rPr>
        <w:t xml:space="preserve">. </w:t>
      </w:r>
      <w:r w:rsidR="00E95A0D" w:rsidRPr="00AD77E9">
        <w:rPr>
          <w:lang w:val="cy-GB"/>
        </w:rPr>
        <w:t xml:space="preserve">  </w:t>
      </w:r>
    </w:p>
    <w:p w14:paraId="1D9197FE" w14:textId="1E45A58A" w:rsidR="00DA7A9D" w:rsidRPr="00AD77E9" w:rsidRDefault="002A6C11" w:rsidP="00075B91">
      <w:pPr>
        <w:pStyle w:val="Heading3"/>
        <w:rPr>
          <w:lang w:val="cy-GB"/>
        </w:rPr>
      </w:pPr>
      <w:r w:rsidRPr="00AD77E9">
        <w:rPr>
          <w:lang w:val="cy-GB"/>
        </w:rPr>
        <w:t>D</w:t>
      </w:r>
      <w:r w:rsidR="00DE0083" w:rsidRPr="00AD77E9">
        <w:rPr>
          <w:lang w:val="cy-GB"/>
        </w:rPr>
        <w:t>emograffeg</w:t>
      </w:r>
      <w:r w:rsidRPr="00AD77E9">
        <w:rPr>
          <w:lang w:val="cy-GB"/>
        </w:rPr>
        <w:t xml:space="preserve"> </w:t>
      </w:r>
    </w:p>
    <w:p w14:paraId="75809E12" w14:textId="3386FF8A" w:rsidR="00BA0A59" w:rsidRPr="00AD77E9" w:rsidRDefault="002C02FC" w:rsidP="00B531E8">
      <w:pPr>
        <w:pStyle w:val="ListParagraph"/>
        <w:rPr>
          <w:lang w:val="cy-GB"/>
        </w:rPr>
      </w:pPr>
      <w:r w:rsidRPr="00AD77E9">
        <w:rPr>
          <w:lang w:val="cy-GB"/>
        </w:rPr>
        <w:t>Mae canolrif oedran yr</w:t>
      </w:r>
      <w:r w:rsidR="00DA7A9D" w:rsidRPr="00AD77E9">
        <w:rPr>
          <w:lang w:val="cy-GB"/>
        </w:rPr>
        <w:t xml:space="preserve"> </w:t>
      </w:r>
      <w:r w:rsidR="00B906B7" w:rsidRPr="00AD77E9">
        <w:rPr>
          <w:lang w:val="cy-GB"/>
        </w:rPr>
        <w:t>unigolion</w:t>
      </w:r>
      <w:r w:rsidR="00DA7A9D" w:rsidRPr="00AD77E9">
        <w:rPr>
          <w:lang w:val="cy-GB"/>
        </w:rPr>
        <w:t xml:space="preserve"> </w:t>
      </w:r>
      <w:r w:rsidRPr="00AD77E9">
        <w:rPr>
          <w:lang w:val="cy-GB"/>
        </w:rPr>
        <w:t xml:space="preserve">sy’n cael eu sgrinio’n parhau’n gyson â’r flwyddyn flaenorol yn </w:t>
      </w:r>
      <w:r w:rsidR="009C7EF9" w:rsidRPr="00AD77E9">
        <w:rPr>
          <w:lang w:val="cy-GB"/>
        </w:rPr>
        <w:t>39</w:t>
      </w:r>
      <w:r w:rsidR="002A6C11" w:rsidRPr="00AD77E9">
        <w:rPr>
          <w:lang w:val="cy-GB"/>
        </w:rPr>
        <w:t xml:space="preserve"> </w:t>
      </w:r>
      <w:r w:rsidRPr="00AD77E9">
        <w:rPr>
          <w:lang w:val="cy-GB"/>
        </w:rPr>
        <w:t>oed</w:t>
      </w:r>
      <w:r w:rsidR="002A6C11" w:rsidRPr="00AD77E9">
        <w:rPr>
          <w:lang w:val="cy-GB"/>
        </w:rPr>
        <w:t xml:space="preserve"> </w:t>
      </w:r>
      <w:r w:rsidR="00E71605" w:rsidRPr="00AD77E9">
        <w:rPr>
          <w:lang w:val="cy-GB"/>
        </w:rPr>
        <w:t>(</w:t>
      </w:r>
      <w:r w:rsidR="0041542E" w:rsidRPr="00AD77E9">
        <w:rPr>
          <w:lang w:val="cy-GB"/>
        </w:rPr>
        <w:t>ystod</w:t>
      </w:r>
      <w:r w:rsidR="00E71605" w:rsidRPr="00AD77E9">
        <w:rPr>
          <w:lang w:val="cy-GB"/>
        </w:rPr>
        <w:t xml:space="preserve"> 1</w:t>
      </w:r>
      <w:r w:rsidR="009C7EF9" w:rsidRPr="00AD77E9">
        <w:rPr>
          <w:lang w:val="cy-GB"/>
        </w:rPr>
        <w:t>4-82</w:t>
      </w:r>
      <w:r w:rsidR="00E71605" w:rsidRPr="00AD77E9">
        <w:rPr>
          <w:lang w:val="cy-GB"/>
        </w:rPr>
        <w:t xml:space="preserve">). </w:t>
      </w:r>
      <w:r w:rsidRPr="00AD77E9">
        <w:rPr>
          <w:lang w:val="cy-GB"/>
        </w:rPr>
        <w:t xml:space="preserve">Y grŵp </w:t>
      </w:r>
      <w:r w:rsidR="00651A2D" w:rsidRPr="00AD77E9">
        <w:rPr>
          <w:lang w:val="cy-GB"/>
        </w:rPr>
        <w:t xml:space="preserve">oedran </w:t>
      </w:r>
      <w:r w:rsidRPr="00AD77E9">
        <w:rPr>
          <w:lang w:val="cy-GB"/>
        </w:rPr>
        <w:t>mwyaf cyffredin oedd y rhai</w:t>
      </w:r>
      <w:r w:rsidR="009C7EF9" w:rsidRPr="00AD77E9">
        <w:rPr>
          <w:lang w:val="cy-GB"/>
        </w:rPr>
        <w:t xml:space="preserve"> 40</w:t>
      </w:r>
      <w:r w:rsidR="00E71605" w:rsidRPr="00AD77E9">
        <w:rPr>
          <w:lang w:val="cy-GB"/>
        </w:rPr>
        <w:t>-</w:t>
      </w:r>
      <w:r w:rsidR="009C7EF9" w:rsidRPr="00AD77E9">
        <w:rPr>
          <w:lang w:val="cy-GB"/>
        </w:rPr>
        <w:t>44</w:t>
      </w:r>
      <w:r w:rsidR="00E71605" w:rsidRPr="00AD77E9">
        <w:rPr>
          <w:lang w:val="cy-GB"/>
        </w:rPr>
        <w:t xml:space="preserve"> </w:t>
      </w:r>
      <w:r w:rsidR="00886430" w:rsidRPr="00AD77E9">
        <w:rPr>
          <w:lang w:val="cy-GB"/>
        </w:rPr>
        <w:t>oed</w:t>
      </w:r>
      <w:r w:rsidR="00E71605" w:rsidRPr="00AD77E9">
        <w:rPr>
          <w:lang w:val="cy-GB"/>
        </w:rPr>
        <w:t xml:space="preserve"> </w:t>
      </w:r>
      <w:r w:rsidR="00657885" w:rsidRPr="00AD77E9">
        <w:rPr>
          <w:lang w:val="cy-GB"/>
        </w:rPr>
        <w:t>(gweler</w:t>
      </w:r>
      <w:r w:rsidR="00E71605" w:rsidRPr="00AD77E9">
        <w:rPr>
          <w:lang w:val="cy-GB"/>
        </w:rPr>
        <w:t xml:space="preserve"> </w:t>
      </w:r>
      <w:r w:rsidR="00283233" w:rsidRPr="00AD77E9">
        <w:rPr>
          <w:lang w:val="cy-GB"/>
        </w:rPr>
        <w:t>Ffigur</w:t>
      </w:r>
      <w:r w:rsidR="00B531E8" w:rsidRPr="00AD77E9">
        <w:rPr>
          <w:lang w:val="cy-GB"/>
        </w:rPr>
        <w:t xml:space="preserve"> 9) </w:t>
      </w:r>
    </w:p>
    <w:p w14:paraId="623D1E96" w14:textId="6D46621B" w:rsidR="002A6C11" w:rsidRPr="00AD77E9" w:rsidRDefault="00651A2D" w:rsidP="002364B4">
      <w:pPr>
        <w:pStyle w:val="Caption"/>
        <w:numPr>
          <w:ilvl w:val="0"/>
          <w:numId w:val="30"/>
        </w:numPr>
        <w:ind w:left="709" w:hanging="349"/>
        <w:rPr>
          <w:lang w:val="cy-GB"/>
        </w:rPr>
      </w:pPr>
      <w:r w:rsidRPr="00AD77E9">
        <w:rPr>
          <w:b w:val="0"/>
          <w:bCs/>
          <w:lang w:val="cy-GB"/>
        </w:rPr>
        <w:t>Roedd c</w:t>
      </w:r>
      <w:r w:rsidR="00D313CE" w:rsidRPr="00AD77E9">
        <w:rPr>
          <w:b w:val="0"/>
          <w:bCs/>
          <w:lang w:val="cy-GB"/>
        </w:rPr>
        <w:t>anolrif</w:t>
      </w:r>
      <w:r w:rsidR="00E71605" w:rsidRPr="00AD77E9">
        <w:rPr>
          <w:b w:val="0"/>
          <w:bCs/>
          <w:lang w:val="cy-GB"/>
        </w:rPr>
        <w:t xml:space="preserve"> </w:t>
      </w:r>
      <w:r w:rsidRPr="00AD77E9">
        <w:rPr>
          <w:b w:val="0"/>
          <w:bCs/>
          <w:lang w:val="cy-GB"/>
        </w:rPr>
        <w:t>oe</w:t>
      </w:r>
      <w:r w:rsidR="00F80BA7" w:rsidRPr="00AD77E9">
        <w:rPr>
          <w:b w:val="0"/>
          <w:bCs/>
          <w:lang w:val="cy-GB"/>
        </w:rPr>
        <w:t>d</w:t>
      </w:r>
      <w:r w:rsidRPr="00AD77E9">
        <w:rPr>
          <w:b w:val="0"/>
          <w:bCs/>
          <w:lang w:val="cy-GB"/>
        </w:rPr>
        <w:t xml:space="preserve">ran y benywod a gafodd gynnig sgrinio ychydig yn iau na’r gwrywod </w:t>
      </w:r>
      <w:r w:rsidR="009C7EF9" w:rsidRPr="00AD77E9">
        <w:rPr>
          <w:b w:val="0"/>
          <w:bCs/>
          <w:lang w:val="cy-GB"/>
        </w:rPr>
        <w:t>(37</w:t>
      </w:r>
      <w:r w:rsidR="00E71605" w:rsidRPr="00AD77E9">
        <w:rPr>
          <w:b w:val="0"/>
          <w:bCs/>
          <w:lang w:val="cy-GB"/>
        </w:rPr>
        <w:t xml:space="preserve"> </w:t>
      </w:r>
      <w:r w:rsidRPr="00AD77E9">
        <w:rPr>
          <w:b w:val="0"/>
          <w:bCs/>
          <w:lang w:val="cy-GB"/>
        </w:rPr>
        <w:t xml:space="preserve">oed </w:t>
      </w:r>
      <w:r w:rsidR="007308C2" w:rsidRPr="00AD77E9">
        <w:rPr>
          <w:b w:val="0"/>
          <w:bCs/>
          <w:lang w:val="cy-GB"/>
        </w:rPr>
        <w:t>o gymharu â</w:t>
      </w:r>
      <w:r w:rsidR="00E71605" w:rsidRPr="00AD77E9">
        <w:rPr>
          <w:b w:val="0"/>
          <w:bCs/>
          <w:lang w:val="cy-GB"/>
        </w:rPr>
        <w:t xml:space="preserve"> 39 </w:t>
      </w:r>
      <w:r w:rsidRPr="00AD77E9">
        <w:rPr>
          <w:b w:val="0"/>
          <w:bCs/>
          <w:lang w:val="cy-GB"/>
        </w:rPr>
        <w:t>oed</w:t>
      </w:r>
      <w:r w:rsidR="00E71605" w:rsidRPr="00AD77E9">
        <w:rPr>
          <w:b w:val="0"/>
          <w:bCs/>
          <w:lang w:val="cy-GB"/>
        </w:rPr>
        <w:t xml:space="preserve">). </w:t>
      </w:r>
      <w:r w:rsidRPr="00AD77E9">
        <w:rPr>
          <w:b w:val="0"/>
          <w:lang w:val="cy-GB"/>
        </w:rPr>
        <w:t>Y grŵp oedran mwyaf cyffredin ar gyfer y benywod oedd</w:t>
      </w:r>
      <w:r w:rsidR="00E71605" w:rsidRPr="00AD77E9">
        <w:rPr>
          <w:b w:val="0"/>
          <w:bCs/>
          <w:lang w:val="cy-GB"/>
        </w:rPr>
        <w:t xml:space="preserve"> 30</w:t>
      </w:r>
      <w:r w:rsidR="00BA0A59" w:rsidRPr="00AD77E9">
        <w:rPr>
          <w:b w:val="0"/>
          <w:bCs/>
          <w:lang w:val="cy-GB"/>
        </w:rPr>
        <w:t>-</w:t>
      </w:r>
      <w:r w:rsidR="00E71605" w:rsidRPr="00AD77E9">
        <w:rPr>
          <w:b w:val="0"/>
          <w:bCs/>
          <w:lang w:val="cy-GB"/>
        </w:rPr>
        <w:t xml:space="preserve">34 </w:t>
      </w:r>
      <w:r w:rsidRPr="00AD77E9">
        <w:rPr>
          <w:b w:val="0"/>
          <w:bCs/>
          <w:lang w:val="cy-GB"/>
        </w:rPr>
        <w:t xml:space="preserve">oed  </w:t>
      </w:r>
    </w:p>
    <w:p w14:paraId="5DCB38AE" w14:textId="7F6C9105" w:rsidR="00255B90" w:rsidRPr="00AD77E9" w:rsidRDefault="00651A2D" w:rsidP="000F4840">
      <w:pPr>
        <w:pStyle w:val="ListParagraph"/>
        <w:keepNext/>
        <w:numPr>
          <w:ilvl w:val="0"/>
          <w:numId w:val="21"/>
        </w:numPr>
        <w:rPr>
          <w:lang w:val="cy-GB"/>
        </w:rPr>
      </w:pPr>
      <w:r w:rsidRPr="00AD77E9">
        <w:rPr>
          <w:lang w:val="cy-GB"/>
        </w:rPr>
        <w:t xml:space="preserve">Mae’r </w:t>
      </w:r>
      <w:r w:rsidRPr="00AD77E9">
        <w:rPr>
          <w:b/>
          <w:lang w:val="cy-GB"/>
        </w:rPr>
        <w:t>dosbarthiad rhyw</w:t>
      </w:r>
      <w:r w:rsidR="004172FB" w:rsidRPr="00AD77E9">
        <w:rPr>
          <w:lang w:val="cy-GB"/>
        </w:rPr>
        <w:t xml:space="preserve"> </w:t>
      </w:r>
      <w:r w:rsidRPr="00AD77E9">
        <w:rPr>
          <w:lang w:val="cy-GB"/>
        </w:rPr>
        <w:t xml:space="preserve">wedi parhau’n sefydlog yn ystod y 3 blynedd ddiwethaf gyda rhwng </w:t>
      </w:r>
      <w:r w:rsidR="004172FB" w:rsidRPr="00AD77E9">
        <w:rPr>
          <w:lang w:val="cy-GB"/>
        </w:rPr>
        <w:t xml:space="preserve">29 </w:t>
      </w:r>
      <w:r w:rsidRPr="00AD77E9">
        <w:rPr>
          <w:lang w:val="cy-GB"/>
        </w:rPr>
        <w:t>a</w:t>
      </w:r>
      <w:r w:rsidR="004172FB" w:rsidRPr="00AD77E9">
        <w:rPr>
          <w:lang w:val="cy-GB"/>
        </w:rPr>
        <w:t xml:space="preserve"> 32 </w:t>
      </w:r>
      <w:r w:rsidR="007308C2" w:rsidRPr="00AD77E9">
        <w:rPr>
          <w:lang w:val="cy-GB"/>
        </w:rPr>
        <w:t>y cant</w:t>
      </w:r>
      <w:r w:rsidR="004172FB" w:rsidRPr="00AD77E9">
        <w:rPr>
          <w:lang w:val="cy-GB"/>
        </w:rPr>
        <w:t xml:space="preserve"> o</w:t>
      </w:r>
      <w:r w:rsidRPr="00AD77E9">
        <w:rPr>
          <w:lang w:val="cy-GB"/>
        </w:rPr>
        <w:t>’r rhai a brofwyd yn cofnodi eu bod yn fenywod, fel y dango</w:t>
      </w:r>
      <w:r w:rsidR="002A77E1" w:rsidRPr="00AD77E9">
        <w:rPr>
          <w:lang w:val="cy-GB"/>
        </w:rPr>
        <w:t>s</w:t>
      </w:r>
      <w:r w:rsidRPr="00AD77E9">
        <w:rPr>
          <w:lang w:val="cy-GB"/>
        </w:rPr>
        <w:t>ir yn</w:t>
      </w:r>
      <w:r w:rsidR="002A77E1" w:rsidRPr="00AD77E9">
        <w:rPr>
          <w:lang w:val="cy-GB"/>
        </w:rPr>
        <w:t xml:space="preserve"> </w:t>
      </w:r>
      <w:r w:rsidRPr="00AD77E9">
        <w:rPr>
          <w:lang w:val="cy-GB"/>
        </w:rPr>
        <w:t>F</w:t>
      </w:r>
      <w:r w:rsidR="002A77E1" w:rsidRPr="00AD77E9">
        <w:rPr>
          <w:lang w:val="cy-GB"/>
        </w:rPr>
        <w:t>figur 11</w:t>
      </w:r>
      <w:r w:rsidR="004172FB" w:rsidRPr="00AD77E9">
        <w:rPr>
          <w:lang w:val="cy-GB"/>
        </w:rPr>
        <w:t xml:space="preserve"> </w:t>
      </w:r>
    </w:p>
    <w:p w14:paraId="584A6365" w14:textId="77777777" w:rsidR="002A6C11" w:rsidRPr="00AD77E9" w:rsidRDefault="002A6C11" w:rsidP="00255B90">
      <w:pPr>
        <w:pStyle w:val="ListParagraph"/>
        <w:keepNext/>
        <w:numPr>
          <w:ilvl w:val="0"/>
          <w:numId w:val="0"/>
        </w:numPr>
        <w:ind w:left="720"/>
        <w:rPr>
          <w:lang w:val="cy-GB"/>
        </w:rPr>
      </w:pPr>
    </w:p>
    <w:p w14:paraId="38D40105" w14:textId="089405AB" w:rsidR="00255B90" w:rsidRPr="00AD77E9" w:rsidRDefault="00A604ED" w:rsidP="002A6C11">
      <w:pPr>
        <w:pStyle w:val="Caption"/>
        <w:rPr>
          <w:lang w:val="cy-GB"/>
        </w:rPr>
      </w:pPr>
      <w:bookmarkStart w:id="80" w:name="_Ref12890376"/>
      <w:r>
        <w:rPr>
          <w:noProof/>
          <w:lang w:eastAsia="en-GB"/>
        </w:rPr>
        <w:drawing>
          <wp:inline distT="0" distB="0" distL="0" distR="0" wp14:anchorId="31AA1A2F" wp14:editId="3F40CE51">
            <wp:extent cx="5731510" cy="2545080"/>
            <wp:effectExtent l="0" t="0" r="2540" b="762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36"/>
                    <a:stretch>
                      <a:fillRect/>
                    </a:stretch>
                  </pic:blipFill>
                  <pic:spPr>
                    <a:xfrm>
                      <a:off x="0" y="0"/>
                      <a:ext cx="5731510" cy="2545080"/>
                    </a:xfrm>
                    <a:prstGeom prst="rect">
                      <a:avLst/>
                    </a:prstGeom>
                  </pic:spPr>
                </pic:pic>
              </a:graphicData>
            </a:graphic>
          </wp:inline>
        </w:drawing>
      </w:r>
    </w:p>
    <w:p w14:paraId="3837E2CD" w14:textId="4C433977" w:rsidR="00DA7A9D" w:rsidRPr="00AD77E9" w:rsidRDefault="00283233" w:rsidP="002A6C11">
      <w:pPr>
        <w:pStyle w:val="Caption"/>
        <w:rPr>
          <w:lang w:val="cy-GB"/>
        </w:rPr>
      </w:pPr>
      <w:r w:rsidRPr="00AD77E9">
        <w:rPr>
          <w:lang w:val="cy-GB"/>
        </w:rPr>
        <w:t>Ffigur</w:t>
      </w:r>
      <w:r w:rsidR="002A6C11" w:rsidRPr="00AD77E9">
        <w:rPr>
          <w:lang w:val="cy-GB"/>
        </w:rPr>
        <w:t xml:space="preserve"> </w:t>
      </w:r>
      <w:r w:rsidR="00936100" w:rsidRPr="00AD77E9">
        <w:rPr>
          <w:noProof/>
          <w:lang w:val="cy-GB"/>
        </w:rPr>
        <w:fldChar w:fldCharType="begin"/>
      </w:r>
      <w:r w:rsidR="00936100" w:rsidRPr="00AD77E9">
        <w:rPr>
          <w:noProof/>
          <w:lang w:val="cy-GB"/>
        </w:rPr>
        <w:instrText xml:space="preserve"> SEQ Figure \* ARABIC </w:instrText>
      </w:r>
      <w:r w:rsidR="00936100" w:rsidRPr="00AD77E9">
        <w:rPr>
          <w:noProof/>
          <w:lang w:val="cy-GB"/>
        </w:rPr>
        <w:fldChar w:fldCharType="separate"/>
      </w:r>
      <w:r w:rsidR="00F93AA3" w:rsidRPr="00AD77E9">
        <w:rPr>
          <w:noProof/>
          <w:lang w:val="cy-GB"/>
        </w:rPr>
        <w:t>11</w:t>
      </w:r>
      <w:r w:rsidR="00936100" w:rsidRPr="00AD77E9">
        <w:rPr>
          <w:noProof/>
          <w:lang w:val="cy-GB"/>
        </w:rPr>
        <w:fldChar w:fldCharType="end"/>
      </w:r>
      <w:bookmarkEnd w:id="80"/>
      <w:r w:rsidR="002A6C11" w:rsidRPr="00AD77E9">
        <w:rPr>
          <w:lang w:val="cy-GB"/>
        </w:rPr>
        <w:t xml:space="preserve"> </w:t>
      </w:r>
      <w:r w:rsidR="00651A2D" w:rsidRPr="00AD77E9">
        <w:rPr>
          <w:lang w:val="cy-GB"/>
        </w:rPr>
        <w:t>–</w:t>
      </w:r>
      <w:r w:rsidR="002A6C11" w:rsidRPr="00AD77E9">
        <w:rPr>
          <w:lang w:val="cy-GB"/>
        </w:rPr>
        <w:t xml:space="preserve"> </w:t>
      </w:r>
      <w:r w:rsidR="00651A2D" w:rsidRPr="00AD77E9">
        <w:rPr>
          <w:lang w:val="cy-GB"/>
        </w:rPr>
        <w:t>Proffil oedran a rhyw yr</w:t>
      </w:r>
      <w:r w:rsidR="002A6C11" w:rsidRPr="00AD77E9">
        <w:rPr>
          <w:lang w:val="cy-GB"/>
        </w:rPr>
        <w:t xml:space="preserve"> </w:t>
      </w:r>
      <w:r w:rsidR="00B906B7" w:rsidRPr="00AD77E9">
        <w:rPr>
          <w:lang w:val="cy-GB"/>
        </w:rPr>
        <w:t>unigolion</w:t>
      </w:r>
      <w:r w:rsidR="002A6C11" w:rsidRPr="00AD77E9">
        <w:rPr>
          <w:lang w:val="cy-GB"/>
        </w:rPr>
        <w:t xml:space="preserve"> </w:t>
      </w:r>
      <w:r w:rsidR="00651A2D" w:rsidRPr="00AD77E9">
        <w:rPr>
          <w:lang w:val="cy-GB"/>
        </w:rPr>
        <w:t>yn derbyn sgrinio</w:t>
      </w:r>
      <w:r w:rsidR="00461C36" w:rsidRPr="00AD77E9">
        <w:rPr>
          <w:lang w:val="cy-GB"/>
        </w:rPr>
        <w:t xml:space="preserve"> BBV </w:t>
      </w:r>
      <w:r w:rsidR="00C670A2" w:rsidRPr="00AD77E9">
        <w:rPr>
          <w:lang w:val="cy-GB"/>
        </w:rPr>
        <w:t>ledled Cymru</w:t>
      </w:r>
      <w:r w:rsidR="00461C36" w:rsidRPr="00AD77E9">
        <w:rPr>
          <w:lang w:val="cy-GB"/>
        </w:rPr>
        <w:t>, 2019-20</w:t>
      </w:r>
    </w:p>
    <w:p w14:paraId="53049EF9" w14:textId="72708EAC" w:rsidR="007C401C" w:rsidRPr="00AD77E9" w:rsidRDefault="00651A2D" w:rsidP="000F4840">
      <w:pPr>
        <w:pStyle w:val="ListParagraph"/>
        <w:numPr>
          <w:ilvl w:val="0"/>
          <w:numId w:val="12"/>
        </w:numPr>
        <w:rPr>
          <w:lang w:val="cy-GB"/>
        </w:rPr>
      </w:pPr>
      <w:r w:rsidRPr="00AD77E9">
        <w:rPr>
          <w:lang w:val="cy-GB"/>
        </w:rPr>
        <w:t xml:space="preserve">Cofnodwyd </w:t>
      </w:r>
      <w:r w:rsidRPr="00AD77E9">
        <w:rPr>
          <w:b/>
          <w:lang w:val="cy-GB"/>
        </w:rPr>
        <w:t xml:space="preserve">diweithdra </w:t>
      </w:r>
      <w:r w:rsidRPr="00AD77E9">
        <w:rPr>
          <w:lang w:val="cy-GB"/>
        </w:rPr>
        <w:t>ymhlith</w:t>
      </w:r>
      <w:r w:rsidR="007C401C" w:rsidRPr="00AD77E9">
        <w:rPr>
          <w:lang w:val="cy-GB"/>
        </w:rPr>
        <w:t xml:space="preserve"> </w:t>
      </w:r>
      <w:r w:rsidR="004172FB" w:rsidRPr="00AD77E9">
        <w:rPr>
          <w:lang w:val="cy-GB"/>
        </w:rPr>
        <w:t>61</w:t>
      </w:r>
      <w:r w:rsidR="007C401C" w:rsidRPr="00AD77E9">
        <w:rPr>
          <w:lang w:val="cy-GB"/>
        </w:rPr>
        <w:t xml:space="preserve"> </w:t>
      </w:r>
      <w:r w:rsidR="00DD5CAF" w:rsidRPr="00AD77E9">
        <w:rPr>
          <w:lang w:val="cy-GB"/>
        </w:rPr>
        <w:t>y cant</w:t>
      </w:r>
      <w:r w:rsidR="007C401C" w:rsidRPr="00AD77E9">
        <w:rPr>
          <w:lang w:val="cy-GB"/>
        </w:rPr>
        <w:t xml:space="preserve"> (n=</w:t>
      </w:r>
      <w:r w:rsidR="004172FB" w:rsidRPr="00AD77E9">
        <w:rPr>
          <w:lang w:val="cy-GB"/>
        </w:rPr>
        <w:t xml:space="preserve">1,395) o </w:t>
      </w:r>
      <w:r w:rsidR="00B906B7" w:rsidRPr="00AD77E9">
        <w:rPr>
          <w:lang w:val="cy-GB"/>
        </w:rPr>
        <w:t>unigolion</w:t>
      </w:r>
      <w:r w:rsidR="004172FB" w:rsidRPr="00AD77E9">
        <w:rPr>
          <w:rStyle w:val="FootnoteReference"/>
          <w:lang w:val="cy-GB"/>
        </w:rPr>
        <w:footnoteReference w:id="19"/>
      </w:r>
    </w:p>
    <w:p w14:paraId="7353A1C0" w14:textId="3B4C59A1" w:rsidR="007C401C" w:rsidRPr="00AD77E9" w:rsidRDefault="00651A2D" w:rsidP="000F4840">
      <w:pPr>
        <w:pStyle w:val="ListParagraph"/>
        <w:numPr>
          <w:ilvl w:val="0"/>
          <w:numId w:val="12"/>
        </w:numPr>
        <w:rPr>
          <w:lang w:val="cy-GB"/>
        </w:rPr>
      </w:pPr>
      <w:r w:rsidRPr="00AD77E9">
        <w:rPr>
          <w:lang w:val="cy-GB"/>
        </w:rPr>
        <w:t xml:space="preserve">Cofnodwyd </w:t>
      </w:r>
      <w:r w:rsidRPr="00AD77E9">
        <w:rPr>
          <w:b/>
          <w:lang w:val="cy-GB"/>
        </w:rPr>
        <w:t>gwaith rhyw</w:t>
      </w:r>
      <w:r w:rsidR="007C401C" w:rsidRPr="00AD77E9">
        <w:rPr>
          <w:b/>
          <w:lang w:val="cy-GB"/>
        </w:rPr>
        <w:t xml:space="preserve"> </w:t>
      </w:r>
      <w:r w:rsidR="007C401C" w:rsidRPr="00AD77E9">
        <w:rPr>
          <w:lang w:val="cy-GB"/>
        </w:rPr>
        <w:t>(</w:t>
      </w:r>
      <w:r w:rsidRPr="00AD77E9">
        <w:rPr>
          <w:lang w:val="cy-GB"/>
        </w:rPr>
        <w:t>h</w:t>
      </w:r>
      <w:r w:rsidR="007C401C" w:rsidRPr="00AD77E9">
        <w:rPr>
          <w:lang w:val="cy-GB"/>
        </w:rPr>
        <w:t>.</w:t>
      </w:r>
      <w:r w:rsidRPr="00AD77E9">
        <w:rPr>
          <w:lang w:val="cy-GB"/>
        </w:rPr>
        <w:t>y</w:t>
      </w:r>
      <w:r w:rsidR="007C401C" w:rsidRPr="00AD77E9">
        <w:rPr>
          <w:lang w:val="cy-GB"/>
        </w:rPr>
        <w:t xml:space="preserve">. </w:t>
      </w:r>
      <w:r w:rsidRPr="00AD77E9">
        <w:rPr>
          <w:lang w:val="cy-GB"/>
        </w:rPr>
        <w:t>derbyn arian, nwyddau neu gy</w:t>
      </w:r>
      <w:r w:rsidR="004529F4" w:rsidRPr="00AD77E9">
        <w:rPr>
          <w:lang w:val="cy-GB"/>
        </w:rPr>
        <w:t>ffuriau</w:t>
      </w:r>
      <w:r w:rsidRPr="00AD77E9">
        <w:rPr>
          <w:lang w:val="cy-GB"/>
        </w:rPr>
        <w:t xml:space="preserve"> yn gyfnewid am ryw</w:t>
      </w:r>
      <w:r w:rsidR="004172FB" w:rsidRPr="00AD77E9">
        <w:rPr>
          <w:lang w:val="cy-GB"/>
        </w:rPr>
        <w:t xml:space="preserve">) </w:t>
      </w:r>
      <w:r w:rsidRPr="00AD77E9">
        <w:rPr>
          <w:lang w:val="cy-GB"/>
        </w:rPr>
        <w:t>gan</w:t>
      </w:r>
      <w:r w:rsidR="004172FB" w:rsidRPr="00AD77E9">
        <w:rPr>
          <w:lang w:val="cy-GB"/>
        </w:rPr>
        <w:t xml:space="preserve"> 5 </w:t>
      </w:r>
      <w:r w:rsidR="00FC620E" w:rsidRPr="00AD77E9">
        <w:rPr>
          <w:lang w:val="cy-GB"/>
        </w:rPr>
        <w:t>y cant o un</w:t>
      </w:r>
      <w:r w:rsidR="00B906B7" w:rsidRPr="00AD77E9">
        <w:rPr>
          <w:lang w:val="cy-GB"/>
        </w:rPr>
        <w:t>igolion</w:t>
      </w:r>
      <w:r w:rsidR="004172FB" w:rsidRPr="00AD77E9">
        <w:rPr>
          <w:lang w:val="cy-GB"/>
        </w:rPr>
        <w:t>.</w:t>
      </w:r>
    </w:p>
    <w:p w14:paraId="6A714725" w14:textId="1C094E77" w:rsidR="007C401C" w:rsidRPr="00AD77E9" w:rsidRDefault="00651A2D" w:rsidP="00FD3349">
      <w:pPr>
        <w:pStyle w:val="ListParagraph"/>
        <w:numPr>
          <w:ilvl w:val="0"/>
          <w:numId w:val="12"/>
        </w:numPr>
        <w:rPr>
          <w:color w:val="FF0000"/>
          <w:lang w:val="cy-GB"/>
        </w:rPr>
      </w:pPr>
      <w:r w:rsidRPr="00AD77E9">
        <w:rPr>
          <w:lang w:val="cy-GB"/>
        </w:rPr>
        <w:t xml:space="preserve">Cofnodwyd </w:t>
      </w:r>
      <w:r w:rsidRPr="00AD77E9">
        <w:rPr>
          <w:b/>
          <w:lang w:val="cy-GB"/>
        </w:rPr>
        <w:t>cartref anniogel</w:t>
      </w:r>
      <w:r w:rsidR="00422483" w:rsidRPr="00AD77E9">
        <w:rPr>
          <w:lang w:val="cy-GB"/>
        </w:rPr>
        <w:t xml:space="preserve"> (</w:t>
      </w:r>
      <w:r w:rsidR="004F26BD" w:rsidRPr="00AD77E9">
        <w:rPr>
          <w:lang w:val="cy-GB"/>
        </w:rPr>
        <w:t>e.e.</w:t>
      </w:r>
      <w:r w:rsidR="00422483" w:rsidRPr="00AD77E9">
        <w:rPr>
          <w:lang w:val="cy-GB"/>
        </w:rPr>
        <w:t xml:space="preserve"> hostel, </w:t>
      </w:r>
      <w:r w:rsidRPr="00AD77E9">
        <w:rPr>
          <w:lang w:val="cy-GB"/>
        </w:rPr>
        <w:t xml:space="preserve">tŷ ffrind) neu </w:t>
      </w:r>
      <w:r w:rsidRPr="00AD77E9">
        <w:rPr>
          <w:b/>
          <w:lang w:val="cy-GB"/>
        </w:rPr>
        <w:t>ddim cartref sefydlog</w:t>
      </w:r>
      <w:r w:rsidR="00422483" w:rsidRPr="00AD77E9">
        <w:rPr>
          <w:lang w:val="cy-GB"/>
        </w:rPr>
        <w:t xml:space="preserve"> (NFA) </w:t>
      </w:r>
      <w:r w:rsidRPr="00AD77E9">
        <w:rPr>
          <w:lang w:val="cy-GB"/>
        </w:rPr>
        <w:t>gan</w:t>
      </w:r>
      <w:r w:rsidR="00422483" w:rsidRPr="00AD77E9">
        <w:rPr>
          <w:lang w:val="cy-GB"/>
        </w:rPr>
        <w:t xml:space="preserve"> </w:t>
      </w:r>
      <w:r w:rsidR="004172FB" w:rsidRPr="00AD77E9">
        <w:rPr>
          <w:lang w:val="cy-GB"/>
        </w:rPr>
        <w:t>23</w:t>
      </w:r>
      <w:r w:rsidR="00422483" w:rsidRPr="00AD77E9">
        <w:rPr>
          <w:lang w:val="cy-GB"/>
        </w:rPr>
        <w:t xml:space="preserve"> </w:t>
      </w:r>
      <w:r w:rsidR="00DD5CAF" w:rsidRPr="00AD77E9">
        <w:rPr>
          <w:lang w:val="cy-GB"/>
        </w:rPr>
        <w:t>y cant</w:t>
      </w:r>
      <w:r w:rsidR="00422483" w:rsidRPr="00AD77E9">
        <w:rPr>
          <w:lang w:val="cy-GB"/>
        </w:rPr>
        <w:t xml:space="preserve"> </w:t>
      </w:r>
      <w:r w:rsidR="008120A3" w:rsidRPr="00AD77E9">
        <w:rPr>
          <w:lang w:val="cy-GB"/>
        </w:rPr>
        <w:t>(n=</w:t>
      </w:r>
      <w:r w:rsidR="004172FB" w:rsidRPr="00AD77E9">
        <w:rPr>
          <w:lang w:val="cy-GB"/>
        </w:rPr>
        <w:t>506</w:t>
      </w:r>
      <w:r w:rsidR="008120A3" w:rsidRPr="00AD77E9">
        <w:rPr>
          <w:lang w:val="cy-GB"/>
        </w:rPr>
        <w:t xml:space="preserve">) </w:t>
      </w:r>
      <w:r w:rsidR="00422483" w:rsidRPr="00AD77E9">
        <w:rPr>
          <w:lang w:val="cy-GB"/>
        </w:rPr>
        <w:t xml:space="preserve">o </w:t>
      </w:r>
      <w:r w:rsidR="00B906B7" w:rsidRPr="00AD77E9">
        <w:rPr>
          <w:lang w:val="cy-GB"/>
        </w:rPr>
        <w:t>unigolion</w:t>
      </w:r>
      <w:r w:rsidR="00422483" w:rsidRPr="00AD77E9">
        <w:rPr>
          <w:lang w:val="cy-GB"/>
        </w:rPr>
        <w:t xml:space="preserve">. </w:t>
      </w:r>
      <w:r w:rsidRPr="00AD77E9">
        <w:rPr>
          <w:lang w:val="cy-GB"/>
        </w:rPr>
        <w:t>Mae</w:t>
      </w:r>
      <w:r w:rsidR="00422483" w:rsidRPr="00AD77E9">
        <w:rPr>
          <w:lang w:val="cy-GB"/>
        </w:rPr>
        <w:t xml:space="preserve"> NFA </w:t>
      </w:r>
      <w:r w:rsidRPr="00AD77E9">
        <w:rPr>
          <w:lang w:val="cy-GB"/>
        </w:rPr>
        <w:t>yn arwain yn aml at risg uwch ac arferion chwistrellu heb eu</w:t>
      </w:r>
      <w:r w:rsidR="00DC0F05" w:rsidRPr="00AD77E9">
        <w:rPr>
          <w:lang w:val="cy-GB"/>
        </w:rPr>
        <w:t xml:space="preserve"> steryllu</w:t>
      </w:r>
      <w:r w:rsidR="00D65CA7" w:rsidRPr="00AD77E9">
        <w:rPr>
          <w:lang w:val="cy-GB"/>
        </w:rPr>
        <w:t xml:space="preserve">.  </w:t>
      </w:r>
      <w:r w:rsidR="00422483" w:rsidRPr="00AD77E9">
        <w:rPr>
          <w:lang w:val="cy-GB"/>
        </w:rPr>
        <w:t xml:space="preserve">  </w:t>
      </w:r>
    </w:p>
    <w:p w14:paraId="16C35526" w14:textId="3A515EDF" w:rsidR="00461C36" w:rsidRPr="00AD77E9" w:rsidRDefault="00FC620E" w:rsidP="00FC620E">
      <w:pPr>
        <w:pStyle w:val="ListParagraph"/>
        <w:numPr>
          <w:ilvl w:val="0"/>
          <w:numId w:val="12"/>
        </w:numPr>
        <w:rPr>
          <w:color w:val="FF0000"/>
          <w:lang w:val="cy-GB"/>
        </w:rPr>
      </w:pPr>
      <w:r w:rsidRPr="00AD77E9">
        <w:rPr>
          <w:lang w:val="cy-GB"/>
        </w:rPr>
        <w:t>Mae cynnydd wedi bod yng ngh</w:t>
      </w:r>
      <w:r w:rsidR="00DE0083" w:rsidRPr="00AD77E9">
        <w:rPr>
          <w:lang w:val="cy-GB"/>
        </w:rPr>
        <w:t>yfran y</w:t>
      </w:r>
      <w:r w:rsidRPr="00AD77E9">
        <w:rPr>
          <w:lang w:val="cy-GB"/>
        </w:rPr>
        <w:t>r</w:t>
      </w:r>
      <w:r w:rsidR="00461C36" w:rsidRPr="00AD77E9">
        <w:rPr>
          <w:lang w:val="cy-GB"/>
        </w:rPr>
        <w:t xml:space="preserve"> </w:t>
      </w:r>
      <w:r w:rsidR="00B906B7" w:rsidRPr="00AD77E9">
        <w:rPr>
          <w:lang w:val="cy-GB"/>
        </w:rPr>
        <w:t>unigolion</w:t>
      </w:r>
      <w:r w:rsidR="00461C36" w:rsidRPr="00AD77E9">
        <w:rPr>
          <w:lang w:val="cy-GB"/>
        </w:rPr>
        <w:t xml:space="preserve"> </w:t>
      </w:r>
      <w:r w:rsidRPr="00AD77E9">
        <w:rPr>
          <w:lang w:val="cy-GB"/>
        </w:rPr>
        <w:t xml:space="preserve">lle </w:t>
      </w:r>
      <w:r w:rsidRPr="00AD77E9">
        <w:rPr>
          <w:b/>
          <w:lang w:val="cy-GB"/>
        </w:rPr>
        <w:t>na chafodd</w:t>
      </w:r>
      <w:r w:rsidR="00461C36" w:rsidRPr="00AD77E9">
        <w:rPr>
          <w:lang w:val="cy-GB"/>
        </w:rPr>
        <w:t xml:space="preserve"> data </w:t>
      </w:r>
      <w:r w:rsidR="00F80BA7" w:rsidRPr="00AD77E9">
        <w:rPr>
          <w:lang w:val="cy-GB"/>
        </w:rPr>
        <w:t>am gartref</w:t>
      </w:r>
      <w:r w:rsidRPr="00AD77E9">
        <w:rPr>
          <w:lang w:val="cy-GB"/>
        </w:rPr>
        <w:t xml:space="preserve"> a digartrefedd </w:t>
      </w:r>
      <w:r w:rsidRPr="00AD77E9">
        <w:rPr>
          <w:b/>
          <w:lang w:val="cy-GB"/>
        </w:rPr>
        <w:t>eu casglu/hadrodd</w:t>
      </w:r>
      <w:r w:rsidR="00461C36" w:rsidRPr="00AD77E9">
        <w:rPr>
          <w:lang w:val="cy-GB"/>
        </w:rPr>
        <w:t xml:space="preserve">. </w:t>
      </w:r>
      <w:r w:rsidR="009653DD" w:rsidRPr="00AD77E9">
        <w:rPr>
          <w:lang w:val="cy-GB"/>
        </w:rPr>
        <w:t>Yn 20</w:t>
      </w:r>
      <w:r w:rsidR="00461C36" w:rsidRPr="00AD77E9">
        <w:rPr>
          <w:lang w:val="cy-GB"/>
        </w:rPr>
        <w:t xml:space="preserve">19-20, </w:t>
      </w:r>
      <w:r w:rsidRPr="00AD77E9">
        <w:rPr>
          <w:lang w:val="cy-GB"/>
        </w:rPr>
        <w:t xml:space="preserve">nid oedd gan </w:t>
      </w:r>
      <w:r w:rsidR="00461C36" w:rsidRPr="00AD77E9">
        <w:rPr>
          <w:lang w:val="cy-GB"/>
        </w:rPr>
        <w:t>1,520 stat</w:t>
      </w:r>
      <w:r w:rsidRPr="00AD77E9">
        <w:rPr>
          <w:lang w:val="cy-GB"/>
        </w:rPr>
        <w:t>w</w:t>
      </w:r>
      <w:r w:rsidR="00461C36" w:rsidRPr="00AD77E9">
        <w:rPr>
          <w:lang w:val="cy-GB"/>
        </w:rPr>
        <w:t xml:space="preserve">s </w:t>
      </w:r>
      <w:r w:rsidRPr="00AD77E9">
        <w:rPr>
          <w:lang w:val="cy-GB"/>
        </w:rPr>
        <w:t>cyflogaeth ac nid oedd gan</w:t>
      </w:r>
      <w:r w:rsidR="00461C36" w:rsidRPr="00AD77E9">
        <w:rPr>
          <w:lang w:val="cy-GB"/>
        </w:rPr>
        <w:t xml:space="preserve"> 1,572 </w:t>
      </w:r>
      <w:r w:rsidRPr="00AD77E9">
        <w:rPr>
          <w:lang w:val="cy-GB"/>
        </w:rPr>
        <w:t xml:space="preserve">statws </w:t>
      </w:r>
      <w:r w:rsidR="00F80BA7" w:rsidRPr="00AD77E9">
        <w:rPr>
          <w:lang w:val="cy-GB"/>
        </w:rPr>
        <w:t>cartref</w:t>
      </w:r>
      <w:r w:rsidRPr="00AD77E9">
        <w:rPr>
          <w:lang w:val="cy-GB"/>
        </w:rPr>
        <w:t xml:space="preserve">, gan gynrychioli </w:t>
      </w:r>
      <w:r w:rsidR="00D65CA7" w:rsidRPr="00AD77E9">
        <w:rPr>
          <w:lang w:val="cy-GB"/>
        </w:rPr>
        <w:t xml:space="preserve">40.3 </w:t>
      </w:r>
      <w:r w:rsidR="00DD5CAF" w:rsidRPr="00AD77E9">
        <w:rPr>
          <w:lang w:val="cy-GB"/>
        </w:rPr>
        <w:t>y cant</w:t>
      </w:r>
      <w:r w:rsidR="00D65CA7" w:rsidRPr="00AD77E9">
        <w:rPr>
          <w:lang w:val="cy-GB"/>
        </w:rPr>
        <w:t xml:space="preserve"> a 41.7 </w:t>
      </w:r>
      <w:r w:rsidR="00DD5CAF" w:rsidRPr="00AD77E9">
        <w:rPr>
          <w:lang w:val="cy-GB"/>
        </w:rPr>
        <w:t>y cant</w:t>
      </w:r>
      <w:r w:rsidR="00D65CA7" w:rsidRPr="00AD77E9">
        <w:rPr>
          <w:lang w:val="cy-GB"/>
        </w:rPr>
        <w:t xml:space="preserve"> </w:t>
      </w:r>
      <w:r w:rsidRPr="00AD77E9">
        <w:rPr>
          <w:lang w:val="cy-GB"/>
        </w:rPr>
        <w:t xml:space="preserve">yn eu trefn. </w:t>
      </w:r>
      <w:r w:rsidR="00461C36" w:rsidRPr="00AD77E9">
        <w:rPr>
          <w:lang w:val="cy-GB"/>
        </w:rPr>
        <w:t xml:space="preserve">  </w:t>
      </w:r>
    </w:p>
    <w:p w14:paraId="5EA64C33" w14:textId="07B14F90" w:rsidR="00DA7A9D" w:rsidRPr="00AD77E9" w:rsidRDefault="00FC620E" w:rsidP="00FD3349">
      <w:pPr>
        <w:pStyle w:val="Heading3"/>
        <w:rPr>
          <w:lang w:val="cy-GB"/>
        </w:rPr>
      </w:pPr>
      <w:r w:rsidRPr="00AD77E9">
        <w:rPr>
          <w:lang w:val="cy-GB"/>
        </w:rPr>
        <w:lastRenderedPageBreak/>
        <w:t xml:space="preserve">Ffactorau </w:t>
      </w:r>
      <w:r w:rsidR="00DA7A9D" w:rsidRPr="00AD77E9">
        <w:rPr>
          <w:lang w:val="cy-GB"/>
        </w:rPr>
        <w:t>Ris</w:t>
      </w:r>
      <w:r w:rsidRPr="00AD77E9">
        <w:rPr>
          <w:lang w:val="cy-GB"/>
        </w:rPr>
        <w:t xml:space="preserve">g </w:t>
      </w:r>
      <w:r w:rsidR="00A7181A" w:rsidRPr="00AD77E9">
        <w:rPr>
          <w:lang w:val="cy-GB"/>
        </w:rPr>
        <w:t>–</w:t>
      </w:r>
      <w:r w:rsidR="009E4594" w:rsidRPr="00AD77E9">
        <w:rPr>
          <w:lang w:val="cy-GB"/>
        </w:rPr>
        <w:t xml:space="preserve"> </w:t>
      </w:r>
      <w:r w:rsidRPr="00AD77E9">
        <w:rPr>
          <w:lang w:val="cy-GB"/>
        </w:rPr>
        <w:t xml:space="preserve">am grynodeb gweler </w:t>
      </w:r>
      <w:r w:rsidR="00283233" w:rsidRPr="00AD77E9">
        <w:rPr>
          <w:lang w:val="cy-GB"/>
        </w:rPr>
        <w:t>Tabl</w:t>
      </w:r>
      <w:r w:rsidR="00FF13B0" w:rsidRPr="00AD77E9">
        <w:rPr>
          <w:lang w:val="cy-GB"/>
        </w:rPr>
        <w:t xml:space="preserve"> 18</w:t>
      </w:r>
    </w:p>
    <w:p w14:paraId="2CC61F9D" w14:textId="564DE6AB" w:rsidR="00264C45" w:rsidRPr="00AD77E9" w:rsidRDefault="00FC620E" w:rsidP="009E4594">
      <w:pPr>
        <w:pStyle w:val="ListParagraph"/>
        <w:numPr>
          <w:ilvl w:val="0"/>
          <w:numId w:val="23"/>
        </w:numPr>
        <w:rPr>
          <w:lang w:val="cy-GB"/>
        </w:rPr>
      </w:pPr>
      <w:r w:rsidRPr="00AD77E9">
        <w:rPr>
          <w:lang w:val="cy-GB"/>
        </w:rPr>
        <w:t>Cafodd</w:t>
      </w:r>
      <w:r w:rsidRPr="00AD77E9">
        <w:rPr>
          <w:b/>
          <w:lang w:val="cy-GB"/>
        </w:rPr>
        <w:t xml:space="preserve"> un neu fwy o ffactorau risg</w:t>
      </w:r>
      <w:r w:rsidR="001F1012" w:rsidRPr="00AD77E9">
        <w:rPr>
          <w:lang w:val="cy-GB"/>
        </w:rPr>
        <w:t xml:space="preserve"> </w:t>
      </w:r>
      <w:r w:rsidRPr="00AD77E9">
        <w:rPr>
          <w:lang w:val="cy-GB"/>
        </w:rPr>
        <w:t xml:space="preserve">eu canfod a’u cofnodi ar gyfer </w:t>
      </w:r>
      <w:r w:rsidR="00DB6111" w:rsidRPr="00AD77E9">
        <w:rPr>
          <w:lang w:val="cy-GB"/>
        </w:rPr>
        <w:t>97</w:t>
      </w:r>
      <w:r w:rsidR="001F1012" w:rsidRPr="00AD77E9">
        <w:rPr>
          <w:lang w:val="cy-GB"/>
        </w:rPr>
        <w:t xml:space="preserve"> </w:t>
      </w:r>
      <w:r w:rsidR="00DD5CAF" w:rsidRPr="00AD77E9">
        <w:rPr>
          <w:lang w:val="cy-GB"/>
        </w:rPr>
        <w:t>y cant</w:t>
      </w:r>
      <w:r w:rsidR="001F1012" w:rsidRPr="00AD77E9">
        <w:rPr>
          <w:lang w:val="cy-GB"/>
        </w:rPr>
        <w:t xml:space="preserve"> (n=</w:t>
      </w:r>
      <w:r w:rsidR="00DB6111" w:rsidRPr="00AD77E9">
        <w:rPr>
          <w:lang w:val="cy-GB"/>
        </w:rPr>
        <w:t>3669</w:t>
      </w:r>
      <w:r w:rsidR="001F1012" w:rsidRPr="00AD77E9">
        <w:rPr>
          <w:lang w:val="cy-GB"/>
        </w:rPr>
        <w:t xml:space="preserve">) o </w:t>
      </w:r>
      <w:r w:rsidR="00B906B7" w:rsidRPr="00AD77E9">
        <w:rPr>
          <w:lang w:val="cy-GB"/>
        </w:rPr>
        <w:t>unigolion</w:t>
      </w:r>
      <w:r w:rsidR="001F1012" w:rsidRPr="00AD77E9">
        <w:rPr>
          <w:lang w:val="cy-GB"/>
        </w:rPr>
        <w:t xml:space="preserve"> </w:t>
      </w:r>
      <w:r w:rsidRPr="00AD77E9">
        <w:rPr>
          <w:lang w:val="cy-GB"/>
        </w:rPr>
        <w:t>a sgriniwyd yn ystod</w:t>
      </w:r>
      <w:r w:rsidR="001F1012" w:rsidRPr="00AD77E9">
        <w:rPr>
          <w:lang w:val="cy-GB"/>
        </w:rPr>
        <w:t xml:space="preserve"> 201</w:t>
      </w:r>
      <w:r w:rsidR="00D65664" w:rsidRPr="00AD77E9">
        <w:rPr>
          <w:lang w:val="cy-GB"/>
        </w:rPr>
        <w:t>9-20</w:t>
      </w:r>
      <w:r w:rsidR="00F80BA7" w:rsidRPr="00AD77E9">
        <w:rPr>
          <w:lang w:val="cy-GB"/>
        </w:rPr>
        <w:t xml:space="preserve">; </w:t>
      </w:r>
      <w:r w:rsidR="00D313CE" w:rsidRPr="00AD77E9">
        <w:rPr>
          <w:b/>
          <w:lang w:val="cy-GB"/>
        </w:rPr>
        <w:t>canolrif</w:t>
      </w:r>
      <w:r w:rsidR="00BA0A59" w:rsidRPr="00AD77E9">
        <w:rPr>
          <w:b/>
          <w:lang w:val="cy-GB"/>
        </w:rPr>
        <w:t xml:space="preserve"> </w:t>
      </w:r>
      <w:r w:rsidR="00264C45" w:rsidRPr="00AD77E9">
        <w:rPr>
          <w:b/>
          <w:lang w:val="cy-GB"/>
        </w:rPr>
        <w:t>n</w:t>
      </w:r>
      <w:r w:rsidRPr="00AD77E9">
        <w:rPr>
          <w:b/>
          <w:lang w:val="cy-GB"/>
        </w:rPr>
        <w:t>ifer y ffactorau risg</w:t>
      </w:r>
      <w:r w:rsidR="00264C45" w:rsidRPr="00AD77E9">
        <w:rPr>
          <w:b/>
          <w:lang w:val="cy-GB"/>
        </w:rPr>
        <w:t xml:space="preserve"> </w:t>
      </w:r>
      <w:r w:rsidRPr="00AD77E9">
        <w:rPr>
          <w:lang w:val="cy-GB"/>
        </w:rPr>
        <w:t>oedd</w:t>
      </w:r>
      <w:r w:rsidR="00264C45" w:rsidRPr="00AD77E9">
        <w:rPr>
          <w:lang w:val="cy-GB"/>
        </w:rPr>
        <w:t xml:space="preserve"> </w:t>
      </w:r>
      <w:r w:rsidR="00F037F3" w:rsidRPr="00AD77E9">
        <w:rPr>
          <w:lang w:val="cy-GB"/>
        </w:rPr>
        <w:t>3</w:t>
      </w:r>
      <w:r w:rsidR="00947C61" w:rsidRPr="00AD77E9">
        <w:rPr>
          <w:lang w:val="cy-GB"/>
        </w:rPr>
        <w:t xml:space="preserve"> (</w:t>
      </w:r>
      <w:r w:rsidR="00DE0083" w:rsidRPr="00AD77E9">
        <w:rPr>
          <w:lang w:val="cy-GB"/>
        </w:rPr>
        <w:t>ystod:</w:t>
      </w:r>
      <w:r w:rsidR="00947C61" w:rsidRPr="00AD77E9">
        <w:rPr>
          <w:lang w:val="cy-GB"/>
        </w:rPr>
        <w:t xml:space="preserve"> </w:t>
      </w:r>
      <w:r w:rsidR="009413E0" w:rsidRPr="00AD77E9">
        <w:rPr>
          <w:lang w:val="cy-GB"/>
        </w:rPr>
        <w:t>0-</w:t>
      </w:r>
      <w:r w:rsidR="00F037F3" w:rsidRPr="00AD77E9">
        <w:rPr>
          <w:lang w:val="cy-GB"/>
        </w:rPr>
        <w:t>8</w:t>
      </w:r>
      <w:r w:rsidR="00947C61" w:rsidRPr="00AD77E9">
        <w:rPr>
          <w:lang w:val="cy-GB"/>
        </w:rPr>
        <w:t>)</w:t>
      </w:r>
    </w:p>
    <w:p w14:paraId="47B790C4" w14:textId="3600568E" w:rsidR="00DA7A9D" w:rsidRPr="00AD77E9" w:rsidRDefault="00FC620E" w:rsidP="009E4594">
      <w:pPr>
        <w:pStyle w:val="ListParagraph"/>
        <w:numPr>
          <w:ilvl w:val="0"/>
          <w:numId w:val="22"/>
        </w:numPr>
        <w:rPr>
          <w:lang w:val="cy-GB"/>
        </w:rPr>
      </w:pPr>
      <w:r w:rsidRPr="00AD77E9">
        <w:rPr>
          <w:lang w:val="cy-GB"/>
        </w:rPr>
        <w:t>Y risg fwyaf cyffredin a gofnodwyd</w:t>
      </w:r>
      <w:r w:rsidR="00461C36" w:rsidRPr="00AD77E9">
        <w:rPr>
          <w:lang w:val="cy-GB"/>
        </w:rPr>
        <w:t xml:space="preserve"> </w:t>
      </w:r>
      <w:r w:rsidR="00EC2390" w:rsidRPr="00AD77E9">
        <w:rPr>
          <w:lang w:val="cy-GB"/>
        </w:rPr>
        <w:t>yn 20</w:t>
      </w:r>
      <w:r w:rsidR="00461C36" w:rsidRPr="00AD77E9">
        <w:rPr>
          <w:lang w:val="cy-GB"/>
        </w:rPr>
        <w:t>19-20</w:t>
      </w:r>
      <w:r w:rsidR="00DA7A9D" w:rsidRPr="00AD77E9">
        <w:rPr>
          <w:lang w:val="cy-GB"/>
        </w:rPr>
        <w:t xml:space="preserve"> </w:t>
      </w:r>
      <w:r w:rsidRPr="00AD77E9">
        <w:rPr>
          <w:lang w:val="cy-GB"/>
        </w:rPr>
        <w:t>oedd</w:t>
      </w:r>
      <w:r w:rsidR="00DA7A9D" w:rsidRPr="00AD77E9">
        <w:rPr>
          <w:lang w:val="cy-GB"/>
        </w:rPr>
        <w:t xml:space="preserve"> </w:t>
      </w:r>
      <w:r w:rsidR="00DA7A9D" w:rsidRPr="00AD77E9">
        <w:rPr>
          <w:b/>
          <w:lang w:val="cy-GB"/>
        </w:rPr>
        <w:t>“</w:t>
      </w:r>
      <w:r w:rsidRPr="00AD77E9">
        <w:rPr>
          <w:b/>
          <w:lang w:val="cy-GB"/>
        </w:rPr>
        <w:t>wedi defnyddio c</w:t>
      </w:r>
      <w:r w:rsidR="004529F4" w:rsidRPr="00AD77E9">
        <w:rPr>
          <w:b/>
          <w:lang w:val="cy-GB"/>
        </w:rPr>
        <w:t>yffuriau</w:t>
      </w:r>
      <w:r w:rsidRPr="00AD77E9">
        <w:rPr>
          <w:b/>
          <w:lang w:val="cy-GB"/>
        </w:rPr>
        <w:t xml:space="preserve"> erioed”</w:t>
      </w:r>
      <w:r w:rsidR="00DA7A9D" w:rsidRPr="00AD77E9">
        <w:rPr>
          <w:lang w:val="cy-GB"/>
        </w:rPr>
        <w:t xml:space="preserve"> </w:t>
      </w:r>
      <w:r w:rsidRPr="00AD77E9">
        <w:rPr>
          <w:lang w:val="cy-GB"/>
        </w:rPr>
        <w:t>a gofnodwyd ar gyfer</w:t>
      </w:r>
      <w:r w:rsidR="001F1012" w:rsidRPr="00AD77E9">
        <w:rPr>
          <w:lang w:val="cy-GB"/>
        </w:rPr>
        <w:t xml:space="preserve"> </w:t>
      </w:r>
      <w:r w:rsidR="00461C36" w:rsidRPr="00AD77E9">
        <w:rPr>
          <w:lang w:val="cy-GB"/>
        </w:rPr>
        <w:t>89</w:t>
      </w:r>
      <w:r w:rsidR="001C3120" w:rsidRPr="00AD77E9">
        <w:rPr>
          <w:lang w:val="cy-GB"/>
        </w:rPr>
        <w:t xml:space="preserve"> </w:t>
      </w:r>
      <w:r w:rsidR="00DD5CAF" w:rsidRPr="00AD77E9">
        <w:rPr>
          <w:lang w:val="cy-GB"/>
        </w:rPr>
        <w:t>y cant</w:t>
      </w:r>
      <w:r w:rsidR="001F1012" w:rsidRPr="00AD77E9">
        <w:rPr>
          <w:lang w:val="cy-GB"/>
        </w:rPr>
        <w:t xml:space="preserve"> o </w:t>
      </w:r>
      <w:r w:rsidR="00B906B7" w:rsidRPr="00AD77E9">
        <w:rPr>
          <w:lang w:val="cy-GB"/>
        </w:rPr>
        <w:t>unigolion</w:t>
      </w:r>
      <w:r w:rsidR="008B5CE5" w:rsidRPr="00AD77E9">
        <w:rPr>
          <w:lang w:val="cy-GB"/>
        </w:rPr>
        <w:t xml:space="preserve"> </w:t>
      </w:r>
      <w:r w:rsidR="0067475D" w:rsidRPr="00AD77E9">
        <w:rPr>
          <w:lang w:val="cy-GB"/>
        </w:rPr>
        <w:t>(n=</w:t>
      </w:r>
      <w:r w:rsidR="00461C36" w:rsidRPr="00AD77E9">
        <w:rPr>
          <w:lang w:val="cy-GB"/>
        </w:rPr>
        <w:t>2,390</w:t>
      </w:r>
      <w:r w:rsidR="0067475D" w:rsidRPr="00AD77E9">
        <w:rPr>
          <w:lang w:val="cy-GB"/>
        </w:rPr>
        <w:t xml:space="preserve"> </w:t>
      </w:r>
      <w:r w:rsidR="00947C61" w:rsidRPr="00AD77E9">
        <w:rPr>
          <w:lang w:val="cy-GB"/>
        </w:rPr>
        <w:t xml:space="preserve">/ </w:t>
      </w:r>
      <w:r w:rsidR="00461C36" w:rsidRPr="00AD77E9">
        <w:rPr>
          <w:lang w:val="cy-GB"/>
        </w:rPr>
        <w:t>2,687</w:t>
      </w:r>
      <w:r w:rsidR="0067475D" w:rsidRPr="00AD77E9">
        <w:rPr>
          <w:lang w:val="cy-GB"/>
        </w:rPr>
        <w:t>)</w:t>
      </w:r>
    </w:p>
    <w:p w14:paraId="68399B06" w14:textId="10B56797" w:rsidR="00DA7A9D" w:rsidRPr="00AD77E9" w:rsidRDefault="00FC620E" w:rsidP="009E4594">
      <w:pPr>
        <w:pStyle w:val="ListParagraph"/>
        <w:numPr>
          <w:ilvl w:val="0"/>
          <w:numId w:val="31"/>
        </w:numPr>
        <w:ind w:left="709"/>
        <w:rPr>
          <w:lang w:val="cy-GB"/>
        </w:rPr>
      </w:pPr>
      <w:r w:rsidRPr="00AD77E9">
        <w:rPr>
          <w:lang w:val="cy-GB"/>
        </w:rPr>
        <w:t xml:space="preserve">Cofnodwyd </w:t>
      </w:r>
      <w:r w:rsidRPr="00AD77E9">
        <w:rPr>
          <w:b/>
          <w:lang w:val="cy-GB"/>
        </w:rPr>
        <w:t>wedi</w:t>
      </w:r>
      <w:r w:rsidR="0067475D" w:rsidRPr="00AD77E9">
        <w:rPr>
          <w:b/>
          <w:lang w:val="cy-GB"/>
        </w:rPr>
        <w:t xml:space="preserve"> </w:t>
      </w:r>
      <w:r w:rsidR="00EC2390" w:rsidRPr="00AD77E9">
        <w:rPr>
          <w:b/>
          <w:lang w:val="cy-GB"/>
        </w:rPr>
        <w:t>chwistrellu</w:t>
      </w:r>
      <w:r w:rsidR="0067475D" w:rsidRPr="00AD77E9">
        <w:rPr>
          <w:b/>
          <w:lang w:val="cy-GB"/>
        </w:rPr>
        <w:t xml:space="preserve"> </w:t>
      </w:r>
      <w:r w:rsidR="004529F4" w:rsidRPr="00AD77E9">
        <w:rPr>
          <w:b/>
          <w:lang w:val="cy-GB"/>
        </w:rPr>
        <w:t>cyffuriau</w:t>
      </w:r>
      <w:r w:rsidRPr="00AD77E9">
        <w:rPr>
          <w:b/>
          <w:lang w:val="cy-GB"/>
        </w:rPr>
        <w:t xml:space="preserve"> erioed</w:t>
      </w:r>
      <w:r w:rsidR="0067475D" w:rsidRPr="00AD77E9">
        <w:rPr>
          <w:lang w:val="cy-GB"/>
        </w:rPr>
        <w:t xml:space="preserve"> </w:t>
      </w:r>
      <w:r w:rsidRPr="00AD77E9">
        <w:rPr>
          <w:lang w:val="cy-GB"/>
        </w:rPr>
        <w:t>gan</w:t>
      </w:r>
      <w:r w:rsidR="0067475D" w:rsidRPr="00AD77E9">
        <w:rPr>
          <w:lang w:val="cy-GB"/>
        </w:rPr>
        <w:t xml:space="preserve"> </w:t>
      </w:r>
      <w:r w:rsidR="00F037F3" w:rsidRPr="00AD77E9">
        <w:rPr>
          <w:lang w:val="cy-GB"/>
        </w:rPr>
        <w:t>46</w:t>
      </w:r>
      <w:r w:rsidR="001F1012" w:rsidRPr="00AD77E9">
        <w:rPr>
          <w:lang w:val="cy-GB"/>
        </w:rPr>
        <w:t xml:space="preserve"> </w:t>
      </w:r>
      <w:r w:rsidR="00DD5CAF" w:rsidRPr="00AD77E9">
        <w:rPr>
          <w:lang w:val="cy-GB"/>
        </w:rPr>
        <w:t>y cant</w:t>
      </w:r>
      <w:r w:rsidR="00DA7A9D" w:rsidRPr="00AD77E9">
        <w:rPr>
          <w:lang w:val="cy-GB"/>
        </w:rPr>
        <w:t xml:space="preserve"> </w:t>
      </w:r>
      <w:r w:rsidRPr="00AD77E9">
        <w:rPr>
          <w:lang w:val="cy-GB"/>
        </w:rPr>
        <w:t>o</w:t>
      </w:r>
      <w:r w:rsidR="0067475D" w:rsidRPr="00AD77E9">
        <w:rPr>
          <w:lang w:val="cy-GB"/>
        </w:rPr>
        <w:t xml:space="preserve"> </w:t>
      </w:r>
      <w:r w:rsidR="00B906B7" w:rsidRPr="00AD77E9">
        <w:rPr>
          <w:lang w:val="cy-GB"/>
        </w:rPr>
        <w:t>unigolion</w:t>
      </w:r>
      <w:r w:rsidR="0067475D" w:rsidRPr="00AD77E9">
        <w:rPr>
          <w:lang w:val="cy-GB"/>
        </w:rPr>
        <w:t xml:space="preserve"> </w:t>
      </w:r>
      <w:r w:rsidR="00DA7A9D" w:rsidRPr="00AD77E9">
        <w:rPr>
          <w:lang w:val="cy-GB"/>
        </w:rPr>
        <w:t xml:space="preserve">(n = </w:t>
      </w:r>
      <w:r w:rsidR="0067475D" w:rsidRPr="00AD77E9">
        <w:rPr>
          <w:lang w:val="cy-GB"/>
        </w:rPr>
        <w:t>1,</w:t>
      </w:r>
      <w:r w:rsidR="00461C36" w:rsidRPr="00AD77E9">
        <w:rPr>
          <w:lang w:val="cy-GB"/>
        </w:rPr>
        <w:t>213</w:t>
      </w:r>
      <w:r w:rsidR="0067475D" w:rsidRPr="00AD77E9">
        <w:rPr>
          <w:lang w:val="cy-GB"/>
        </w:rPr>
        <w:t xml:space="preserve"> </w:t>
      </w:r>
      <w:r w:rsidR="00947C61" w:rsidRPr="00AD77E9">
        <w:rPr>
          <w:lang w:val="cy-GB"/>
        </w:rPr>
        <w:t>/</w:t>
      </w:r>
      <w:r w:rsidR="0067475D" w:rsidRPr="00AD77E9">
        <w:rPr>
          <w:lang w:val="cy-GB"/>
        </w:rPr>
        <w:t xml:space="preserve"> </w:t>
      </w:r>
      <w:r w:rsidR="00461C36" w:rsidRPr="00AD77E9">
        <w:rPr>
          <w:lang w:val="cy-GB"/>
        </w:rPr>
        <w:t>2,612</w:t>
      </w:r>
      <w:r w:rsidR="00611DCF" w:rsidRPr="00AD77E9">
        <w:rPr>
          <w:lang w:val="cy-GB"/>
        </w:rPr>
        <w:t>)</w:t>
      </w:r>
    </w:p>
    <w:p w14:paraId="04FD1DA2" w14:textId="1950D625" w:rsidR="00DA7A9D" w:rsidRPr="00AD77E9" w:rsidRDefault="00FC620E" w:rsidP="009E4594">
      <w:pPr>
        <w:pStyle w:val="ListParagraph"/>
        <w:numPr>
          <w:ilvl w:val="0"/>
          <w:numId w:val="31"/>
        </w:numPr>
        <w:ind w:left="709"/>
        <w:rPr>
          <w:lang w:val="cy-GB"/>
        </w:rPr>
      </w:pPr>
      <w:r w:rsidRPr="00AD77E9">
        <w:rPr>
          <w:lang w:val="cy-GB"/>
        </w:rPr>
        <w:t xml:space="preserve">Cofnodwyd </w:t>
      </w:r>
      <w:r w:rsidRPr="00AD77E9">
        <w:rPr>
          <w:b/>
          <w:lang w:val="cy-GB"/>
        </w:rPr>
        <w:t>wedi bod yn y carchar</w:t>
      </w:r>
      <w:r w:rsidR="00461C36" w:rsidRPr="00AD77E9">
        <w:rPr>
          <w:lang w:val="cy-GB"/>
        </w:rPr>
        <w:t xml:space="preserve"> </w:t>
      </w:r>
      <w:r w:rsidRPr="00AD77E9">
        <w:rPr>
          <w:lang w:val="cy-GB"/>
        </w:rPr>
        <w:t>gan</w:t>
      </w:r>
      <w:r w:rsidR="00461C36" w:rsidRPr="00AD77E9">
        <w:rPr>
          <w:lang w:val="cy-GB"/>
        </w:rPr>
        <w:t xml:space="preserve"> 38</w:t>
      </w:r>
      <w:r w:rsidR="001F1012" w:rsidRPr="00AD77E9">
        <w:rPr>
          <w:lang w:val="cy-GB"/>
        </w:rPr>
        <w:t xml:space="preserve"> </w:t>
      </w:r>
      <w:r w:rsidR="00DD5CAF" w:rsidRPr="00AD77E9">
        <w:rPr>
          <w:lang w:val="cy-GB"/>
        </w:rPr>
        <w:t>y cant</w:t>
      </w:r>
      <w:r w:rsidR="00DA7A9D" w:rsidRPr="00AD77E9">
        <w:rPr>
          <w:lang w:val="cy-GB"/>
        </w:rPr>
        <w:t xml:space="preserve"> </w:t>
      </w:r>
      <w:r w:rsidR="0067475D" w:rsidRPr="00AD77E9">
        <w:rPr>
          <w:lang w:val="cy-GB"/>
        </w:rPr>
        <w:t xml:space="preserve">o </w:t>
      </w:r>
      <w:r w:rsidR="00B906B7" w:rsidRPr="00AD77E9">
        <w:rPr>
          <w:lang w:val="cy-GB"/>
        </w:rPr>
        <w:t>unigolion</w:t>
      </w:r>
      <w:r w:rsidR="0067475D" w:rsidRPr="00AD77E9">
        <w:rPr>
          <w:lang w:val="cy-GB"/>
        </w:rPr>
        <w:t xml:space="preserve"> </w:t>
      </w:r>
      <w:r w:rsidR="00611DCF" w:rsidRPr="00AD77E9">
        <w:rPr>
          <w:lang w:val="cy-GB"/>
        </w:rPr>
        <w:t xml:space="preserve">(n = </w:t>
      </w:r>
      <w:r w:rsidR="00461C36" w:rsidRPr="00AD77E9">
        <w:rPr>
          <w:lang w:val="cy-GB"/>
        </w:rPr>
        <w:t>951</w:t>
      </w:r>
      <w:r w:rsidR="00611DCF" w:rsidRPr="00AD77E9">
        <w:rPr>
          <w:lang w:val="cy-GB"/>
        </w:rPr>
        <w:t xml:space="preserve"> </w:t>
      </w:r>
      <w:r w:rsidR="00947C61" w:rsidRPr="00AD77E9">
        <w:rPr>
          <w:lang w:val="cy-GB"/>
        </w:rPr>
        <w:t>/</w:t>
      </w:r>
      <w:r w:rsidR="00611DCF" w:rsidRPr="00AD77E9">
        <w:rPr>
          <w:lang w:val="cy-GB"/>
        </w:rPr>
        <w:t xml:space="preserve"> </w:t>
      </w:r>
      <w:r w:rsidR="00461C36" w:rsidRPr="00AD77E9">
        <w:rPr>
          <w:lang w:val="cy-GB"/>
        </w:rPr>
        <w:t>2504</w:t>
      </w:r>
      <w:r w:rsidR="00611DCF" w:rsidRPr="00AD77E9">
        <w:rPr>
          <w:lang w:val="cy-GB"/>
        </w:rPr>
        <w:t>)</w:t>
      </w:r>
    </w:p>
    <w:p w14:paraId="7D668B44" w14:textId="0AC36BE1" w:rsidR="00BC14D1" w:rsidRPr="00AD77E9" w:rsidRDefault="00FC620E" w:rsidP="005A20F6">
      <w:pPr>
        <w:pStyle w:val="ListParagraph"/>
        <w:numPr>
          <w:ilvl w:val="0"/>
          <w:numId w:val="31"/>
        </w:numPr>
        <w:ind w:left="709"/>
        <w:rPr>
          <w:lang w:val="cy-GB"/>
        </w:rPr>
      </w:pPr>
      <w:r w:rsidRPr="00AD77E9">
        <w:rPr>
          <w:lang w:val="cy-GB"/>
        </w:rPr>
        <w:t>Cofnodwyd wedi</w:t>
      </w:r>
      <w:r w:rsidR="004B04BD" w:rsidRPr="00AD77E9">
        <w:rPr>
          <w:lang w:val="cy-GB"/>
        </w:rPr>
        <w:t xml:space="preserve"> bod yn</w:t>
      </w:r>
      <w:r w:rsidRPr="00AD77E9">
        <w:rPr>
          <w:lang w:val="cy-GB"/>
        </w:rPr>
        <w:t xml:space="preserve"> </w:t>
      </w:r>
      <w:r w:rsidRPr="00AD77E9">
        <w:rPr>
          <w:b/>
          <w:lang w:val="cy-GB"/>
        </w:rPr>
        <w:t>de</w:t>
      </w:r>
      <w:r w:rsidR="004B04BD" w:rsidRPr="00AD77E9">
        <w:rPr>
          <w:b/>
          <w:lang w:val="cy-GB"/>
        </w:rPr>
        <w:t>stun</w:t>
      </w:r>
      <w:r w:rsidRPr="00AD77E9">
        <w:rPr>
          <w:b/>
          <w:lang w:val="cy-GB"/>
        </w:rPr>
        <w:t xml:space="preserve"> ymosodiad</w:t>
      </w:r>
      <w:r w:rsidRPr="00AD77E9">
        <w:rPr>
          <w:lang w:val="cy-GB"/>
        </w:rPr>
        <w:t xml:space="preserve"> yn cynnwys cyswllt gwaed i waed neu frath dynol gan</w:t>
      </w:r>
      <w:r w:rsidR="0067475D" w:rsidRPr="00AD77E9">
        <w:rPr>
          <w:lang w:val="cy-GB"/>
        </w:rPr>
        <w:t xml:space="preserve"> </w:t>
      </w:r>
      <w:r w:rsidR="001F1012" w:rsidRPr="00AD77E9">
        <w:rPr>
          <w:lang w:val="cy-GB"/>
        </w:rPr>
        <w:t xml:space="preserve">15 </w:t>
      </w:r>
      <w:r w:rsidR="00DD5CAF" w:rsidRPr="00AD77E9">
        <w:rPr>
          <w:lang w:val="cy-GB"/>
        </w:rPr>
        <w:t>y cant</w:t>
      </w:r>
      <w:r w:rsidR="00DA7A9D" w:rsidRPr="00AD77E9">
        <w:rPr>
          <w:lang w:val="cy-GB"/>
        </w:rPr>
        <w:t xml:space="preserve"> </w:t>
      </w:r>
      <w:r w:rsidR="0067475D" w:rsidRPr="00AD77E9">
        <w:rPr>
          <w:lang w:val="cy-GB"/>
        </w:rPr>
        <w:t xml:space="preserve">o </w:t>
      </w:r>
      <w:r w:rsidR="00B906B7" w:rsidRPr="00AD77E9">
        <w:rPr>
          <w:lang w:val="cy-GB"/>
        </w:rPr>
        <w:t>unigolion</w:t>
      </w:r>
      <w:r w:rsidR="00DA7A9D" w:rsidRPr="00AD77E9">
        <w:rPr>
          <w:lang w:val="cy-GB"/>
        </w:rPr>
        <w:t xml:space="preserve"> (</w:t>
      </w:r>
      <w:r w:rsidR="00611DCF" w:rsidRPr="00AD77E9">
        <w:rPr>
          <w:lang w:val="cy-GB"/>
        </w:rPr>
        <w:t xml:space="preserve">n = </w:t>
      </w:r>
      <w:r w:rsidR="00F037F3" w:rsidRPr="00AD77E9">
        <w:rPr>
          <w:lang w:val="cy-GB"/>
        </w:rPr>
        <w:t>470</w:t>
      </w:r>
      <w:r w:rsidR="00611DCF" w:rsidRPr="00AD77E9">
        <w:rPr>
          <w:lang w:val="cy-GB"/>
        </w:rPr>
        <w:t xml:space="preserve"> </w:t>
      </w:r>
      <w:r w:rsidR="00947C61" w:rsidRPr="00AD77E9">
        <w:rPr>
          <w:lang w:val="cy-GB"/>
        </w:rPr>
        <w:t>/</w:t>
      </w:r>
      <w:r w:rsidR="00611DCF" w:rsidRPr="00AD77E9">
        <w:rPr>
          <w:lang w:val="cy-GB"/>
        </w:rPr>
        <w:t xml:space="preserve"> </w:t>
      </w:r>
      <w:r w:rsidR="00F037F3" w:rsidRPr="00AD77E9">
        <w:rPr>
          <w:lang w:val="cy-GB"/>
        </w:rPr>
        <w:t>2381</w:t>
      </w:r>
      <w:r w:rsidR="00611DCF" w:rsidRPr="00AD77E9">
        <w:rPr>
          <w:lang w:val="cy-GB"/>
        </w:rPr>
        <w:t>)</w:t>
      </w:r>
    </w:p>
    <w:p w14:paraId="61F9B17A" w14:textId="67D92E42" w:rsidR="00290C55" w:rsidRPr="00AD77E9" w:rsidRDefault="00834729" w:rsidP="00B86BF8">
      <w:pPr>
        <w:pStyle w:val="Heading2"/>
        <w:rPr>
          <w:lang w:val="cy-GB"/>
        </w:rPr>
      </w:pPr>
      <w:bookmarkStart w:id="81" w:name="_Toc49414845"/>
      <w:r w:rsidRPr="00AD77E9">
        <w:rPr>
          <w:lang w:val="cy-GB"/>
        </w:rPr>
        <w:t>Diagnos</w:t>
      </w:r>
      <w:r w:rsidR="00F45748" w:rsidRPr="00AD77E9">
        <w:rPr>
          <w:lang w:val="cy-GB"/>
        </w:rPr>
        <w:t>i</w:t>
      </w:r>
      <w:r w:rsidRPr="00AD77E9">
        <w:rPr>
          <w:lang w:val="cy-GB"/>
        </w:rPr>
        <w:t>s</w:t>
      </w:r>
      <w:r w:rsidR="00766046" w:rsidRPr="00AD77E9">
        <w:rPr>
          <w:lang w:val="cy-GB"/>
        </w:rPr>
        <w:t xml:space="preserve"> a</w:t>
      </w:r>
      <w:r w:rsidR="00FC620E" w:rsidRPr="00AD77E9">
        <w:rPr>
          <w:lang w:val="cy-GB"/>
        </w:rPr>
        <w:t xml:space="preserve"> th</w:t>
      </w:r>
      <w:r w:rsidR="004529F4" w:rsidRPr="00AD77E9">
        <w:rPr>
          <w:lang w:val="cy-GB"/>
        </w:rPr>
        <w:t>riniaeth</w:t>
      </w:r>
      <w:bookmarkEnd w:id="81"/>
    </w:p>
    <w:p w14:paraId="431A863D" w14:textId="71E7216E" w:rsidR="00834729" w:rsidRPr="00AD77E9" w:rsidRDefault="00FC620E" w:rsidP="00B86BF8">
      <w:pPr>
        <w:pStyle w:val="Heading3"/>
        <w:rPr>
          <w:lang w:val="cy-GB"/>
        </w:rPr>
      </w:pPr>
      <w:r w:rsidRPr="00AD77E9">
        <w:rPr>
          <w:lang w:val="cy-GB"/>
        </w:rPr>
        <w:t xml:space="preserve">Feirws </w:t>
      </w:r>
      <w:r w:rsidR="00CB37CD" w:rsidRPr="00AD77E9">
        <w:rPr>
          <w:lang w:val="cy-GB"/>
        </w:rPr>
        <w:t>Im</w:t>
      </w:r>
      <w:r w:rsidRPr="00AD77E9">
        <w:rPr>
          <w:lang w:val="cy-GB"/>
        </w:rPr>
        <w:t xml:space="preserve">iwnoddiffygiant Dynol </w:t>
      </w:r>
      <w:r w:rsidR="00CB37CD" w:rsidRPr="00AD77E9">
        <w:rPr>
          <w:lang w:val="cy-GB"/>
        </w:rPr>
        <w:t>(HIV)</w:t>
      </w:r>
    </w:p>
    <w:p w14:paraId="6B9CA1BB" w14:textId="79D25FBC" w:rsidR="00E768AF" w:rsidRPr="00AD77E9" w:rsidRDefault="00FC620E" w:rsidP="00E768AF">
      <w:pPr>
        <w:rPr>
          <w:rFonts w:cstheme="minorHAnsi"/>
          <w:lang w:val="cy-GB"/>
        </w:rPr>
      </w:pPr>
      <w:r w:rsidRPr="00AD77E9">
        <w:rPr>
          <w:rFonts w:cstheme="minorHAnsi"/>
          <w:lang w:val="cy-GB"/>
        </w:rPr>
        <w:t>Sgriniwyd cyfanswm o</w:t>
      </w:r>
      <w:r w:rsidR="00E768AF" w:rsidRPr="00AD77E9">
        <w:rPr>
          <w:rFonts w:cstheme="minorHAnsi"/>
          <w:lang w:val="cy-GB"/>
        </w:rPr>
        <w:t xml:space="preserve"> </w:t>
      </w:r>
      <w:r w:rsidR="00F75E50" w:rsidRPr="00AD77E9">
        <w:rPr>
          <w:rFonts w:cstheme="minorHAnsi"/>
          <w:lang w:val="cy-GB"/>
        </w:rPr>
        <w:t>3,678</w:t>
      </w:r>
      <w:r w:rsidR="00E768AF" w:rsidRPr="00AD77E9">
        <w:rPr>
          <w:rFonts w:cstheme="minorHAnsi"/>
          <w:lang w:val="cy-GB"/>
        </w:rPr>
        <w:t xml:space="preserve"> </w:t>
      </w:r>
      <w:r w:rsidRPr="00AD77E9">
        <w:rPr>
          <w:rFonts w:cstheme="minorHAnsi"/>
          <w:lang w:val="cy-GB"/>
        </w:rPr>
        <w:t xml:space="preserve">o </w:t>
      </w:r>
      <w:r w:rsidR="00B906B7" w:rsidRPr="00AD77E9">
        <w:rPr>
          <w:rFonts w:cstheme="minorHAnsi"/>
          <w:lang w:val="cy-GB"/>
        </w:rPr>
        <w:t>unigolion</w:t>
      </w:r>
      <w:r w:rsidR="00E768AF" w:rsidRPr="00AD77E9">
        <w:rPr>
          <w:rFonts w:cstheme="minorHAnsi"/>
          <w:lang w:val="cy-GB"/>
        </w:rPr>
        <w:t xml:space="preserve"> </w:t>
      </w:r>
      <w:r w:rsidRPr="00AD77E9">
        <w:rPr>
          <w:rFonts w:cstheme="minorHAnsi"/>
          <w:lang w:val="cy-GB"/>
        </w:rPr>
        <w:t>am</w:t>
      </w:r>
      <w:r w:rsidR="00F75E50" w:rsidRPr="00AD77E9">
        <w:rPr>
          <w:rFonts w:cstheme="minorHAnsi"/>
          <w:lang w:val="cy-GB"/>
        </w:rPr>
        <w:t xml:space="preserve"> HIV </w:t>
      </w:r>
      <w:r w:rsidRPr="00AD77E9">
        <w:rPr>
          <w:rFonts w:cstheme="minorHAnsi"/>
          <w:lang w:val="cy-GB"/>
        </w:rPr>
        <w:t>yn</w:t>
      </w:r>
      <w:r w:rsidR="00F75E50" w:rsidRPr="00AD77E9">
        <w:rPr>
          <w:rFonts w:cstheme="minorHAnsi"/>
          <w:lang w:val="cy-GB"/>
        </w:rPr>
        <w:t xml:space="preserve"> SMS </w:t>
      </w:r>
      <w:r w:rsidR="00EC2390" w:rsidRPr="00AD77E9">
        <w:rPr>
          <w:rFonts w:cstheme="minorHAnsi"/>
          <w:lang w:val="cy-GB"/>
        </w:rPr>
        <w:t>yn 20</w:t>
      </w:r>
      <w:r w:rsidR="00F75E50" w:rsidRPr="00AD77E9">
        <w:rPr>
          <w:rFonts w:cstheme="minorHAnsi"/>
          <w:lang w:val="cy-GB"/>
        </w:rPr>
        <w:t>19-20</w:t>
      </w:r>
      <w:r w:rsidR="00390B44" w:rsidRPr="00AD77E9">
        <w:rPr>
          <w:rFonts w:cstheme="minorHAnsi"/>
          <w:lang w:val="cy-GB"/>
        </w:rPr>
        <w:t xml:space="preserve">, </w:t>
      </w:r>
      <w:r w:rsidRPr="00AD77E9">
        <w:rPr>
          <w:rFonts w:cstheme="minorHAnsi"/>
          <w:lang w:val="cy-GB"/>
        </w:rPr>
        <w:t xml:space="preserve">cynnydd o </w:t>
      </w:r>
      <w:r w:rsidR="00F75E50" w:rsidRPr="00AD77E9">
        <w:rPr>
          <w:lang w:val="cy-GB"/>
        </w:rPr>
        <w:t>35</w:t>
      </w:r>
      <w:r w:rsidR="00390B44" w:rsidRPr="00AD77E9">
        <w:rPr>
          <w:lang w:val="cy-GB"/>
        </w:rPr>
        <w:t xml:space="preserve"> </w:t>
      </w:r>
      <w:r w:rsidR="00DD5CAF" w:rsidRPr="00AD77E9">
        <w:rPr>
          <w:lang w:val="cy-GB"/>
        </w:rPr>
        <w:t>y cant</w:t>
      </w:r>
      <w:r w:rsidR="00390B44" w:rsidRPr="00AD77E9">
        <w:rPr>
          <w:lang w:val="cy-GB"/>
        </w:rPr>
        <w:t xml:space="preserve"> </w:t>
      </w:r>
      <w:r w:rsidRPr="00AD77E9">
        <w:rPr>
          <w:lang w:val="cy-GB"/>
        </w:rPr>
        <w:t>ar y flwyddyn flaen</w:t>
      </w:r>
      <w:r w:rsidR="004B04BD" w:rsidRPr="00AD77E9">
        <w:rPr>
          <w:lang w:val="cy-GB"/>
        </w:rPr>
        <w:t>or</w:t>
      </w:r>
      <w:r w:rsidRPr="00AD77E9">
        <w:rPr>
          <w:lang w:val="cy-GB"/>
        </w:rPr>
        <w:t>ol. Os oedd canlyniadau ar gael ac wedi’u cofnodi ar yr</w:t>
      </w:r>
      <w:r w:rsidR="00BA0A59" w:rsidRPr="00AD77E9">
        <w:rPr>
          <w:rFonts w:cstheme="minorHAnsi"/>
          <w:lang w:val="cy-GB"/>
        </w:rPr>
        <w:t xml:space="preserve"> </w:t>
      </w:r>
      <w:r w:rsidR="00E768AF" w:rsidRPr="00AD77E9">
        <w:rPr>
          <w:rFonts w:cstheme="minorHAnsi"/>
          <w:lang w:val="cy-GB"/>
        </w:rPr>
        <w:t>HRD (n=</w:t>
      </w:r>
      <w:r w:rsidR="00F75E50" w:rsidRPr="00AD77E9">
        <w:rPr>
          <w:rFonts w:cstheme="minorHAnsi"/>
          <w:lang w:val="cy-GB"/>
        </w:rPr>
        <w:t>3,305</w:t>
      </w:r>
      <w:r w:rsidR="00E768AF" w:rsidRPr="00AD77E9">
        <w:rPr>
          <w:rFonts w:cstheme="minorHAnsi"/>
          <w:lang w:val="cy-GB"/>
        </w:rPr>
        <w:t xml:space="preserve">), </w:t>
      </w:r>
      <w:r w:rsidRPr="00AD77E9">
        <w:rPr>
          <w:rFonts w:cstheme="minorHAnsi"/>
          <w:lang w:val="cy-GB"/>
        </w:rPr>
        <w:t>dim ond</w:t>
      </w:r>
      <w:r w:rsidR="00E768AF" w:rsidRPr="00AD77E9">
        <w:rPr>
          <w:rFonts w:cstheme="minorHAnsi"/>
          <w:lang w:val="cy-GB"/>
        </w:rPr>
        <w:t xml:space="preserve"> 1 </w:t>
      </w:r>
      <w:r w:rsidRPr="00AD77E9">
        <w:rPr>
          <w:rFonts w:cstheme="minorHAnsi"/>
          <w:lang w:val="cy-GB"/>
        </w:rPr>
        <w:t xml:space="preserve">unigolyn a gofnodwyd fel </w:t>
      </w:r>
      <w:r w:rsidR="00E768AF" w:rsidRPr="00AD77E9">
        <w:rPr>
          <w:rFonts w:cstheme="minorHAnsi"/>
          <w:lang w:val="cy-GB"/>
        </w:rPr>
        <w:t>positi</w:t>
      </w:r>
      <w:r w:rsidRPr="00AD77E9">
        <w:rPr>
          <w:rFonts w:cstheme="minorHAnsi"/>
          <w:lang w:val="cy-GB"/>
        </w:rPr>
        <w:t>f am</w:t>
      </w:r>
      <w:r w:rsidR="00E768AF" w:rsidRPr="00AD77E9">
        <w:rPr>
          <w:rFonts w:cstheme="minorHAnsi"/>
          <w:lang w:val="cy-GB"/>
        </w:rPr>
        <w:t xml:space="preserve"> </w:t>
      </w:r>
      <w:r w:rsidRPr="00AD77E9">
        <w:rPr>
          <w:rFonts w:cstheme="minorHAnsi"/>
          <w:lang w:val="cy-GB"/>
        </w:rPr>
        <w:t xml:space="preserve">wrthgyrff </w:t>
      </w:r>
      <w:r w:rsidR="00E768AF" w:rsidRPr="00AD77E9">
        <w:rPr>
          <w:rFonts w:cstheme="minorHAnsi"/>
          <w:lang w:val="cy-GB"/>
        </w:rPr>
        <w:t>HIV</w:t>
      </w:r>
      <w:r w:rsidR="009E4FAF" w:rsidRPr="00AD77E9">
        <w:rPr>
          <w:rFonts w:cstheme="minorHAnsi"/>
          <w:lang w:val="cy-GB"/>
        </w:rPr>
        <w:t>,</w:t>
      </w:r>
      <w:r w:rsidRPr="00AD77E9">
        <w:rPr>
          <w:rFonts w:cstheme="minorHAnsi"/>
          <w:lang w:val="cy-GB"/>
        </w:rPr>
        <w:t xml:space="preserve"> yn dynodi haint,</w:t>
      </w:r>
      <w:r w:rsidR="004B04BD" w:rsidRPr="00AD77E9">
        <w:rPr>
          <w:rFonts w:cstheme="minorHAnsi"/>
          <w:lang w:val="cy-GB"/>
        </w:rPr>
        <w:t xml:space="preserve"> ac fe’i cyfeiriwyd ar unwaith </w:t>
      </w:r>
      <w:r w:rsidRPr="00AD77E9">
        <w:rPr>
          <w:rFonts w:cstheme="minorHAnsi"/>
          <w:lang w:val="cy-GB"/>
        </w:rPr>
        <w:t>am driniaeth glinigol arbenigol</w:t>
      </w:r>
      <w:r w:rsidR="00E768AF" w:rsidRPr="00AD77E9">
        <w:rPr>
          <w:rFonts w:cstheme="minorHAnsi"/>
          <w:lang w:val="cy-GB"/>
        </w:rPr>
        <w:t xml:space="preserve">. </w:t>
      </w:r>
    </w:p>
    <w:p w14:paraId="72F57F63" w14:textId="391D4244" w:rsidR="00C75963" w:rsidRPr="00AD77E9" w:rsidRDefault="00FC620E" w:rsidP="00834729">
      <w:pPr>
        <w:rPr>
          <w:rFonts w:cstheme="minorHAnsi"/>
          <w:lang w:val="cy-GB"/>
        </w:rPr>
      </w:pPr>
      <w:r w:rsidRPr="00AD77E9">
        <w:rPr>
          <w:rFonts w:cstheme="minorHAnsi"/>
          <w:lang w:val="cy-GB"/>
        </w:rPr>
        <w:t>Er bod</w:t>
      </w:r>
      <w:r w:rsidR="00D109EF" w:rsidRPr="00AD77E9">
        <w:rPr>
          <w:rFonts w:cstheme="minorHAnsi"/>
          <w:lang w:val="cy-GB"/>
        </w:rPr>
        <w:t xml:space="preserve"> </w:t>
      </w:r>
      <w:r w:rsidRPr="00AD77E9">
        <w:rPr>
          <w:rFonts w:cstheme="minorHAnsi"/>
          <w:lang w:val="cy-GB"/>
        </w:rPr>
        <w:t xml:space="preserve">heintiau </w:t>
      </w:r>
      <w:r w:rsidR="00D109EF" w:rsidRPr="00AD77E9">
        <w:rPr>
          <w:rFonts w:cstheme="minorHAnsi"/>
          <w:lang w:val="cy-GB"/>
        </w:rPr>
        <w:t xml:space="preserve">HIV </w:t>
      </w:r>
      <w:r w:rsidRPr="00AD77E9">
        <w:rPr>
          <w:rFonts w:cstheme="minorHAnsi"/>
          <w:lang w:val="cy-GB"/>
        </w:rPr>
        <w:t>ymhlith</w:t>
      </w:r>
      <w:r w:rsidR="00D109EF" w:rsidRPr="00AD77E9">
        <w:rPr>
          <w:rFonts w:cstheme="minorHAnsi"/>
          <w:lang w:val="cy-GB"/>
        </w:rPr>
        <w:t xml:space="preserve"> </w:t>
      </w:r>
      <w:r w:rsidR="00BE6A9F" w:rsidRPr="00AD77E9">
        <w:rPr>
          <w:rFonts w:cstheme="minorHAnsi"/>
          <w:lang w:val="cy-GB"/>
        </w:rPr>
        <w:t>PWID</w:t>
      </w:r>
      <w:r w:rsidR="00D109EF" w:rsidRPr="00AD77E9">
        <w:rPr>
          <w:rFonts w:cstheme="minorHAnsi"/>
          <w:lang w:val="cy-GB"/>
        </w:rPr>
        <w:t xml:space="preserve"> </w:t>
      </w:r>
      <w:r w:rsidRPr="00AD77E9">
        <w:rPr>
          <w:rFonts w:cstheme="minorHAnsi"/>
          <w:lang w:val="cy-GB"/>
        </w:rPr>
        <w:t>yn parhau’n anghyffredin, mae cyfanswm o</w:t>
      </w:r>
      <w:r w:rsidR="00BE6A9F" w:rsidRPr="00AD77E9">
        <w:rPr>
          <w:rFonts w:cstheme="minorHAnsi"/>
          <w:lang w:val="cy-GB"/>
        </w:rPr>
        <w:t xml:space="preserve"> </w:t>
      </w:r>
      <w:r w:rsidR="00F75E50" w:rsidRPr="00AD77E9">
        <w:rPr>
          <w:rFonts w:cstheme="minorHAnsi"/>
          <w:lang w:val="cy-GB"/>
        </w:rPr>
        <w:t>41</w:t>
      </w:r>
      <w:r w:rsidR="00D109EF" w:rsidRPr="00AD77E9">
        <w:rPr>
          <w:rFonts w:cstheme="minorHAnsi"/>
          <w:lang w:val="cy-GB"/>
        </w:rPr>
        <w:t xml:space="preserve"> </w:t>
      </w:r>
      <w:r w:rsidRPr="00AD77E9">
        <w:rPr>
          <w:rFonts w:cstheme="minorHAnsi"/>
          <w:lang w:val="cy-GB"/>
        </w:rPr>
        <w:t xml:space="preserve">o ddiagnosis HIV newydd wedi bod </w:t>
      </w:r>
      <w:r w:rsidR="00283233" w:rsidRPr="00AD77E9">
        <w:rPr>
          <w:rFonts w:cstheme="minorHAnsi"/>
          <w:lang w:val="cy-GB"/>
        </w:rPr>
        <w:t>yng Nghymru</w:t>
      </w:r>
      <w:r w:rsidR="00BE6A9F" w:rsidRPr="00AD77E9">
        <w:rPr>
          <w:rFonts w:cstheme="minorHAnsi"/>
          <w:lang w:val="cy-GB"/>
        </w:rPr>
        <w:t xml:space="preserve"> </w:t>
      </w:r>
      <w:r w:rsidRPr="00AD77E9">
        <w:rPr>
          <w:rFonts w:cstheme="minorHAnsi"/>
          <w:lang w:val="cy-GB"/>
        </w:rPr>
        <w:t>gyda</w:t>
      </w:r>
      <w:r w:rsidR="00BE6A9F" w:rsidRPr="00AD77E9">
        <w:rPr>
          <w:rFonts w:cstheme="minorHAnsi"/>
          <w:lang w:val="cy-GB"/>
        </w:rPr>
        <w:t xml:space="preserve"> </w:t>
      </w:r>
      <w:r w:rsidR="00EC2390" w:rsidRPr="00AD77E9">
        <w:rPr>
          <w:rFonts w:cstheme="minorHAnsi"/>
          <w:lang w:val="cy-GB"/>
        </w:rPr>
        <w:t>chwistrellu</w:t>
      </w:r>
      <w:r w:rsidR="00BE6A9F" w:rsidRPr="00AD77E9">
        <w:rPr>
          <w:rFonts w:cstheme="minorHAnsi"/>
          <w:lang w:val="cy-GB"/>
        </w:rPr>
        <w:t xml:space="preserve"> </w:t>
      </w:r>
      <w:r w:rsidRPr="00AD77E9">
        <w:rPr>
          <w:rFonts w:cstheme="minorHAnsi"/>
          <w:lang w:val="cy-GB"/>
        </w:rPr>
        <w:t xml:space="preserve">cyffuriau’n cael ei gofnodi fel ffactor risg ar gyfer haint ers </w:t>
      </w:r>
      <w:r w:rsidR="00D109EF" w:rsidRPr="00AD77E9">
        <w:rPr>
          <w:rFonts w:cstheme="minorHAnsi"/>
          <w:lang w:val="cy-GB"/>
        </w:rPr>
        <w:t>2003</w:t>
      </w:r>
      <w:r w:rsidR="00BE6A9F" w:rsidRPr="00AD77E9">
        <w:rPr>
          <w:rFonts w:cstheme="minorHAnsi"/>
          <w:lang w:val="cy-GB"/>
        </w:rPr>
        <w:t xml:space="preserve">. </w:t>
      </w:r>
      <w:r w:rsidR="009B65DE" w:rsidRPr="00AD77E9">
        <w:rPr>
          <w:rFonts w:cstheme="minorHAnsi"/>
          <w:lang w:val="cy-GB"/>
        </w:rPr>
        <w:t>Mae’n bwysig nodi bod hanner yr achosion hyn wedi cael eu cofnodi ers</w:t>
      </w:r>
      <w:r w:rsidR="00D109EF" w:rsidRPr="00AD77E9">
        <w:rPr>
          <w:rFonts w:cstheme="minorHAnsi"/>
          <w:lang w:val="cy-GB"/>
        </w:rPr>
        <w:t xml:space="preserve"> 2014.</w:t>
      </w:r>
      <w:r w:rsidR="00BE6A9F" w:rsidRPr="00AD77E9">
        <w:rPr>
          <w:rStyle w:val="FootnoteReference"/>
          <w:rFonts w:cstheme="minorHAnsi"/>
          <w:lang w:val="cy-GB"/>
        </w:rPr>
        <w:footnoteReference w:id="20"/>
      </w:r>
      <w:r w:rsidR="00D109EF" w:rsidRPr="00AD77E9">
        <w:rPr>
          <w:rFonts w:cstheme="minorHAnsi"/>
          <w:lang w:val="cy-GB"/>
        </w:rPr>
        <w:t xml:space="preserve"> </w:t>
      </w:r>
      <w:r w:rsidR="009B65DE" w:rsidRPr="00AD77E9">
        <w:rPr>
          <w:rFonts w:cstheme="minorHAnsi"/>
          <w:lang w:val="cy-GB"/>
        </w:rPr>
        <w:t xml:space="preserve">Mae clystyrau heintiau </w:t>
      </w:r>
      <w:r w:rsidR="00E768AF" w:rsidRPr="00AD77E9">
        <w:rPr>
          <w:rFonts w:cstheme="minorHAnsi"/>
          <w:lang w:val="cy-GB"/>
        </w:rPr>
        <w:t xml:space="preserve">HIV </w:t>
      </w:r>
      <w:r w:rsidR="009B65DE" w:rsidRPr="00AD77E9">
        <w:rPr>
          <w:rFonts w:cstheme="minorHAnsi"/>
          <w:lang w:val="cy-GB"/>
        </w:rPr>
        <w:t xml:space="preserve">sydd wedi cael diagnosis newydd ymhlith </w:t>
      </w:r>
      <w:r w:rsidR="00DF5771" w:rsidRPr="00AD77E9">
        <w:rPr>
          <w:rFonts w:cstheme="minorHAnsi"/>
          <w:lang w:val="cy-GB"/>
        </w:rPr>
        <w:t>PWID</w:t>
      </w:r>
      <w:r w:rsidR="00E768AF" w:rsidRPr="00AD77E9">
        <w:rPr>
          <w:rFonts w:cstheme="minorHAnsi"/>
          <w:lang w:val="cy-GB"/>
        </w:rPr>
        <w:t xml:space="preserve"> </w:t>
      </w:r>
      <w:r w:rsidR="009B65DE" w:rsidRPr="00AD77E9">
        <w:rPr>
          <w:rFonts w:cstheme="minorHAnsi"/>
          <w:lang w:val="cy-GB"/>
        </w:rPr>
        <w:t xml:space="preserve">wedi cael eu cofnodi yn ystod y blynyddoedd diwethaf </w:t>
      </w:r>
      <w:r w:rsidR="00283233" w:rsidRPr="00AD77E9">
        <w:rPr>
          <w:rFonts w:cstheme="minorHAnsi"/>
          <w:lang w:val="cy-GB"/>
        </w:rPr>
        <w:t>yng Nghymru</w:t>
      </w:r>
      <w:r w:rsidR="00DF5771" w:rsidRPr="00AD77E9">
        <w:rPr>
          <w:rFonts w:cstheme="minorHAnsi"/>
          <w:lang w:val="cy-GB"/>
        </w:rPr>
        <w:t xml:space="preserve"> </w:t>
      </w:r>
      <w:r w:rsidR="00E768AF" w:rsidRPr="00AD77E9">
        <w:rPr>
          <w:rFonts w:cstheme="minorHAnsi"/>
          <w:lang w:val="cy-GB"/>
        </w:rPr>
        <w:t>a</w:t>
      </w:r>
      <w:r w:rsidR="009B65DE" w:rsidRPr="00AD77E9">
        <w:rPr>
          <w:rFonts w:cstheme="minorHAnsi"/>
          <w:lang w:val="cy-GB"/>
        </w:rPr>
        <w:t xml:space="preserve">c yn fwy </w:t>
      </w:r>
      <w:r w:rsidR="00DF5771" w:rsidRPr="00AD77E9">
        <w:rPr>
          <w:rFonts w:cstheme="minorHAnsi"/>
          <w:lang w:val="cy-GB"/>
        </w:rPr>
        <w:t>dramati</w:t>
      </w:r>
      <w:r w:rsidR="009B65DE" w:rsidRPr="00AD77E9">
        <w:rPr>
          <w:rFonts w:cstheme="minorHAnsi"/>
          <w:lang w:val="cy-GB"/>
        </w:rPr>
        <w:t>g yn Glasgow Fwyaf a</w:t>
      </w:r>
      <w:r w:rsidR="00E768AF" w:rsidRPr="00AD77E9">
        <w:rPr>
          <w:rFonts w:cstheme="minorHAnsi"/>
          <w:lang w:val="cy-GB"/>
        </w:rPr>
        <w:t xml:space="preserve"> Clyde, </w:t>
      </w:r>
      <w:r w:rsidR="009B65DE" w:rsidRPr="00AD77E9">
        <w:rPr>
          <w:rFonts w:cstheme="minorHAnsi"/>
          <w:lang w:val="cy-GB"/>
        </w:rPr>
        <w:t xml:space="preserve">yr Alban, gyda </w:t>
      </w:r>
      <w:r w:rsidR="00DF5771" w:rsidRPr="00AD77E9">
        <w:rPr>
          <w:rFonts w:cstheme="minorHAnsi"/>
          <w:lang w:val="cy-GB"/>
        </w:rPr>
        <w:t>1</w:t>
      </w:r>
      <w:r w:rsidR="00F51ABD" w:rsidRPr="00AD77E9">
        <w:rPr>
          <w:rFonts w:cstheme="minorHAnsi"/>
          <w:lang w:val="cy-GB"/>
        </w:rPr>
        <w:t>6</w:t>
      </w:r>
      <w:r w:rsidR="00DF5771" w:rsidRPr="00AD77E9">
        <w:rPr>
          <w:rFonts w:cstheme="minorHAnsi"/>
          <w:lang w:val="cy-GB"/>
        </w:rPr>
        <w:t xml:space="preserve">5 </w:t>
      </w:r>
      <w:r w:rsidR="004B04BD" w:rsidRPr="00AD77E9">
        <w:rPr>
          <w:rFonts w:cstheme="minorHAnsi"/>
          <w:lang w:val="cy-GB"/>
        </w:rPr>
        <w:t>diagn</w:t>
      </w:r>
      <w:r w:rsidR="009B65DE" w:rsidRPr="00AD77E9">
        <w:rPr>
          <w:rFonts w:cstheme="minorHAnsi"/>
          <w:lang w:val="cy-GB"/>
        </w:rPr>
        <w:t>osis newydd</w:t>
      </w:r>
      <w:r w:rsidR="00DF5771" w:rsidRPr="00AD77E9">
        <w:rPr>
          <w:rFonts w:cstheme="minorHAnsi"/>
          <w:lang w:val="cy-GB"/>
        </w:rPr>
        <w:t xml:space="preserve"> o HIV. </w:t>
      </w:r>
      <w:r w:rsidR="00E768AF" w:rsidRPr="00AD77E9">
        <w:rPr>
          <w:rStyle w:val="FootnoteReference"/>
          <w:rFonts w:cstheme="minorHAnsi"/>
          <w:lang w:val="cy-GB"/>
        </w:rPr>
        <w:footnoteReference w:id="21"/>
      </w:r>
      <w:r w:rsidR="00E768AF" w:rsidRPr="00AD77E9">
        <w:rPr>
          <w:rFonts w:cstheme="minorHAnsi"/>
          <w:lang w:val="cy-GB"/>
        </w:rPr>
        <w:t xml:space="preserve"> </w:t>
      </w:r>
    </w:p>
    <w:p w14:paraId="4F24EDED" w14:textId="5AB8A7A7" w:rsidR="00834729" w:rsidRPr="00AD77E9" w:rsidRDefault="009B65DE" w:rsidP="00834729">
      <w:pPr>
        <w:rPr>
          <w:rStyle w:val="Hyperlink"/>
          <w:rFonts w:cstheme="minorHAnsi"/>
          <w:lang w:val="cy-GB"/>
        </w:rPr>
      </w:pPr>
      <w:r w:rsidRPr="00AD77E9">
        <w:rPr>
          <w:rFonts w:cstheme="minorHAnsi"/>
          <w:lang w:val="cy-GB"/>
        </w:rPr>
        <w:t>Er mwyn atal a chael diagnosis cynnar</w:t>
      </w:r>
      <w:r w:rsidR="001C78C7" w:rsidRPr="00AD77E9">
        <w:rPr>
          <w:rFonts w:cstheme="minorHAnsi"/>
          <w:lang w:val="cy-GB"/>
        </w:rPr>
        <w:t xml:space="preserve"> i’r unigolion hynny sy’n wynebu risg o haint </w:t>
      </w:r>
      <w:r w:rsidR="00DF5771" w:rsidRPr="00AD77E9">
        <w:rPr>
          <w:rFonts w:cstheme="minorHAnsi"/>
          <w:lang w:val="cy-GB"/>
        </w:rPr>
        <w:t xml:space="preserve">HIV </w:t>
      </w:r>
      <w:r w:rsidR="001C78C7" w:rsidRPr="00AD77E9">
        <w:rPr>
          <w:rFonts w:cstheme="minorHAnsi"/>
          <w:lang w:val="cy-GB"/>
        </w:rPr>
        <w:t xml:space="preserve">a chydheintio gyda </w:t>
      </w:r>
      <w:r w:rsidR="00E768AF" w:rsidRPr="00AD77E9">
        <w:rPr>
          <w:rFonts w:cstheme="minorHAnsi"/>
          <w:lang w:val="cy-GB"/>
        </w:rPr>
        <w:t xml:space="preserve">HCV, </w:t>
      </w:r>
      <w:r w:rsidR="001C78C7" w:rsidRPr="00AD77E9">
        <w:rPr>
          <w:rFonts w:cstheme="minorHAnsi"/>
          <w:lang w:val="cy-GB"/>
        </w:rPr>
        <w:t>mae’n hanfodol bod gwasanaethau rheng flaen</w:t>
      </w:r>
      <w:r w:rsidR="00E768AF" w:rsidRPr="00AD77E9">
        <w:rPr>
          <w:rFonts w:cstheme="minorHAnsi"/>
          <w:lang w:val="cy-GB"/>
        </w:rPr>
        <w:t xml:space="preserve"> </w:t>
      </w:r>
      <w:r w:rsidR="001C78C7" w:rsidRPr="00AD77E9">
        <w:rPr>
          <w:rFonts w:cstheme="minorHAnsi"/>
          <w:lang w:val="cy-GB"/>
        </w:rPr>
        <w:t xml:space="preserve">yn parhau i ddatblygu dull integredig o weithredu gydag ymddygiad risg lluosog, gan gynnwys </w:t>
      </w:r>
      <w:r w:rsidR="004529F4" w:rsidRPr="00AD77E9">
        <w:rPr>
          <w:rFonts w:cstheme="minorHAnsi"/>
          <w:lang w:val="cy-GB"/>
        </w:rPr>
        <w:t>camddefnyddio sylweddau</w:t>
      </w:r>
      <w:r w:rsidR="00E768AF" w:rsidRPr="00AD77E9">
        <w:rPr>
          <w:rFonts w:cstheme="minorHAnsi"/>
          <w:lang w:val="cy-GB"/>
        </w:rPr>
        <w:t xml:space="preserve"> a</w:t>
      </w:r>
      <w:r w:rsidR="001C78C7" w:rsidRPr="00AD77E9">
        <w:rPr>
          <w:rFonts w:cstheme="minorHAnsi"/>
          <w:lang w:val="cy-GB"/>
        </w:rPr>
        <w:t>c ymddygiad o gymryd risg gydag iechyd rhyw. Adlewyrchir y dull hwn o weithredu yn adran sgrinio’r</w:t>
      </w:r>
      <w:r w:rsidR="00C75963" w:rsidRPr="00AD77E9">
        <w:rPr>
          <w:rFonts w:cstheme="minorHAnsi"/>
          <w:lang w:val="cy-GB"/>
        </w:rPr>
        <w:t xml:space="preserve"> </w:t>
      </w:r>
      <w:r w:rsidR="001C7FB6" w:rsidRPr="00AD77E9">
        <w:rPr>
          <w:rFonts w:cstheme="minorHAnsi"/>
          <w:lang w:val="cy-GB"/>
        </w:rPr>
        <w:t>Bas Data Lleihau Niwed</w:t>
      </w:r>
      <w:r w:rsidR="00C75963" w:rsidRPr="00AD77E9">
        <w:rPr>
          <w:rFonts w:cstheme="minorHAnsi"/>
          <w:lang w:val="cy-GB"/>
        </w:rPr>
        <w:t xml:space="preserve"> </w:t>
      </w:r>
      <w:r w:rsidR="001C78C7" w:rsidRPr="00AD77E9">
        <w:rPr>
          <w:rFonts w:cstheme="minorHAnsi"/>
          <w:lang w:val="cy-GB"/>
        </w:rPr>
        <w:t>ac mae hyfforddiant pellach ar g</w:t>
      </w:r>
      <w:r w:rsidR="004529F4" w:rsidRPr="00AD77E9">
        <w:rPr>
          <w:rFonts w:cstheme="minorHAnsi"/>
          <w:lang w:val="cy-GB"/>
        </w:rPr>
        <w:t>amddefnyddio sylweddau</w:t>
      </w:r>
      <w:r w:rsidR="00C75963" w:rsidRPr="00AD77E9">
        <w:rPr>
          <w:rFonts w:cstheme="minorHAnsi"/>
          <w:lang w:val="cy-GB"/>
        </w:rPr>
        <w:t xml:space="preserve"> a</w:t>
      </w:r>
      <w:r w:rsidR="001C78C7" w:rsidRPr="00AD77E9">
        <w:rPr>
          <w:rFonts w:cstheme="minorHAnsi"/>
          <w:lang w:val="cy-GB"/>
        </w:rPr>
        <w:t>c iechyd rhyw ar gael yn</w:t>
      </w:r>
      <w:r w:rsidR="00C75963" w:rsidRPr="00AD77E9">
        <w:rPr>
          <w:rFonts w:cstheme="minorHAnsi"/>
          <w:lang w:val="cy-GB"/>
        </w:rPr>
        <w:t xml:space="preserve">: </w:t>
      </w:r>
      <w:hyperlink r:id="rId37" w:history="1">
        <w:r w:rsidR="00C75963" w:rsidRPr="00AD77E9">
          <w:rPr>
            <w:rStyle w:val="Hyperlink"/>
            <w:rFonts w:cstheme="minorHAnsi"/>
            <w:lang w:val="cy-GB"/>
          </w:rPr>
          <w:t>https://www.smash-ed.org/</w:t>
        </w:r>
      </w:hyperlink>
    </w:p>
    <w:p w14:paraId="66A6C2E8" w14:textId="77777777" w:rsidR="00834729" w:rsidRPr="00AD77E9" w:rsidRDefault="00CB37CD" w:rsidP="00B86BF8">
      <w:pPr>
        <w:pStyle w:val="Heading3"/>
        <w:rPr>
          <w:lang w:val="cy-GB"/>
        </w:rPr>
      </w:pPr>
      <w:r w:rsidRPr="00AD77E9">
        <w:rPr>
          <w:lang w:val="cy-GB"/>
        </w:rPr>
        <w:t>Hepatitis B (HBV)</w:t>
      </w:r>
    </w:p>
    <w:p w14:paraId="26901CEB" w14:textId="11318D51" w:rsidR="00834729" w:rsidRPr="00AD77E9" w:rsidRDefault="001C78C7" w:rsidP="00E768AF">
      <w:pPr>
        <w:rPr>
          <w:rFonts w:cstheme="minorHAnsi"/>
          <w:lang w:val="cy-GB"/>
        </w:rPr>
      </w:pPr>
      <w:r w:rsidRPr="00AD77E9">
        <w:rPr>
          <w:rFonts w:cstheme="minorHAnsi"/>
          <w:lang w:val="cy-GB"/>
        </w:rPr>
        <w:t xml:space="preserve">Ar gyfer y cyfnod </w:t>
      </w:r>
      <w:r w:rsidR="00E768AF" w:rsidRPr="00AD77E9">
        <w:rPr>
          <w:rFonts w:cstheme="minorHAnsi"/>
          <w:lang w:val="cy-GB"/>
        </w:rPr>
        <w:t>201</w:t>
      </w:r>
      <w:r w:rsidR="00F75E50" w:rsidRPr="00AD77E9">
        <w:rPr>
          <w:rFonts w:cstheme="minorHAnsi"/>
          <w:lang w:val="cy-GB"/>
        </w:rPr>
        <w:t>9-20</w:t>
      </w:r>
      <w:r w:rsidR="00E768AF" w:rsidRPr="00AD77E9">
        <w:rPr>
          <w:rFonts w:cstheme="minorHAnsi"/>
          <w:lang w:val="cy-GB"/>
        </w:rPr>
        <w:t xml:space="preserve">, </w:t>
      </w:r>
      <w:r w:rsidRPr="00AD77E9">
        <w:rPr>
          <w:rFonts w:cstheme="minorHAnsi"/>
          <w:lang w:val="cy-GB"/>
        </w:rPr>
        <w:t>sgriniwyd cyfanswm o</w:t>
      </w:r>
      <w:r w:rsidR="00E768AF" w:rsidRPr="00AD77E9">
        <w:rPr>
          <w:rFonts w:cstheme="minorHAnsi"/>
          <w:lang w:val="cy-GB"/>
        </w:rPr>
        <w:t xml:space="preserve"> </w:t>
      </w:r>
      <w:r w:rsidR="00F75E50" w:rsidRPr="00AD77E9">
        <w:rPr>
          <w:rFonts w:cstheme="minorHAnsi"/>
          <w:lang w:val="cy-GB"/>
        </w:rPr>
        <w:t>3,671</w:t>
      </w:r>
      <w:r w:rsidR="00E768AF" w:rsidRPr="00AD77E9">
        <w:rPr>
          <w:rFonts w:cstheme="minorHAnsi"/>
          <w:lang w:val="cy-GB"/>
        </w:rPr>
        <w:t xml:space="preserve"> </w:t>
      </w:r>
      <w:r w:rsidR="007376EB" w:rsidRPr="00AD77E9">
        <w:rPr>
          <w:rFonts w:cstheme="minorHAnsi"/>
          <w:lang w:val="cy-GB"/>
        </w:rPr>
        <w:t xml:space="preserve">o </w:t>
      </w:r>
      <w:r w:rsidR="00B906B7" w:rsidRPr="00AD77E9">
        <w:rPr>
          <w:rFonts w:cstheme="minorHAnsi"/>
          <w:lang w:val="cy-GB"/>
        </w:rPr>
        <w:t>unigolion</w:t>
      </w:r>
      <w:r w:rsidR="00E768AF" w:rsidRPr="00AD77E9">
        <w:rPr>
          <w:rFonts w:cstheme="minorHAnsi"/>
          <w:lang w:val="cy-GB"/>
        </w:rPr>
        <w:t xml:space="preserve"> </w:t>
      </w:r>
      <w:r w:rsidRPr="00AD77E9">
        <w:rPr>
          <w:rFonts w:cstheme="minorHAnsi"/>
          <w:lang w:val="cy-GB"/>
        </w:rPr>
        <w:t>am</w:t>
      </w:r>
      <w:r w:rsidR="00E768AF" w:rsidRPr="00AD77E9">
        <w:rPr>
          <w:rFonts w:cstheme="minorHAnsi"/>
          <w:lang w:val="cy-GB"/>
        </w:rPr>
        <w:t xml:space="preserve"> hepatitis B (HBV) </w:t>
      </w:r>
      <w:r w:rsidRPr="00AD77E9">
        <w:rPr>
          <w:rFonts w:cstheme="minorHAnsi"/>
          <w:lang w:val="cy-GB"/>
        </w:rPr>
        <w:t>yn</w:t>
      </w:r>
      <w:r w:rsidR="00E768AF" w:rsidRPr="00AD77E9">
        <w:rPr>
          <w:rFonts w:cstheme="minorHAnsi"/>
          <w:lang w:val="cy-GB"/>
        </w:rPr>
        <w:t xml:space="preserve"> SMS </w:t>
      </w:r>
      <w:r w:rsidR="00283233" w:rsidRPr="00AD77E9">
        <w:rPr>
          <w:rFonts w:cstheme="minorHAnsi"/>
          <w:lang w:val="cy-GB"/>
        </w:rPr>
        <w:t>yng Nghymru</w:t>
      </w:r>
      <w:r w:rsidR="00390B44" w:rsidRPr="00AD77E9">
        <w:rPr>
          <w:rFonts w:cstheme="minorHAnsi"/>
          <w:lang w:val="cy-GB"/>
        </w:rPr>
        <w:t xml:space="preserve">, </w:t>
      </w:r>
      <w:r w:rsidRPr="00AD77E9">
        <w:rPr>
          <w:rFonts w:cstheme="minorHAnsi"/>
          <w:lang w:val="cy-GB"/>
        </w:rPr>
        <w:t xml:space="preserve">cynnydd o </w:t>
      </w:r>
      <w:r w:rsidR="00F75E50" w:rsidRPr="00AD77E9">
        <w:rPr>
          <w:lang w:val="cy-GB"/>
        </w:rPr>
        <w:t>32</w:t>
      </w:r>
      <w:r w:rsidR="00390B44" w:rsidRPr="00AD77E9">
        <w:rPr>
          <w:lang w:val="cy-GB"/>
        </w:rPr>
        <w:t xml:space="preserve"> </w:t>
      </w:r>
      <w:r w:rsidR="00DD5CAF" w:rsidRPr="00AD77E9">
        <w:rPr>
          <w:lang w:val="cy-GB"/>
        </w:rPr>
        <w:t>y cant</w:t>
      </w:r>
      <w:r w:rsidR="00390B44" w:rsidRPr="00AD77E9">
        <w:rPr>
          <w:lang w:val="cy-GB"/>
        </w:rPr>
        <w:t xml:space="preserve"> </w:t>
      </w:r>
      <w:r w:rsidRPr="00AD77E9">
        <w:rPr>
          <w:lang w:val="cy-GB"/>
        </w:rPr>
        <w:t>ar y flwyddyn flaenorol. Os oes canlyniadau ar gael, ac wedi’u cofnodi ar H</w:t>
      </w:r>
      <w:r w:rsidR="00E768AF" w:rsidRPr="00AD77E9">
        <w:rPr>
          <w:rFonts w:cstheme="minorHAnsi"/>
          <w:lang w:val="cy-GB"/>
        </w:rPr>
        <w:t>RD (n=</w:t>
      </w:r>
      <w:r w:rsidR="00F75E50" w:rsidRPr="00AD77E9">
        <w:rPr>
          <w:rFonts w:cstheme="minorHAnsi"/>
          <w:lang w:val="cy-GB"/>
        </w:rPr>
        <w:t>3,357</w:t>
      </w:r>
      <w:r w:rsidR="00E768AF" w:rsidRPr="00AD77E9">
        <w:rPr>
          <w:rFonts w:cstheme="minorHAnsi"/>
          <w:lang w:val="cy-GB"/>
        </w:rPr>
        <w:t>),</w:t>
      </w:r>
      <w:r w:rsidRPr="00AD77E9">
        <w:rPr>
          <w:rFonts w:cstheme="minorHAnsi"/>
          <w:lang w:val="cy-GB"/>
        </w:rPr>
        <w:t xml:space="preserve"> profodd llai nag un </w:t>
      </w:r>
      <w:r w:rsidR="00FC620E" w:rsidRPr="00AD77E9">
        <w:rPr>
          <w:rFonts w:cstheme="minorHAnsi"/>
          <w:lang w:val="cy-GB"/>
        </w:rPr>
        <w:t>y cant o un</w:t>
      </w:r>
      <w:r w:rsidR="00B906B7" w:rsidRPr="00AD77E9">
        <w:rPr>
          <w:rFonts w:cstheme="minorHAnsi"/>
          <w:lang w:val="cy-GB"/>
        </w:rPr>
        <w:t>igolion</w:t>
      </w:r>
      <w:r w:rsidRPr="00AD77E9">
        <w:rPr>
          <w:rFonts w:cstheme="minorHAnsi"/>
          <w:lang w:val="cy-GB"/>
        </w:rPr>
        <w:t xml:space="preserve"> yn b</w:t>
      </w:r>
      <w:r w:rsidR="00E768AF" w:rsidRPr="00AD77E9">
        <w:rPr>
          <w:rFonts w:cstheme="minorHAnsi"/>
          <w:lang w:val="cy-GB"/>
        </w:rPr>
        <w:t>ositi</w:t>
      </w:r>
      <w:r w:rsidRPr="00AD77E9">
        <w:rPr>
          <w:rFonts w:cstheme="minorHAnsi"/>
          <w:lang w:val="cy-GB"/>
        </w:rPr>
        <w:t>f am antigen arwyneb h</w:t>
      </w:r>
      <w:r w:rsidR="00E768AF" w:rsidRPr="00AD77E9">
        <w:rPr>
          <w:rFonts w:cstheme="minorHAnsi"/>
          <w:lang w:val="cy-GB"/>
        </w:rPr>
        <w:t xml:space="preserve">epatitis B (HBsAg) </w:t>
      </w:r>
      <w:r w:rsidRPr="00AD77E9">
        <w:rPr>
          <w:rFonts w:cstheme="minorHAnsi"/>
          <w:lang w:val="cy-GB"/>
        </w:rPr>
        <w:t>gan ddynodi haint</w:t>
      </w:r>
      <w:r w:rsidR="00E768AF" w:rsidRPr="00AD77E9">
        <w:rPr>
          <w:rFonts w:cstheme="minorHAnsi"/>
          <w:lang w:val="cy-GB"/>
        </w:rPr>
        <w:t xml:space="preserve"> HBV </w:t>
      </w:r>
      <w:r w:rsidRPr="00AD77E9">
        <w:rPr>
          <w:rFonts w:cstheme="minorHAnsi"/>
          <w:lang w:val="cy-GB"/>
        </w:rPr>
        <w:t xml:space="preserve">cyfredol. Mae </w:t>
      </w:r>
      <w:r w:rsidR="00DE0083" w:rsidRPr="00AD77E9">
        <w:rPr>
          <w:rFonts w:cstheme="minorHAnsi"/>
          <w:lang w:val="cy-GB"/>
        </w:rPr>
        <w:t>cyfran y</w:t>
      </w:r>
      <w:r w:rsidRPr="00AD77E9">
        <w:rPr>
          <w:rFonts w:cstheme="minorHAnsi"/>
          <w:lang w:val="cy-GB"/>
        </w:rPr>
        <w:t>r</w:t>
      </w:r>
      <w:r w:rsidR="00E768AF" w:rsidRPr="00AD77E9">
        <w:rPr>
          <w:rFonts w:cstheme="minorHAnsi"/>
          <w:lang w:val="cy-GB"/>
        </w:rPr>
        <w:t xml:space="preserve"> </w:t>
      </w:r>
      <w:r w:rsidRPr="00AD77E9">
        <w:rPr>
          <w:rFonts w:cstheme="minorHAnsi"/>
          <w:lang w:val="cy-GB"/>
        </w:rPr>
        <w:t xml:space="preserve">heintiau </w:t>
      </w:r>
      <w:r w:rsidR="00E768AF" w:rsidRPr="00AD77E9">
        <w:rPr>
          <w:rFonts w:cstheme="minorHAnsi"/>
          <w:lang w:val="cy-GB"/>
        </w:rPr>
        <w:t xml:space="preserve">HBV </w:t>
      </w:r>
      <w:r w:rsidRPr="00AD77E9">
        <w:rPr>
          <w:rFonts w:cstheme="minorHAnsi"/>
          <w:lang w:val="cy-GB"/>
        </w:rPr>
        <w:t xml:space="preserve">sydd wedi’u nodi yn y grŵp </w:t>
      </w:r>
      <w:r w:rsidR="00E768AF" w:rsidRPr="00AD77E9">
        <w:rPr>
          <w:rFonts w:cstheme="minorHAnsi"/>
          <w:lang w:val="cy-GB"/>
        </w:rPr>
        <w:t>cl</w:t>
      </w:r>
      <w:r w:rsidR="007376EB" w:rsidRPr="00AD77E9">
        <w:rPr>
          <w:rFonts w:cstheme="minorHAnsi"/>
          <w:lang w:val="cy-GB"/>
        </w:rPr>
        <w:t>e</w:t>
      </w:r>
      <w:r w:rsidR="00E768AF" w:rsidRPr="00AD77E9">
        <w:rPr>
          <w:rFonts w:cstheme="minorHAnsi"/>
          <w:lang w:val="cy-GB"/>
        </w:rPr>
        <w:t>ient</w:t>
      </w:r>
      <w:r w:rsidRPr="00AD77E9">
        <w:rPr>
          <w:rFonts w:cstheme="minorHAnsi"/>
          <w:lang w:val="cy-GB"/>
        </w:rPr>
        <w:t>iaid yma’n cymharu â’r systemau arolygu uwch blaenorol a ddefnyddiwyd yn</w:t>
      </w:r>
      <w:r w:rsidR="00B62744" w:rsidRPr="00AD77E9">
        <w:rPr>
          <w:rFonts w:cstheme="minorHAnsi"/>
          <w:lang w:val="cy-GB"/>
        </w:rPr>
        <w:t xml:space="preserve"> yr</w:t>
      </w:r>
      <w:r w:rsidR="00E768AF" w:rsidRPr="00AD77E9">
        <w:rPr>
          <w:rFonts w:cstheme="minorHAnsi"/>
          <w:lang w:val="cy-GB"/>
        </w:rPr>
        <w:t xml:space="preserve"> SMS </w:t>
      </w:r>
      <w:r w:rsidR="00283233" w:rsidRPr="00AD77E9">
        <w:rPr>
          <w:rFonts w:cstheme="minorHAnsi"/>
          <w:lang w:val="cy-GB"/>
        </w:rPr>
        <w:t>yng Nghymru</w:t>
      </w:r>
      <w:r w:rsidR="00E768AF" w:rsidRPr="00AD77E9">
        <w:rPr>
          <w:rStyle w:val="FootnoteReference"/>
          <w:rFonts w:cstheme="minorHAnsi"/>
          <w:lang w:val="cy-GB"/>
        </w:rPr>
        <w:footnoteReference w:id="22"/>
      </w:r>
      <w:r w:rsidR="00E768AF" w:rsidRPr="00AD77E9">
        <w:rPr>
          <w:rFonts w:cstheme="minorHAnsi"/>
          <w:lang w:val="cy-GB"/>
        </w:rPr>
        <w:t xml:space="preserve"> a</w:t>
      </w:r>
      <w:r w:rsidRPr="00AD77E9">
        <w:rPr>
          <w:rFonts w:cstheme="minorHAnsi"/>
          <w:lang w:val="cy-GB"/>
        </w:rPr>
        <w:t>c arolygon</w:t>
      </w:r>
      <w:r w:rsidR="00E768AF" w:rsidRPr="00AD77E9">
        <w:rPr>
          <w:rFonts w:cstheme="minorHAnsi"/>
          <w:lang w:val="cy-GB"/>
        </w:rPr>
        <w:t xml:space="preserve"> UAM </w:t>
      </w:r>
      <w:r w:rsidRPr="00AD77E9">
        <w:rPr>
          <w:rFonts w:cstheme="minorHAnsi"/>
          <w:lang w:val="cy-GB"/>
        </w:rPr>
        <w:t>a gynhaliwyd ledled Cymru a Lloegr</w:t>
      </w:r>
      <w:r w:rsidR="00E768AF" w:rsidRPr="00AD77E9">
        <w:rPr>
          <w:rFonts w:cstheme="minorHAnsi"/>
          <w:lang w:val="cy-GB"/>
        </w:rPr>
        <w:t>.</w:t>
      </w:r>
      <w:r w:rsidR="00E768AF" w:rsidRPr="00AD77E9">
        <w:rPr>
          <w:rStyle w:val="FootnoteReference"/>
          <w:rFonts w:cstheme="minorHAnsi"/>
          <w:lang w:val="cy-GB"/>
        </w:rPr>
        <w:footnoteReference w:id="23"/>
      </w:r>
    </w:p>
    <w:p w14:paraId="2A81D938" w14:textId="77777777" w:rsidR="00DA7A9D" w:rsidRPr="00AD77E9" w:rsidRDefault="00CB37CD" w:rsidP="00B86BF8">
      <w:pPr>
        <w:pStyle w:val="Heading3"/>
        <w:rPr>
          <w:lang w:val="cy-GB"/>
        </w:rPr>
      </w:pPr>
      <w:r w:rsidRPr="00AD77E9">
        <w:rPr>
          <w:lang w:val="cy-GB"/>
        </w:rPr>
        <w:lastRenderedPageBreak/>
        <w:t>Hepatitis C (HCV)</w:t>
      </w:r>
    </w:p>
    <w:p w14:paraId="620116C9" w14:textId="4A7BF9F8" w:rsidR="00705D3B" w:rsidRPr="00AD77E9" w:rsidRDefault="001C78C7" w:rsidP="00E525A1">
      <w:pPr>
        <w:rPr>
          <w:lang w:val="cy-GB"/>
        </w:rPr>
      </w:pPr>
      <w:r w:rsidRPr="00AD77E9">
        <w:rPr>
          <w:lang w:val="cy-GB"/>
        </w:rPr>
        <w:t>Ar gyfer y cyfnod</w:t>
      </w:r>
      <w:r w:rsidR="00580BD3" w:rsidRPr="00AD77E9">
        <w:rPr>
          <w:lang w:val="cy-GB"/>
        </w:rPr>
        <w:t xml:space="preserve"> 2017 </w:t>
      </w:r>
      <w:r w:rsidR="00A7181A" w:rsidRPr="00AD77E9">
        <w:rPr>
          <w:lang w:val="cy-GB"/>
        </w:rPr>
        <w:t>-</w:t>
      </w:r>
      <w:r w:rsidR="00634EFC" w:rsidRPr="00AD77E9">
        <w:rPr>
          <w:lang w:val="cy-GB"/>
        </w:rPr>
        <w:t xml:space="preserve"> 2020</w:t>
      </w:r>
      <w:r w:rsidR="00580BD3" w:rsidRPr="00AD77E9">
        <w:rPr>
          <w:lang w:val="cy-GB"/>
        </w:rPr>
        <w:t xml:space="preserve">, </w:t>
      </w:r>
      <w:r w:rsidRPr="00AD77E9">
        <w:rPr>
          <w:lang w:val="cy-GB"/>
        </w:rPr>
        <w:t>sgriniwyd cyfanswm o</w:t>
      </w:r>
      <w:r w:rsidR="00261D01" w:rsidRPr="00AD77E9">
        <w:rPr>
          <w:lang w:val="cy-GB"/>
        </w:rPr>
        <w:t xml:space="preserve"> </w:t>
      </w:r>
      <w:r w:rsidR="00634EFC" w:rsidRPr="00AD77E9">
        <w:rPr>
          <w:lang w:val="cy-GB"/>
        </w:rPr>
        <w:t>6,872</w:t>
      </w:r>
      <w:r w:rsidR="00261D01" w:rsidRPr="00AD77E9">
        <w:rPr>
          <w:lang w:val="cy-GB"/>
        </w:rPr>
        <w:t xml:space="preserve"> </w:t>
      </w:r>
      <w:r w:rsidRPr="00AD77E9">
        <w:rPr>
          <w:lang w:val="cy-GB"/>
        </w:rPr>
        <w:t xml:space="preserve">o </w:t>
      </w:r>
      <w:r w:rsidR="00B906B7" w:rsidRPr="00AD77E9">
        <w:rPr>
          <w:lang w:val="cy-GB"/>
        </w:rPr>
        <w:t>unigolion</w:t>
      </w:r>
      <w:r w:rsidR="00261D01" w:rsidRPr="00AD77E9">
        <w:rPr>
          <w:lang w:val="cy-GB"/>
        </w:rPr>
        <w:t xml:space="preserve"> </w:t>
      </w:r>
      <w:r w:rsidRPr="00AD77E9">
        <w:rPr>
          <w:lang w:val="cy-GB"/>
        </w:rPr>
        <w:t>am</w:t>
      </w:r>
      <w:r w:rsidR="00261D01" w:rsidRPr="00AD77E9">
        <w:rPr>
          <w:lang w:val="cy-GB"/>
        </w:rPr>
        <w:t xml:space="preserve"> hepatitis C (HCV) </w:t>
      </w:r>
      <w:r w:rsidRPr="00AD77E9">
        <w:rPr>
          <w:lang w:val="cy-GB"/>
        </w:rPr>
        <w:t>yn</w:t>
      </w:r>
      <w:r w:rsidR="00634EFC" w:rsidRPr="00AD77E9">
        <w:rPr>
          <w:lang w:val="cy-GB"/>
        </w:rPr>
        <w:t xml:space="preserve"> </w:t>
      </w:r>
      <w:r w:rsidR="00B62744" w:rsidRPr="00AD77E9">
        <w:rPr>
          <w:lang w:val="cy-GB"/>
        </w:rPr>
        <w:t xml:space="preserve">yr </w:t>
      </w:r>
      <w:r w:rsidR="00634EFC" w:rsidRPr="00AD77E9">
        <w:rPr>
          <w:lang w:val="cy-GB"/>
        </w:rPr>
        <w:t xml:space="preserve">SMS </w:t>
      </w:r>
      <w:r w:rsidR="00283233" w:rsidRPr="00AD77E9">
        <w:rPr>
          <w:lang w:val="cy-GB"/>
        </w:rPr>
        <w:t>yng Nghymru</w:t>
      </w:r>
      <w:r w:rsidR="00634EFC" w:rsidRPr="00AD77E9">
        <w:rPr>
          <w:lang w:val="cy-GB"/>
        </w:rPr>
        <w:t xml:space="preserve">. </w:t>
      </w:r>
    </w:p>
    <w:p w14:paraId="5276F92F" w14:textId="388A9BC8" w:rsidR="00580BD3" w:rsidRPr="00AD77E9" w:rsidRDefault="009653DD" w:rsidP="00E525A1">
      <w:pPr>
        <w:rPr>
          <w:lang w:val="cy-GB"/>
        </w:rPr>
      </w:pPr>
      <w:r w:rsidRPr="00AD77E9">
        <w:rPr>
          <w:lang w:val="cy-GB"/>
        </w:rPr>
        <w:t>Yn 20</w:t>
      </w:r>
      <w:r w:rsidR="00634EFC" w:rsidRPr="00AD77E9">
        <w:rPr>
          <w:lang w:val="cy-GB"/>
        </w:rPr>
        <w:t>19-20</w:t>
      </w:r>
      <w:r w:rsidR="00261D01" w:rsidRPr="00AD77E9">
        <w:rPr>
          <w:lang w:val="cy-GB"/>
        </w:rPr>
        <w:t xml:space="preserve">:  </w:t>
      </w:r>
    </w:p>
    <w:p w14:paraId="394267A0" w14:textId="0BDE1351" w:rsidR="00261D01" w:rsidRPr="00AD77E9" w:rsidRDefault="001C78C7" w:rsidP="000F4840">
      <w:pPr>
        <w:pStyle w:val="ListParagraph"/>
        <w:numPr>
          <w:ilvl w:val="0"/>
          <w:numId w:val="24"/>
        </w:numPr>
        <w:rPr>
          <w:i/>
          <w:lang w:val="cy-GB"/>
        </w:rPr>
      </w:pPr>
      <w:r w:rsidRPr="00AD77E9">
        <w:rPr>
          <w:lang w:val="cy-GB"/>
        </w:rPr>
        <w:t xml:space="preserve">sgriniwyd </w:t>
      </w:r>
      <w:r w:rsidR="00634EFC" w:rsidRPr="00AD77E9">
        <w:rPr>
          <w:lang w:val="cy-GB"/>
        </w:rPr>
        <w:t>3,761</w:t>
      </w:r>
      <w:r w:rsidRPr="00AD77E9">
        <w:rPr>
          <w:lang w:val="cy-GB"/>
        </w:rPr>
        <w:t xml:space="preserve"> o</w:t>
      </w:r>
      <w:r w:rsidR="00E525A1" w:rsidRPr="00AD77E9">
        <w:rPr>
          <w:lang w:val="cy-GB"/>
        </w:rPr>
        <w:t xml:space="preserve"> </w:t>
      </w:r>
      <w:r w:rsidR="00B906B7" w:rsidRPr="00AD77E9">
        <w:rPr>
          <w:b/>
          <w:lang w:val="cy-GB"/>
        </w:rPr>
        <w:t>unigolion</w:t>
      </w:r>
      <w:r w:rsidR="00E525A1" w:rsidRPr="00AD77E9">
        <w:rPr>
          <w:b/>
          <w:lang w:val="cy-GB"/>
        </w:rPr>
        <w:t xml:space="preserve"> </w:t>
      </w:r>
      <w:r w:rsidRPr="00AD77E9">
        <w:rPr>
          <w:b/>
          <w:lang w:val="cy-GB"/>
        </w:rPr>
        <w:t>am</w:t>
      </w:r>
      <w:r w:rsidR="00E525A1" w:rsidRPr="00AD77E9">
        <w:rPr>
          <w:b/>
          <w:lang w:val="cy-GB"/>
        </w:rPr>
        <w:t xml:space="preserve"> </w:t>
      </w:r>
      <w:r w:rsidR="00261D01" w:rsidRPr="00AD77E9">
        <w:rPr>
          <w:b/>
          <w:lang w:val="cy-GB"/>
        </w:rPr>
        <w:t>HCV</w:t>
      </w:r>
      <w:r w:rsidR="00C841B0" w:rsidRPr="00AD77E9">
        <w:rPr>
          <w:b/>
          <w:lang w:val="cy-GB"/>
        </w:rPr>
        <w:t xml:space="preserve"> </w:t>
      </w:r>
      <w:r w:rsidRPr="00AD77E9">
        <w:rPr>
          <w:lang w:val="cy-GB"/>
        </w:rPr>
        <w:t xml:space="preserve">(gan gynnwys </w:t>
      </w:r>
      <w:r w:rsidR="00DC1EA1" w:rsidRPr="00AD77E9">
        <w:rPr>
          <w:lang w:val="cy-GB"/>
        </w:rPr>
        <w:t>gwrth-</w:t>
      </w:r>
      <w:r w:rsidRPr="00AD77E9">
        <w:rPr>
          <w:lang w:val="cy-GB"/>
        </w:rPr>
        <w:t>gorff a</w:t>
      </w:r>
      <w:r w:rsidR="00C841B0" w:rsidRPr="00AD77E9">
        <w:rPr>
          <w:lang w:val="cy-GB"/>
        </w:rPr>
        <w:t xml:space="preserve"> PCR)</w:t>
      </w:r>
      <w:r w:rsidR="00E525A1" w:rsidRPr="00AD77E9">
        <w:rPr>
          <w:lang w:val="cy-GB"/>
        </w:rPr>
        <w:t xml:space="preserve">, </w:t>
      </w:r>
      <w:r w:rsidRPr="00AD77E9">
        <w:rPr>
          <w:lang w:val="cy-GB"/>
        </w:rPr>
        <w:t>cynnydd o</w:t>
      </w:r>
      <w:r w:rsidR="00E525A1" w:rsidRPr="00AD77E9">
        <w:rPr>
          <w:lang w:val="cy-GB"/>
        </w:rPr>
        <w:t xml:space="preserve"> </w:t>
      </w:r>
      <w:r w:rsidR="00634EFC" w:rsidRPr="00AD77E9">
        <w:rPr>
          <w:lang w:val="cy-GB"/>
        </w:rPr>
        <w:t>32</w:t>
      </w:r>
      <w:r w:rsidR="000D0255" w:rsidRPr="00AD77E9">
        <w:rPr>
          <w:lang w:val="cy-GB"/>
        </w:rPr>
        <w:t xml:space="preserve"> </w:t>
      </w:r>
      <w:r w:rsidR="00DD5CAF" w:rsidRPr="00AD77E9">
        <w:rPr>
          <w:lang w:val="cy-GB"/>
        </w:rPr>
        <w:t>y cant</w:t>
      </w:r>
      <w:r w:rsidR="00E525A1" w:rsidRPr="00AD77E9">
        <w:rPr>
          <w:lang w:val="cy-GB"/>
        </w:rPr>
        <w:t xml:space="preserve"> </w:t>
      </w:r>
      <w:r w:rsidRPr="00AD77E9">
        <w:rPr>
          <w:lang w:val="cy-GB"/>
        </w:rPr>
        <w:t>ar y flwyddyn flaen</w:t>
      </w:r>
      <w:r w:rsidR="007376EB" w:rsidRPr="00AD77E9">
        <w:rPr>
          <w:lang w:val="cy-GB"/>
        </w:rPr>
        <w:t>o</w:t>
      </w:r>
      <w:r w:rsidRPr="00AD77E9">
        <w:rPr>
          <w:lang w:val="cy-GB"/>
        </w:rPr>
        <w:t xml:space="preserve">rol </w:t>
      </w:r>
    </w:p>
    <w:p w14:paraId="438E4003" w14:textId="3301E564" w:rsidR="00261D01" w:rsidRPr="00AD77E9" w:rsidRDefault="001C78C7" w:rsidP="000F4840">
      <w:pPr>
        <w:pStyle w:val="ListParagraph"/>
        <w:numPr>
          <w:ilvl w:val="0"/>
          <w:numId w:val="24"/>
        </w:numPr>
        <w:rPr>
          <w:i/>
          <w:lang w:val="cy-GB"/>
        </w:rPr>
      </w:pPr>
      <w:r w:rsidRPr="00AD77E9">
        <w:rPr>
          <w:lang w:val="cy-GB"/>
        </w:rPr>
        <w:t>cynhaliwyd cy</w:t>
      </w:r>
      <w:r w:rsidR="00485B58" w:rsidRPr="00AD77E9">
        <w:rPr>
          <w:lang w:val="cy-GB"/>
        </w:rPr>
        <w:t>f</w:t>
      </w:r>
      <w:r w:rsidRPr="00AD77E9">
        <w:rPr>
          <w:lang w:val="cy-GB"/>
        </w:rPr>
        <w:t>answm o</w:t>
      </w:r>
      <w:r w:rsidR="00485B58" w:rsidRPr="00AD77E9">
        <w:rPr>
          <w:lang w:val="cy-GB"/>
        </w:rPr>
        <w:t xml:space="preserve"> </w:t>
      </w:r>
      <w:r w:rsidR="003531C6" w:rsidRPr="00AD77E9">
        <w:rPr>
          <w:lang w:val="cy-GB"/>
        </w:rPr>
        <w:t>4,293</w:t>
      </w:r>
      <w:r w:rsidRPr="00AD77E9">
        <w:rPr>
          <w:lang w:val="cy-GB"/>
        </w:rPr>
        <w:t xml:space="preserve"> o brofion</w:t>
      </w:r>
      <w:r w:rsidR="00261D01" w:rsidRPr="00AD77E9">
        <w:rPr>
          <w:lang w:val="cy-GB"/>
        </w:rPr>
        <w:t xml:space="preserve"> </w:t>
      </w:r>
      <w:r w:rsidR="00DC1EA1" w:rsidRPr="00AD77E9">
        <w:rPr>
          <w:b/>
          <w:lang w:val="cy-GB"/>
        </w:rPr>
        <w:t>gwrth-</w:t>
      </w:r>
      <w:r w:rsidR="00261D01" w:rsidRPr="00AD77E9">
        <w:rPr>
          <w:b/>
          <w:lang w:val="cy-GB"/>
        </w:rPr>
        <w:t>HCV</w:t>
      </w:r>
      <w:r w:rsidR="00261D01" w:rsidRPr="00AD77E9">
        <w:rPr>
          <w:lang w:val="cy-GB"/>
        </w:rPr>
        <w:t xml:space="preserve">, a </w:t>
      </w:r>
      <w:r w:rsidR="003531C6" w:rsidRPr="00AD77E9">
        <w:rPr>
          <w:lang w:val="cy-GB"/>
        </w:rPr>
        <w:t>1,429</w:t>
      </w:r>
      <w:r w:rsidR="00261D01" w:rsidRPr="00AD77E9">
        <w:rPr>
          <w:lang w:val="cy-GB"/>
        </w:rPr>
        <w:t xml:space="preserve"> </w:t>
      </w:r>
      <w:r w:rsidRPr="00AD77E9">
        <w:rPr>
          <w:lang w:val="cy-GB"/>
        </w:rPr>
        <w:t xml:space="preserve">o brofion </w:t>
      </w:r>
      <w:r w:rsidR="00B86BF8" w:rsidRPr="00AD77E9">
        <w:rPr>
          <w:lang w:val="cy-GB"/>
        </w:rPr>
        <w:t xml:space="preserve">HCV </w:t>
      </w:r>
      <w:r w:rsidR="00261D01" w:rsidRPr="00AD77E9">
        <w:rPr>
          <w:b/>
          <w:lang w:val="cy-GB"/>
        </w:rPr>
        <w:t>PCR/RNA</w:t>
      </w:r>
      <w:r w:rsidR="003531C6" w:rsidRPr="00AD77E9">
        <w:rPr>
          <w:lang w:val="cy-GB"/>
        </w:rPr>
        <w:t xml:space="preserve"> </w:t>
      </w:r>
      <w:r w:rsidRPr="00AD77E9">
        <w:rPr>
          <w:lang w:val="cy-GB"/>
        </w:rPr>
        <w:t xml:space="preserve"> </w:t>
      </w:r>
      <w:r w:rsidR="003531C6" w:rsidRPr="00AD77E9">
        <w:rPr>
          <w:lang w:val="cy-GB"/>
        </w:rPr>
        <w:t xml:space="preserve"> </w:t>
      </w:r>
    </w:p>
    <w:p w14:paraId="433A9998" w14:textId="0799563F" w:rsidR="00E525A1" w:rsidRPr="00AD77E9" w:rsidRDefault="001C78C7" w:rsidP="000F4840">
      <w:pPr>
        <w:pStyle w:val="ListParagraph"/>
        <w:numPr>
          <w:ilvl w:val="0"/>
          <w:numId w:val="24"/>
        </w:numPr>
        <w:rPr>
          <w:i/>
          <w:lang w:val="cy-GB"/>
        </w:rPr>
      </w:pPr>
      <w:r w:rsidRPr="00AD77E9">
        <w:rPr>
          <w:lang w:val="cy-GB"/>
        </w:rPr>
        <w:t xml:space="preserve">cofnodwyd </w:t>
      </w:r>
      <w:r w:rsidRPr="00AD77E9">
        <w:rPr>
          <w:b/>
          <w:lang w:val="cy-GB"/>
        </w:rPr>
        <w:t>canlyniadau dilys</w:t>
      </w:r>
      <w:r w:rsidR="00B05950" w:rsidRPr="00AD77E9">
        <w:rPr>
          <w:lang w:val="cy-GB"/>
        </w:rPr>
        <w:t xml:space="preserve"> </w:t>
      </w:r>
      <w:r w:rsidRPr="00AD77E9">
        <w:rPr>
          <w:lang w:val="cy-GB"/>
        </w:rPr>
        <w:t>ar gyfer mwyafrif y profion a gynhaliwyd</w:t>
      </w:r>
      <w:r w:rsidR="00B05950" w:rsidRPr="00AD77E9">
        <w:rPr>
          <w:lang w:val="cy-GB"/>
        </w:rPr>
        <w:t xml:space="preserve"> </w:t>
      </w:r>
      <w:r w:rsidR="00657885" w:rsidRPr="00AD77E9">
        <w:rPr>
          <w:lang w:val="cy-GB"/>
        </w:rPr>
        <w:t>(gweler</w:t>
      </w:r>
      <w:r w:rsidR="00B05950" w:rsidRPr="00AD77E9">
        <w:rPr>
          <w:lang w:val="cy-GB"/>
        </w:rPr>
        <w:t xml:space="preserve"> </w:t>
      </w:r>
      <w:r w:rsidR="00B05950" w:rsidRPr="00AD77E9">
        <w:rPr>
          <w:i/>
          <w:lang w:val="cy-GB"/>
        </w:rPr>
        <w:fldChar w:fldCharType="begin"/>
      </w:r>
      <w:r w:rsidR="00B05950" w:rsidRPr="00AD77E9">
        <w:rPr>
          <w:lang w:val="cy-GB"/>
        </w:rPr>
        <w:instrText xml:space="preserve"> REF _Ref12971250 \h </w:instrText>
      </w:r>
      <w:r w:rsidR="002547D4" w:rsidRPr="00AD77E9">
        <w:rPr>
          <w:i/>
          <w:lang w:val="cy-GB"/>
        </w:rPr>
        <w:instrText xml:space="preserve"> \* MERGEFORMAT </w:instrText>
      </w:r>
      <w:r w:rsidR="00B05950" w:rsidRPr="00AD77E9">
        <w:rPr>
          <w:i/>
          <w:lang w:val="cy-GB"/>
        </w:rPr>
      </w:r>
      <w:r w:rsidR="00B05950" w:rsidRPr="00AD77E9">
        <w:rPr>
          <w:i/>
          <w:lang w:val="cy-GB"/>
        </w:rPr>
        <w:fldChar w:fldCharType="separate"/>
      </w:r>
      <w:r w:rsidR="00283233" w:rsidRPr="00AD77E9">
        <w:rPr>
          <w:lang w:val="cy-GB"/>
        </w:rPr>
        <w:t>Tabl</w:t>
      </w:r>
      <w:r w:rsidR="00F93AA3" w:rsidRPr="00AD77E9">
        <w:rPr>
          <w:lang w:val="cy-GB"/>
        </w:rPr>
        <w:t xml:space="preserve"> </w:t>
      </w:r>
      <w:r w:rsidR="00F93AA3" w:rsidRPr="00AD77E9">
        <w:rPr>
          <w:noProof/>
          <w:lang w:val="cy-GB"/>
        </w:rPr>
        <w:t>14</w:t>
      </w:r>
      <w:r w:rsidR="00B05950" w:rsidRPr="00AD77E9">
        <w:rPr>
          <w:i/>
          <w:lang w:val="cy-GB"/>
        </w:rPr>
        <w:fldChar w:fldCharType="end"/>
      </w:r>
      <w:r w:rsidR="00261D01" w:rsidRPr="00AD77E9">
        <w:rPr>
          <w:lang w:val="cy-GB"/>
        </w:rPr>
        <w:t>)</w:t>
      </w:r>
      <w:r w:rsidR="00830EAB" w:rsidRPr="00AD77E9">
        <w:rPr>
          <w:lang w:val="cy-GB"/>
        </w:rPr>
        <w:t xml:space="preserve">. </w:t>
      </w:r>
      <w:r w:rsidRPr="00AD77E9">
        <w:rPr>
          <w:lang w:val="cy-GB"/>
        </w:rPr>
        <w:t xml:space="preserve">Ers cyflwyno’r sgrinio PCR </w:t>
      </w:r>
      <w:r w:rsidR="00F6375B" w:rsidRPr="00AD77E9">
        <w:rPr>
          <w:lang w:val="cy-GB"/>
        </w:rPr>
        <w:t>cadarnhaol</w:t>
      </w:r>
      <w:r w:rsidR="003531C6" w:rsidRPr="00AD77E9">
        <w:rPr>
          <w:lang w:val="cy-GB"/>
        </w:rPr>
        <w:t xml:space="preserve"> </w:t>
      </w:r>
      <w:r w:rsidRPr="00AD77E9">
        <w:rPr>
          <w:lang w:val="cy-GB"/>
        </w:rPr>
        <w:t>ar</w:t>
      </w:r>
      <w:r w:rsidR="003531C6" w:rsidRPr="00AD77E9">
        <w:rPr>
          <w:lang w:val="cy-GB"/>
        </w:rPr>
        <w:t xml:space="preserve"> </w:t>
      </w:r>
      <w:r w:rsidRPr="00AD77E9">
        <w:rPr>
          <w:lang w:val="cy-GB"/>
        </w:rPr>
        <w:t xml:space="preserve">samplau </w:t>
      </w:r>
      <w:r w:rsidR="003531C6" w:rsidRPr="00AD77E9">
        <w:rPr>
          <w:lang w:val="cy-GB"/>
        </w:rPr>
        <w:t xml:space="preserve">DBST, </w:t>
      </w:r>
      <w:r w:rsidRPr="00AD77E9">
        <w:rPr>
          <w:lang w:val="cy-GB"/>
        </w:rPr>
        <w:t>mae cynnydd wedi bod yng ngh</w:t>
      </w:r>
      <w:r w:rsidR="00DE0083" w:rsidRPr="00AD77E9">
        <w:rPr>
          <w:lang w:val="cy-GB"/>
        </w:rPr>
        <w:t>yfran y</w:t>
      </w:r>
      <w:r w:rsidRPr="00AD77E9">
        <w:rPr>
          <w:lang w:val="cy-GB"/>
        </w:rPr>
        <w:t>r unigolion sy’n derbyn prawf</w:t>
      </w:r>
      <w:r w:rsidR="003531C6" w:rsidRPr="00AD77E9">
        <w:rPr>
          <w:lang w:val="cy-GB"/>
        </w:rPr>
        <w:t xml:space="preserve"> </w:t>
      </w:r>
      <w:r w:rsidR="00F6375B" w:rsidRPr="00AD77E9">
        <w:rPr>
          <w:lang w:val="cy-GB"/>
        </w:rPr>
        <w:t>cadarnhaol</w:t>
      </w:r>
      <w:r w:rsidR="003531C6" w:rsidRPr="00AD77E9">
        <w:rPr>
          <w:lang w:val="cy-GB"/>
        </w:rPr>
        <w:t xml:space="preserve">. </w:t>
      </w:r>
      <w:r w:rsidR="004529F4" w:rsidRPr="00AD77E9">
        <w:rPr>
          <w:lang w:val="cy-GB"/>
        </w:rPr>
        <w:t>Fodd bynnag</w:t>
      </w:r>
      <w:r w:rsidR="003531C6" w:rsidRPr="00AD77E9">
        <w:rPr>
          <w:lang w:val="cy-GB"/>
        </w:rPr>
        <w:t xml:space="preserve">, </w:t>
      </w:r>
      <w:r w:rsidRPr="00AD77E9">
        <w:rPr>
          <w:lang w:val="cy-GB"/>
        </w:rPr>
        <w:t>mae cynnydd wedi bod hefyd yn nifer y profion sy’n dychwelyd fel “sampl annigonol</w:t>
      </w:r>
      <w:r w:rsidR="003531C6" w:rsidRPr="00AD77E9">
        <w:rPr>
          <w:lang w:val="cy-GB"/>
        </w:rPr>
        <w:t xml:space="preserve">”. </w:t>
      </w:r>
      <w:r w:rsidRPr="00AD77E9">
        <w:rPr>
          <w:lang w:val="cy-GB"/>
        </w:rPr>
        <w:t xml:space="preserve">Mae’n bwysig bod yr holl smotiau samplau </w:t>
      </w:r>
      <w:r w:rsidR="00705D3B" w:rsidRPr="00AD77E9">
        <w:rPr>
          <w:lang w:val="cy-GB"/>
        </w:rPr>
        <w:t>DBST</w:t>
      </w:r>
      <w:r w:rsidR="003531C6" w:rsidRPr="00AD77E9">
        <w:rPr>
          <w:lang w:val="cy-GB"/>
        </w:rPr>
        <w:t xml:space="preserve"> </w:t>
      </w:r>
      <w:r w:rsidRPr="00AD77E9">
        <w:rPr>
          <w:lang w:val="cy-GB"/>
        </w:rPr>
        <w:t xml:space="preserve">yn cael eu cynnwys er mwyn sicrhau’r tebygolrwydd gorau am brawf llwyddiannus.             </w:t>
      </w:r>
    </w:p>
    <w:p w14:paraId="3A232247" w14:textId="5C9BE48F" w:rsidR="00D32CCD" w:rsidRPr="00AD77E9" w:rsidRDefault="00283233" w:rsidP="00D32CCD">
      <w:pPr>
        <w:pStyle w:val="Caption"/>
        <w:keepNext/>
        <w:rPr>
          <w:lang w:val="cy-GB"/>
        </w:rPr>
      </w:pPr>
      <w:bookmarkStart w:id="82" w:name="_Ref12971250"/>
      <w:r w:rsidRPr="00AD77E9">
        <w:rPr>
          <w:lang w:val="cy-GB"/>
        </w:rPr>
        <w:t>Tabl</w:t>
      </w:r>
      <w:r w:rsidR="00D32CCD" w:rsidRPr="00AD77E9">
        <w:rPr>
          <w:lang w:val="cy-GB"/>
        </w:rPr>
        <w:t xml:space="preserve"> </w:t>
      </w:r>
      <w:r w:rsidR="005D0613" w:rsidRPr="00AD77E9">
        <w:rPr>
          <w:noProof/>
          <w:lang w:val="cy-GB"/>
        </w:rPr>
        <w:fldChar w:fldCharType="begin"/>
      </w:r>
      <w:r w:rsidR="005D0613" w:rsidRPr="00AD77E9">
        <w:rPr>
          <w:noProof/>
          <w:lang w:val="cy-GB"/>
        </w:rPr>
        <w:instrText xml:space="preserve"> SEQ Table \* ARABIC </w:instrText>
      </w:r>
      <w:r w:rsidR="005D0613" w:rsidRPr="00AD77E9">
        <w:rPr>
          <w:noProof/>
          <w:lang w:val="cy-GB"/>
        </w:rPr>
        <w:fldChar w:fldCharType="separate"/>
      </w:r>
      <w:r w:rsidR="00712BC7" w:rsidRPr="00AD77E9">
        <w:rPr>
          <w:noProof/>
          <w:lang w:val="cy-GB"/>
        </w:rPr>
        <w:t>14</w:t>
      </w:r>
      <w:r w:rsidR="005D0613" w:rsidRPr="00AD77E9">
        <w:rPr>
          <w:noProof/>
          <w:lang w:val="cy-GB"/>
        </w:rPr>
        <w:fldChar w:fldCharType="end"/>
      </w:r>
      <w:bookmarkEnd w:id="82"/>
      <w:r w:rsidR="00F93AA3" w:rsidRPr="00AD77E9">
        <w:rPr>
          <w:noProof/>
          <w:lang w:val="cy-GB"/>
        </w:rPr>
        <w:t xml:space="preserve"> </w:t>
      </w:r>
      <w:r w:rsidR="001C78C7" w:rsidRPr="00AD77E9">
        <w:rPr>
          <w:lang w:val="cy-GB"/>
        </w:rPr>
        <w:t>–</w:t>
      </w:r>
      <w:r w:rsidR="00D32CCD" w:rsidRPr="00AD77E9">
        <w:rPr>
          <w:lang w:val="cy-GB"/>
        </w:rPr>
        <w:t xml:space="preserve"> </w:t>
      </w:r>
      <w:r w:rsidR="001C78C7" w:rsidRPr="00AD77E9">
        <w:rPr>
          <w:lang w:val="cy-GB"/>
        </w:rPr>
        <w:t xml:space="preserve">Canlyniadau sgrinio </w:t>
      </w:r>
      <w:r w:rsidR="00B05950" w:rsidRPr="00AD77E9">
        <w:rPr>
          <w:lang w:val="cy-GB"/>
        </w:rPr>
        <w:t xml:space="preserve">Hepatitis C </w:t>
      </w:r>
      <w:r w:rsidR="001C78C7" w:rsidRPr="00AD77E9">
        <w:rPr>
          <w:lang w:val="cy-GB"/>
        </w:rPr>
        <w:t>yn ôl bwrdd iechyd, a math o brawf</w:t>
      </w:r>
      <w:r w:rsidR="006F44D9" w:rsidRPr="00AD77E9">
        <w:rPr>
          <w:lang w:val="cy-GB"/>
        </w:rPr>
        <w:t>, 2019-20</w:t>
      </w:r>
    </w:p>
    <w:p w14:paraId="70E6D143" w14:textId="21A23482" w:rsidR="00E525A1" w:rsidRPr="00AD77E9" w:rsidRDefault="000F6A56" w:rsidP="00E525A1">
      <w:pPr>
        <w:rPr>
          <w:lang w:val="cy-GB"/>
        </w:rPr>
      </w:pPr>
      <w:r w:rsidRPr="00AD77E9">
        <w:rPr>
          <w:noProof/>
          <w:lang w:eastAsia="en-GB"/>
        </w:rPr>
        <w:drawing>
          <wp:inline distT="0" distB="0" distL="0" distR="0" wp14:anchorId="21388173" wp14:editId="1F1A4883">
            <wp:extent cx="5731510" cy="2127425"/>
            <wp:effectExtent l="0" t="0" r="2540" b="635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31510" cy="2127425"/>
                    </a:xfrm>
                    <a:prstGeom prst="rect">
                      <a:avLst/>
                    </a:prstGeom>
                    <a:noFill/>
                    <a:ln>
                      <a:noFill/>
                    </a:ln>
                  </pic:spPr>
                </pic:pic>
              </a:graphicData>
            </a:graphic>
          </wp:inline>
        </w:drawing>
      </w:r>
    </w:p>
    <w:p w14:paraId="4E0ADA76" w14:textId="122A10AA" w:rsidR="000F6A56" w:rsidRPr="00AD77E9" w:rsidRDefault="000F6A56" w:rsidP="00E525A1">
      <w:pPr>
        <w:rPr>
          <w:lang w:val="cy-GB"/>
        </w:rPr>
      </w:pPr>
    </w:p>
    <w:p w14:paraId="72CE144F" w14:textId="3416490C" w:rsidR="000F6A56" w:rsidRPr="00AD77E9" w:rsidRDefault="000F6A56" w:rsidP="00E525A1">
      <w:pPr>
        <w:rPr>
          <w:lang w:val="cy-GB"/>
        </w:rPr>
      </w:pPr>
    </w:p>
    <w:p w14:paraId="55FD3098" w14:textId="5A430492" w:rsidR="000F6A56" w:rsidRPr="00AD77E9" w:rsidRDefault="000F6A56" w:rsidP="00E525A1">
      <w:pPr>
        <w:rPr>
          <w:lang w:val="cy-GB"/>
        </w:rPr>
      </w:pPr>
    </w:p>
    <w:p w14:paraId="581329DB" w14:textId="77777777" w:rsidR="000F6A56" w:rsidRPr="00AD77E9" w:rsidRDefault="000F6A56" w:rsidP="00E525A1">
      <w:pPr>
        <w:rPr>
          <w:lang w:val="cy-GB"/>
        </w:rPr>
      </w:pPr>
    </w:p>
    <w:p w14:paraId="2FC30786" w14:textId="77777777" w:rsidR="000F6A56" w:rsidRPr="00AD77E9" w:rsidRDefault="000F6A56" w:rsidP="00E525A1">
      <w:pPr>
        <w:rPr>
          <w:lang w:val="cy-GB"/>
        </w:rPr>
      </w:pPr>
    </w:p>
    <w:p w14:paraId="56C34C70" w14:textId="17D7AFF3" w:rsidR="006F44D9" w:rsidRPr="00AD77E9" w:rsidRDefault="00283233" w:rsidP="00CE7023">
      <w:pPr>
        <w:pStyle w:val="Caption"/>
        <w:keepNext/>
        <w:rPr>
          <w:noProof/>
          <w:lang w:eastAsia="en-GB"/>
        </w:rPr>
      </w:pPr>
      <w:r w:rsidRPr="00AD77E9">
        <w:rPr>
          <w:lang w:val="cy-GB"/>
        </w:rPr>
        <w:lastRenderedPageBreak/>
        <w:t>Tabl</w:t>
      </w:r>
      <w:r w:rsidR="006F44D9" w:rsidRPr="00AD77E9">
        <w:rPr>
          <w:lang w:val="cy-GB"/>
        </w:rPr>
        <w:t xml:space="preserve"> </w:t>
      </w:r>
      <w:r w:rsidR="006F44D9" w:rsidRPr="00AD77E9">
        <w:rPr>
          <w:noProof/>
          <w:lang w:val="cy-GB"/>
        </w:rPr>
        <w:fldChar w:fldCharType="begin"/>
      </w:r>
      <w:r w:rsidR="006F44D9" w:rsidRPr="00AD77E9">
        <w:rPr>
          <w:noProof/>
          <w:lang w:val="cy-GB"/>
        </w:rPr>
        <w:instrText xml:space="preserve"> SEQ Table \* ARABIC </w:instrText>
      </w:r>
      <w:r w:rsidR="006F44D9" w:rsidRPr="00AD77E9">
        <w:rPr>
          <w:noProof/>
          <w:lang w:val="cy-GB"/>
        </w:rPr>
        <w:fldChar w:fldCharType="separate"/>
      </w:r>
      <w:r w:rsidR="00F93AA3" w:rsidRPr="00AD77E9">
        <w:rPr>
          <w:noProof/>
          <w:lang w:val="cy-GB"/>
        </w:rPr>
        <w:t>15</w:t>
      </w:r>
      <w:r w:rsidR="006F44D9" w:rsidRPr="00AD77E9">
        <w:rPr>
          <w:noProof/>
          <w:lang w:val="cy-GB"/>
        </w:rPr>
        <w:fldChar w:fldCharType="end"/>
      </w:r>
      <w:r w:rsidR="00F93AA3" w:rsidRPr="00AD77E9">
        <w:rPr>
          <w:noProof/>
          <w:lang w:val="cy-GB"/>
        </w:rPr>
        <w:t xml:space="preserve"> </w:t>
      </w:r>
      <w:r w:rsidR="006F44D9" w:rsidRPr="00AD77E9">
        <w:rPr>
          <w:noProof/>
          <w:lang w:val="cy-GB"/>
        </w:rPr>
        <w:t xml:space="preserve"> </w:t>
      </w:r>
      <w:r w:rsidR="006F44D9" w:rsidRPr="00AD77E9">
        <w:rPr>
          <w:lang w:val="cy-GB"/>
        </w:rPr>
        <w:t xml:space="preserve">- </w:t>
      </w:r>
      <w:r w:rsidR="0050535B" w:rsidRPr="00AD77E9">
        <w:rPr>
          <w:lang w:val="cy-GB"/>
        </w:rPr>
        <w:t xml:space="preserve">Canlyniadau sgrinio </w:t>
      </w:r>
      <w:r w:rsidR="006F44D9" w:rsidRPr="00AD77E9">
        <w:rPr>
          <w:lang w:val="cy-GB"/>
        </w:rPr>
        <w:t xml:space="preserve">Hepatitis C </w:t>
      </w:r>
      <w:r w:rsidR="0050535B" w:rsidRPr="00AD77E9">
        <w:rPr>
          <w:lang w:val="cy-GB"/>
        </w:rPr>
        <w:t>yn ôl bwrdd iechyd, a math o brawf</w:t>
      </w:r>
      <w:r w:rsidR="006F44D9" w:rsidRPr="00AD77E9">
        <w:rPr>
          <w:lang w:val="cy-GB"/>
        </w:rPr>
        <w:t>, 2017-20</w:t>
      </w:r>
      <w:r w:rsidR="00CE7023" w:rsidRPr="00AD77E9">
        <w:rPr>
          <w:lang w:val="cy-GB"/>
        </w:rPr>
        <w:t xml:space="preserve"> </w:t>
      </w:r>
    </w:p>
    <w:p w14:paraId="2C0681D5" w14:textId="060844F2" w:rsidR="000F6A56" w:rsidRPr="00AD77E9" w:rsidRDefault="000F6A56" w:rsidP="000F6A56">
      <w:pPr>
        <w:rPr>
          <w:lang w:eastAsia="en-GB"/>
        </w:rPr>
      </w:pPr>
      <w:r w:rsidRPr="00AD77E9">
        <w:rPr>
          <w:noProof/>
          <w:lang w:eastAsia="en-GB"/>
        </w:rPr>
        <w:drawing>
          <wp:inline distT="0" distB="0" distL="0" distR="0" wp14:anchorId="4B40BC96" wp14:editId="1D311C44">
            <wp:extent cx="5731510" cy="2127425"/>
            <wp:effectExtent l="0" t="0" r="2540" b="635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31510" cy="2127425"/>
                    </a:xfrm>
                    <a:prstGeom prst="rect">
                      <a:avLst/>
                    </a:prstGeom>
                    <a:noFill/>
                    <a:ln>
                      <a:noFill/>
                    </a:ln>
                  </pic:spPr>
                </pic:pic>
              </a:graphicData>
            </a:graphic>
          </wp:inline>
        </w:drawing>
      </w:r>
    </w:p>
    <w:p w14:paraId="1D584067" w14:textId="5D561BD7" w:rsidR="00580BD3" w:rsidRPr="00AD77E9" w:rsidRDefault="002B487B" w:rsidP="00E525A1">
      <w:pPr>
        <w:pStyle w:val="Heading3"/>
        <w:rPr>
          <w:lang w:val="cy-GB"/>
        </w:rPr>
      </w:pPr>
      <w:r w:rsidRPr="00AD77E9">
        <w:rPr>
          <w:lang w:val="cy-GB"/>
        </w:rPr>
        <w:t>G</w:t>
      </w:r>
      <w:r w:rsidR="0050535B" w:rsidRPr="00AD77E9">
        <w:rPr>
          <w:lang w:val="cy-GB"/>
        </w:rPr>
        <w:t xml:space="preserve">wrthgyrff </w:t>
      </w:r>
      <w:r w:rsidR="00E525A1" w:rsidRPr="00AD77E9">
        <w:rPr>
          <w:lang w:val="cy-GB"/>
        </w:rPr>
        <w:t xml:space="preserve">Hepatitis C </w:t>
      </w:r>
    </w:p>
    <w:p w14:paraId="5DAB6F7B" w14:textId="5AFF839D" w:rsidR="009047F1" w:rsidRPr="00AD77E9" w:rsidRDefault="0050535B" w:rsidP="009047F1">
      <w:pPr>
        <w:rPr>
          <w:rFonts w:cstheme="minorHAnsi"/>
          <w:lang w:val="cy-GB"/>
        </w:rPr>
      </w:pPr>
      <w:r w:rsidRPr="00AD77E9">
        <w:rPr>
          <w:lang w:val="cy-GB"/>
        </w:rPr>
        <w:t>Yn ystod</w:t>
      </w:r>
      <w:r w:rsidR="009B1566" w:rsidRPr="00AD77E9">
        <w:rPr>
          <w:lang w:val="cy-GB"/>
        </w:rPr>
        <w:t xml:space="preserve"> 201</w:t>
      </w:r>
      <w:r w:rsidR="006F44D9" w:rsidRPr="00AD77E9">
        <w:rPr>
          <w:lang w:val="cy-GB"/>
        </w:rPr>
        <w:t>9-20</w:t>
      </w:r>
      <w:r w:rsidR="00304613" w:rsidRPr="00AD77E9">
        <w:rPr>
          <w:lang w:val="cy-GB"/>
        </w:rPr>
        <w:t xml:space="preserve">, </w:t>
      </w:r>
      <w:r w:rsidRPr="00AD77E9">
        <w:rPr>
          <w:lang w:val="cy-GB"/>
        </w:rPr>
        <w:t>cafodd cyfanswm</w:t>
      </w:r>
      <w:r w:rsidR="00304613" w:rsidRPr="00AD77E9">
        <w:rPr>
          <w:lang w:val="cy-GB"/>
        </w:rPr>
        <w:t xml:space="preserve"> o </w:t>
      </w:r>
      <w:r w:rsidR="006F44D9" w:rsidRPr="00AD77E9">
        <w:rPr>
          <w:lang w:val="cy-GB"/>
        </w:rPr>
        <w:t>3,315</w:t>
      </w:r>
      <w:r w:rsidR="00304613" w:rsidRPr="00AD77E9">
        <w:rPr>
          <w:lang w:val="cy-GB"/>
        </w:rPr>
        <w:t xml:space="preserve"> </w:t>
      </w:r>
      <w:r w:rsidRPr="00AD77E9">
        <w:rPr>
          <w:lang w:val="cy-GB"/>
        </w:rPr>
        <w:t xml:space="preserve">o </w:t>
      </w:r>
      <w:r w:rsidR="00B906B7" w:rsidRPr="00AD77E9">
        <w:rPr>
          <w:lang w:val="cy-GB"/>
        </w:rPr>
        <w:t>unigolion</w:t>
      </w:r>
      <w:r w:rsidR="002A3CC6" w:rsidRPr="00AD77E9">
        <w:rPr>
          <w:rStyle w:val="FootnoteReference"/>
          <w:lang w:val="cy-GB"/>
        </w:rPr>
        <w:footnoteReference w:id="24"/>
      </w:r>
      <w:r w:rsidR="00304613" w:rsidRPr="00AD77E9">
        <w:rPr>
          <w:lang w:val="cy-GB"/>
        </w:rPr>
        <w:t xml:space="preserve"> </w:t>
      </w:r>
      <w:r w:rsidRPr="00AD77E9">
        <w:rPr>
          <w:lang w:val="cy-GB"/>
        </w:rPr>
        <w:t>eu sgrinio am</w:t>
      </w:r>
      <w:r w:rsidR="00304613" w:rsidRPr="00AD77E9">
        <w:rPr>
          <w:lang w:val="cy-GB"/>
        </w:rPr>
        <w:t xml:space="preserve"> </w:t>
      </w:r>
      <w:r w:rsidRPr="00AD77E9">
        <w:rPr>
          <w:u w:val="single"/>
          <w:lang w:val="cy-GB"/>
        </w:rPr>
        <w:t xml:space="preserve">wrthgyrff </w:t>
      </w:r>
      <w:r w:rsidR="00304613" w:rsidRPr="00AD77E9">
        <w:rPr>
          <w:u w:val="single"/>
          <w:lang w:val="cy-GB"/>
        </w:rPr>
        <w:t xml:space="preserve">hepatitis C </w:t>
      </w:r>
      <w:r w:rsidR="00304613" w:rsidRPr="00AD77E9">
        <w:rPr>
          <w:lang w:val="cy-GB"/>
        </w:rPr>
        <w:t>(</w:t>
      </w:r>
      <w:r w:rsidR="00DC1EA1" w:rsidRPr="00AD77E9">
        <w:rPr>
          <w:lang w:val="cy-GB"/>
        </w:rPr>
        <w:t>gwrth-</w:t>
      </w:r>
      <w:r w:rsidR="00304613" w:rsidRPr="00AD77E9">
        <w:rPr>
          <w:lang w:val="cy-GB"/>
        </w:rPr>
        <w:t>HCV)</w:t>
      </w:r>
      <w:r w:rsidR="009B1566" w:rsidRPr="00AD77E9">
        <w:rPr>
          <w:lang w:val="cy-GB"/>
        </w:rPr>
        <w:t xml:space="preserve"> </w:t>
      </w:r>
      <w:r w:rsidR="00283233" w:rsidRPr="00AD77E9">
        <w:rPr>
          <w:lang w:val="cy-GB"/>
        </w:rPr>
        <w:t>yng Nghymru</w:t>
      </w:r>
      <w:r w:rsidR="00304613" w:rsidRPr="00AD77E9">
        <w:rPr>
          <w:lang w:val="cy-GB"/>
        </w:rPr>
        <w:t xml:space="preserve">, </w:t>
      </w:r>
      <w:r w:rsidRPr="00AD77E9">
        <w:rPr>
          <w:lang w:val="cy-GB"/>
        </w:rPr>
        <w:t>ac o b</w:t>
      </w:r>
      <w:r w:rsidR="00A14F70" w:rsidRPr="00AD77E9">
        <w:rPr>
          <w:lang w:val="cy-GB"/>
        </w:rPr>
        <w:t xml:space="preserve">lith y rhain </w:t>
      </w:r>
      <w:r w:rsidR="007D2D45" w:rsidRPr="00AD77E9">
        <w:rPr>
          <w:lang w:val="cy-GB"/>
        </w:rPr>
        <w:t xml:space="preserve">roedd </w:t>
      </w:r>
      <w:r w:rsidR="006F44D9" w:rsidRPr="00AD77E9">
        <w:rPr>
          <w:lang w:val="cy-GB"/>
        </w:rPr>
        <w:t>17</w:t>
      </w:r>
      <w:r w:rsidR="00304613" w:rsidRPr="00AD77E9">
        <w:rPr>
          <w:lang w:val="cy-GB"/>
        </w:rPr>
        <w:t xml:space="preserve"> </w:t>
      </w:r>
      <w:r w:rsidR="00DD5CAF" w:rsidRPr="00AD77E9">
        <w:rPr>
          <w:lang w:val="cy-GB"/>
        </w:rPr>
        <w:t>y cant</w:t>
      </w:r>
      <w:r w:rsidR="00304613" w:rsidRPr="00AD77E9">
        <w:rPr>
          <w:lang w:val="cy-GB"/>
        </w:rPr>
        <w:t xml:space="preserve"> </w:t>
      </w:r>
      <w:r w:rsidR="009B1566" w:rsidRPr="00AD77E9">
        <w:rPr>
          <w:lang w:val="cy-GB"/>
        </w:rPr>
        <w:t>o</w:t>
      </w:r>
      <w:r w:rsidR="007D2D45" w:rsidRPr="00AD77E9">
        <w:rPr>
          <w:lang w:val="cy-GB"/>
        </w:rPr>
        <w:t xml:space="preserve">’r profion yn </w:t>
      </w:r>
      <w:r w:rsidR="0051255D" w:rsidRPr="00AD77E9">
        <w:rPr>
          <w:lang w:val="cy-GB"/>
        </w:rPr>
        <w:t>adweithiol</w:t>
      </w:r>
      <w:r w:rsidR="00485B58" w:rsidRPr="00AD77E9">
        <w:rPr>
          <w:lang w:val="cy-GB"/>
        </w:rPr>
        <w:t xml:space="preserve"> </w:t>
      </w:r>
      <w:r w:rsidR="007D2D45" w:rsidRPr="00AD77E9">
        <w:rPr>
          <w:lang w:val="cy-GB"/>
        </w:rPr>
        <w:t xml:space="preserve">yn gyffredinol </w:t>
      </w:r>
      <w:r w:rsidR="00657885" w:rsidRPr="00AD77E9">
        <w:rPr>
          <w:lang w:val="cy-GB"/>
        </w:rPr>
        <w:t>(gweler</w:t>
      </w:r>
      <w:r w:rsidR="00304613" w:rsidRPr="00AD77E9">
        <w:rPr>
          <w:lang w:val="cy-GB"/>
        </w:rPr>
        <w:t xml:space="preserve"> </w:t>
      </w:r>
      <w:r w:rsidR="00304613" w:rsidRPr="00AD77E9">
        <w:rPr>
          <w:lang w:val="cy-GB"/>
        </w:rPr>
        <w:fldChar w:fldCharType="begin"/>
      </w:r>
      <w:r w:rsidR="00304613" w:rsidRPr="00AD77E9">
        <w:rPr>
          <w:lang w:val="cy-GB"/>
        </w:rPr>
        <w:instrText xml:space="preserve"> REF _Ref12973299 \h </w:instrText>
      </w:r>
      <w:r w:rsidR="002547D4" w:rsidRPr="00AD77E9">
        <w:rPr>
          <w:lang w:val="cy-GB"/>
        </w:rPr>
        <w:instrText xml:space="preserve"> \* MERGEFORMAT </w:instrText>
      </w:r>
      <w:r w:rsidR="00304613" w:rsidRPr="00AD77E9">
        <w:rPr>
          <w:lang w:val="cy-GB"/>
        </w:rPr>
      </w:r>
      <w:r w:rsidR="00304613" w:rsidRPr="00AD77E9">
        <w:rPr>
          <w:lang w:val="cy-GB"/>
        </w:rPr>
        <w:fldChar w:fldCharType="separate"/>
      </w:r>
      <w:r w:rsidR="00283233" w:rsidRPr="00AD77E9">
        <w:rPr>
          <w:lang w:val="cy-GB"/>
        </w:rPr>
        <w:t>Tabl</w:t>
      </w:r>
      <w:r w:rsidR="00F93AA3" w:rsidRPr="00AD77E9">
        <w:rPr>
          <w:lang w:val="cy-GB"/>
        </w:rPr>
        <w:t xml:space="preserve"> </w:t>
      </w:r>
      <w:r w:rsidR="00F93AA3" w:rsidRPr="00AD77E9">
        <w:rPr>
          <w:noProof/>
          <w:lang w:val="cy-GB"/>
        </w:rPr>
        <w:t>16</w:t>
      </w:r>
      <w:r w:rsidR="00304613" w:rsidRPr="00AD77E9">
        <w:rPr>
          <w:lang w:val="cy-GB"/>
        </w:rPr>
        <w:fldChar w:fldCharType="end"/>
      </w:r>
      <w:r w:rsidR="00304613" w:rsidRPr="00AD77E9">
        <w:rPr>
          <w:lang w:val="cy-GB"/>
        </w:rPr>
        <w:t xml:space="preserve">). </w:t>
      </w:r>
      <w:r w:rsidR="00E70E75" w:rsidRPr="00AD77E9">
        <w:rPr>
          <w:lang w:val="cy-GB"/>
        </w:rPr>
        <w:t>Er bod y cyfraddau hyn yn gymharol â’r cyfnod adrodd yn ôl blwyddyn sengl blaenorol a’r systemau arolygu uwch hanesyddol a ddefnyddir yn</w:t>
      </w:r>
      <w:r w:rsidR="00B62744" w:rsidRPr="00AD77E9">
        <w:rPr>
          <w:lang w:val="cy-GB"/>
        </w:rPr>
        <w:t xml:space="preserve"> yr SM</w:t>
      </w:r>
      <w:r w:rsidR="009047F1" w:rsidRPr="00AD77E9">
        <w:rPr>
          <w:rFonts w:cstheme="minorHAnsi"/>
          <w:lang w:val="cy-GB"/>
        </w:rPr>
        <w:t xml:space="preserve">S </w:t>
      </w:r>
      <w:r w:rsidR="00283233" w:rsidRPr="00AD77E9">
        <w:rPr>
          <w:rFonts w:cstheme="minorHAnsi"/>
          <w:lang w:val="cy-GB"/>
        </w:rPr>
        <w:t>yng Nghymru</w:t>
      </w:r>
      <w:r w:rsidR="009F7EFF" w:rsidRPr="00AD77E9">
        <w:rPr>
          <w:rFonts w:cstheme="minorHAnsi"/>
          <w:lang w:val="cy-GB"/>
        </w:rPr>
        <w:t>,</w:t>
      </w:r>
      <w:r w:rsidR="009047F1" w:rsidRPr="00AD77E9">
        <w:rPr>
          <w:rStyle w:val="FootnoteReference"/>
          <w:rFonts w:cstheme="minorHAnsi"/>
          <w:lang w:val="cy-GB"/>
        </w:rPr>
        <w:footnoteReference w:id="25"/>
      </w:r>
      <w:r w:rsidR="009047F1" w:rsidRPr="00AD77E9">
        <w:rPr>
          <w:rFonts w:cstheme="minorHAnsi"/>
          <w:lang w:val="cy-GB"/>
        </w:rPr>
        <w:t xml:space="preserve"> </w:t>
      </w:r>
      <w:r w:rsidR="00E70E75" w:rsidRPr="00AD77E9">
        <w:rPr>
          <w:rFonts w:cstheme="minorHAnsi"/>
          <w:lang w:val="cy-GB"/>
        </w:rPr>
        <w:t>mae disgwyl i’r ddarpariaeth brofi gynyddu yn</w:t>
      </w:r>
      <w:r w:rsidR="00434DC2" w:rsidRPr="00AD77E9">
        <w:rPr>
          <w:rFonts w:cstheme="minorHAnsi"/>
          <w:lang w:val="cy-GB"/>
        </w:rPr>
        <w:t xml:space="preserve"> y</w:t>
      </w:r>
      <w:r w:rsidR="00B62744" w:rsidRPr="00AD77E9">
        <w:rPr>
          <w:rFonts w:cstheme="minorHAnsi"/>
          <w:lang w:val="cy-GB"/>
        </w:rPr>
        <w:t>r</w:t>
      </w:r>
      <w:r w:rsidR="00E70E75" w:rsidRPr="00AD77E9">
        <w:rPr>
          <w:rFonts w:cstheme="minorHAnsi"/>
          <w:lang w:val="cy-GB"/>
        </w:rPr>
        <w:t xml:space="preserve"> </w:t>
      </w:r>
      <w:r w:rsidR="009047F1" w:rsidRPr="00AD77E9">
        <w:rPr>
          <w:rFonts w:cstheme="minorHAnsi"/>
          <w:lang w:val="cy-GB"/>
        </w:rPr>
        <w:t>SMS a</w:t>
      </w:r>
      <w:r w:rsidR="00434DC2" w:rsidRPr="00AD77E9">
        <w:rPr>
          <w:rFonts w:cstheme="minorHAnsi"/>
          <w:lang w:val="cy-GB"/>
        </w:rPr>
        <w:t>c ymhlith</w:t>
      </w:r>
      <w:r w:rsidR="00B62744" w:rsidRPr="00AD77E9">
        <w:rPr>
          <w:rFonts w:cstheme="minorHAnsi"/>
          <w:lang w:val="cy-GB"/>
        </w:rPr>
        <w:t xml:space="preserve"> y b</w:t>
      </w:r>
      <w:r w:rsidR="00434DC2" w:rsidRPr="00AD77E9">
        <w:rPr>
          <w:rFonts w:cstheme="minorHAnsi"/>
          <w:lang w:val="cy-GB"/>
        </w:rPr>
        <w:t>oblogaeth heb gysylltiad â</w:t>
      </w:r>
      <w:r w:rsidR="00B62744" w:rsidRPr="00AD77E9">
        <w:rPr>
          <w:rFonts w:cstheme="minorHAnsi"/>
          <w:lang w:val="cy-GB"/>
        </w:rPr>
        <w:t>’r</w:t>
      </w:r>
      <w:r w:rsidR="00434DC2" w:rsidRPr="00AD77E9">
        <w:rPr>
          <w:rFonts w:cstheme="minorHAnsi"/>
          <w:lang w:val="cy-GB"/>
        </w:rPr>
        <w:t xml:space="preserve"> </w:t>
      </w:r>
      <w:r w:rsidR="00485B58" w:rsidRPr="00AD77E9">
        <w:rPr>
          <w:rFonts w:cstheme="minorHAnsi"/>
          <w:lang w:val="cy-GB"/>
        </w:rPr>
        <w:t xml:space="preserve">SMS, </w:t>
      </w:r>
      <w:r w:rsidR="00434DC2" w:rsidRPr="00AD77E9">
        <w:rPr>
          <w:rFonts w:cstheme="minorHAnsi"/>
          <w:lang w:val="cy-GB"/>
        </w:rPr>
        <w:t xml:space="preserve">a ddylai gael effaith ar amlygrwydd cyffredinol. </w:t>
      </w:r>
    </w:p>
    <w:p w14:paraId="14E0A724" w14:textId="1768F495" w:rsidR="00A2348D" w:rsidRPr="00AD77E9" w:rsidRDefault="00434DC2" w:rsidP="00A2348D">
      <w:pPr>
        <w:rPr>
          <w:lang w:val="cy-GB"/>
        </w:rPr>
      </w:pPr>
      <w:r w:rsidRPr="00AD77E9">
        <w:rPr>
          <w:rFonts w:cstheme="minorHAnsi"/>
          <w:lang w:val="cy-GB"/>
        </w:rPr>
        <w:t xml:space="preserve">Mae </w:t>
      </w:r>
      <w:r w:rsidRPr="00AD77E9">
        <w:rPr>
          <w:b/>
          <w:lang w:val="cy-GB"/>
        </w:rPr>
        <w:t xml:space="preserve">cymariaethau ar draws byrddau iechyd </w:t>
      </w:r>
      <w:r w:rsidRPr="00AD77E9">
        <w:rPr>
          <w:lang w:val="cy-GB"/>
        </w:rPr>
        <w:t>yn dynodi amrywiad yng ngh</w:t>
      </w:r>
      <w:r w:rsidR="00DE0083" w:rsidRPr="00AD77E9">
        <w:rPr>
          <w:lang w:val="cy-GB"/>
        </w:rPr>
        <w:t xml:space="preserve">yfran </w:t>
      </w:r>
      <w:r w:rsidRPr="00AD77E9">
        <w:rPr>
          <w:lang w:val="cy-GB"/>
        </w:rPr>
        <w:t xml:space="preserve">adweithedd </w:t>
      </w:r>
      <w:r w:rsidR="00DE0083" w:rsidRPr="00AD77E9">
        <w:rPr>
          <w:lang w:val="cy-GB"/>
        </w:rPr>
        <w:t>y</w:t>
      </w:r>
      <w:r w:rsidR="009047F1" w:rsidRPr="00AD77E9">
        <w:rPr>
          <w:lang w:val="cy-GB"/>
        </w:rPr>
        <w:t xml:space="preserve"> </w:t>
      </w:r>
      <w:r w:rsidR="00DC1EA1" w:rsidRPr="00AD77E9">
        <w:rPr>
          <w:lang w:val="cy-GB"/>
        </w:rPr>
        <w:t>gwrth-</w:t>
      </w:r>
      <w:r w:rsidR="009047F1" w:rsidRPr="00AD77E9">
        <w:rPr>
          <w:lang w:val="cy-GB"/>
        </w:rPr>
        <w:t>HCV</w:t>
      </w:r>
      <w:r w:rsidR="00744C50" w:rsidRPr="00AD77E9">
        <w:rPr>
          <w:lang w:val="cy-GB"/>
        </w:rPr>
        <w:t xml:space="preserve">, </w:t>
      </w:r>
      <w:r w:rsidRPr="00AD77E9">
        <w:rPr>
          <w:lang w:val="cy-GB"/>
        </w:rPr>
        <w:t>gyda Bae Abertawe’n cofnodi’r cyfraddau uchaf ymhlith y rhai a brofwyd, ac Addysg</w:t>
      </w:r>
      <w:r w:rsidR="00B62744" w:rsidRPr="00AD77E9">
        <w:rPr>
          <w:lang w:val="cy-GB"/>
        </w:rPr>
        <w:t>u</w:t>
      </w:r>
      <w:r w:rsidRPr="00AD77E9">
        <w:rPr>
          <w:lang w:val="cy-GB"/>
        </w:rPr>
        <w:t xml:space="preserve"> Po</w:t>
      </w:r>
      <w:r w:rsidR="00A2348D" w:rsidRPr="00AD77E9">
        <w:rPr>
          <w:lang w:val="cy-GB"/>
        </w:rPr>
        <w:t>wys</w:t>
      </w:r>
      <w:r w:rsidRPr="00AD77E9">
        <w:rPr>
          <w:lang w:val="cy-GB"/>
        </w:rPr>
        <w:t xml:space="preserve"> yr isaf.  </w:t>
      </w:r>
    </w:p>
    <w:p w14:paraId="0978C14F" w14:textId="01F8E624" w:rsidR="003106CB" w:rsidRPr="00AD77E9" w:rsidRDefault="00283233" w:rsidP="000F6A56">
      <w:pPr>
        <w:pStyle w:val="Caption"/>
        <w:keepNext/>
        <w:jc w:val="both"/>
        <w:rPr>
          <w:lang w:val="cy-GB"/>
        </w:rPr>
      </w:pPr>
      <w:bookmarkStart w:id="83" w:name="_Ref12973299"/>
      <w:r w:rsidRPr="00AD77E9">
        <w:rPr>
          <w:lang w:val="cy-GB"/>
        </w:rPr>
        <w:t>Tabl</w:t>
      </w:r>
      <w:r w:rsidR="003106CB" w:rsidRPr="00AD77E9">
        <w:rPr>
          <w:lang w:val="cy-GB"/>
        </w:rPr>
        <w:t xml:space="preserve"> </w:t>
      </w:r>
      <w:r w:rsidR="005D0613" w:rsidRPr="00AD77E9">
        <w:rPr>
          <w:noProof/>
          <w:lang w:val="cy-GB"/>
        </w:rPr>
        <w:fldChar w:fldCharType="begin"/>
      </w:r>
      <w:r w:rsidR="005D0613" w:rsidRPr="00AD77E9">
        <w:rPr>
          <w:noProof/>
          <w:lang w:val="cy-GB"/>
        </w:rPr>
        <w:instrText xml:space="preserve"> SEQ Table \* ARABIC </w:instrText>
      </w:r>
      <w:r w:rsidR="005D0613" w:rsidRPr="00AD77E9">
        <w:rPr>
          <w:noProof/>
          <w:lang w:val="cy-GB"/>
        </w:rPr>
        <w:fldChar w:fldCharType="separate"/>
      </w:r>
      <w:r w:rsidR="00F93AA3" w:rsidRPr="00AD77E9">
        <w:rPr>
          <w:noProof/>
          <w:lang w:val="cy-GB"/>
        </w:rPr>
        <w:t>16</w:t>
      </w:r>
      <w:r w:rsidR="005D0613" w:rsidRPr="00AD77E9">
        <w:rPr>
          <w:noProof/>
          <w:lang w:val="cy-GB"/>
        </w:rPr>
        <w:fldChar w:fldCharType="end"/>
      </w:r>
      <w:bookmarkEnd w:id="83"/>
      <w:r w:rsidR="003106CB" w:rsidRPr="00AD77E9">
        <w:rPr>
          <w:lang w:val="cy-GB"/>
        </w:rPr>
        <w:t xml:space="preserve"> </w:t>
      </w:r>
      <w:r w:rsidR="00434DC2" w:rsidRPr="00AD77E9">
        <w:rPr>
          <w:lang w:val="cy-GB"/>
        </w:rPr>
        <w:t>–</w:t>
      </w:r>
      <w:r w:rsidR="003106CB" w:rsidRPr="00AD77E9">
        <w:rPr>
          <w:lang w:val="cy-GB"/>
        </w:rPr>
        <w:t xml:space="preserve"> </w:t>
      </w:r>
      <w:r w:rsidR="00434DC2" w:rsidRPr="00AD77E9">
        <w:rPr>
          <w:lang w:val="cy-GB"/>
        </w:rPr>
        <w:t xml:space="preserve">Cyfran yr holl unigolion a sgriniwyd ar gyfer gwrthgyrff </w:t>
      </w:r>
      <w:r w:rsidR="003106CB" w:rsidRPr="00AD77E9">
        <w:rPr>
          <w:lang w:val="cy-GB"/>
        </w:rPr>
        <w:t>hepatitis C</w:t>
      </w:r>
      <w:r w:rsidR="00434DC2" w:rsidRPr="00AD77E9">
        <w:rPr>
          <w:lang w:val="cy-GB"/>
        </w:rPr>
        <w:t xml:space="preserve"> a brofodd yn adweithiol yn ôl bwrdd iechyd, ar gyfer yr holl flynyddoedd rhwng</w:t>
      </w:r>
      <w:r w:rsidR="006F44D9" w:rsidRPr="00AD77E9">
        <w:rPr>
          <w:lang w:val="cy-GB"/>
        </w:rPr>
        <w:t xml:space="preserve"> </w:t>
      </w:r>
      <w:r w:rsidR="00302041" w:rsidRPr="00AD77E9">
        <w:rPr>
          <w:lang w:val="cy-GB"/>
        </w:rPr>
        <w:t>2017-20</w:t>
      </w:r>
      <w:r w:rsidR="006F44D9" w:rsidRPr="00AD77E9">
        <w:rPr>
          <w:lang w:val="cy-GB"/>
        </w:rPr>
        <w:t xml:space="preserve"> </w:t>
      </w:r>
      <w:r w:rsidR="00434DC2" w:rsidRPr="00AD77E9">
        <w:rPr>
          <w:lang w:val="cy-GB"/>
        </w:rPr>
        <w:t>a</w:t>
      </w:r>
      <w:r w:rsidR="006F44D9" w:rsidRPr="00AD77E9">
        <w:rPr>
          <w:lang w:val="cy-GB"/>
        </w:rPr>
        <w:t xml:space="preserve"> 2019-20</w:t>
      </w:r>
    </w:p>
    <w:p w14:paraId="4B4766E5" w14:textId="6FE22EFB" w:rsidR="000F6A56" w:rsidRPr="00AD77E9" w:rsidRDefault="000F6A56" w:rsidP="00FA6CCB">
      <w:pPr>
        <w:keepNext/>
        <w:rPr>
          <w:lang w:val="cy-GB"/>
        </w:rPr>
      </w:pPr>
      <w:r w:rsidRPr="00AD77E9">
        <w:rPr>
          <w:noProof/>
          <w:lang w:eastAsia="en-GB"/>
        </w:rPr>
        <w:drawing>
          <wp:inline distT="0" distB="0" distL="0" distR="0" wp14:anchorId="1BF1D0AB" wp14:editId="059D3403">
            <wp:extent cx="5731510" cy="1925485"/>
            <wp:effectExtent l="0" t="0" r="254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31510" cy="1925485"/>
                    </a:xfrm>
                    <a:prstGeom prst="rect">
                      <a:avLst/>
                    </a:prstGeom>
                    <a:noFill/>
                    <a:ln>
                      <a:noFill/>
                    </a:ln>
                  </pic:spPr>
                </pic:pic>
              </a:graphicData>
            </a:graphic>
          </wp:inline>
        </w:drawing>
      </w:r>
    </w:p>
    <w:p w14:paraId="0A40C769" w14:textId="77FEBB94" w:rsidR="00913614" w:rsidRPr="00AD77E9" w:rsidRDefault="00434DC2" w:rsidP="003106CB">
      <w:pPr>
        <w:rPr>
          <w:rFonts w:cstheme="minorHAnsi"/>
          <w:lang w:val="cy-GB"/>
        </w:rPr>
      </w:pPr>
      <w:r w:rsidRPr="00AD77E9">
        <w:rPr>
          <w:rFonts w:cstheme="minorHAnsi"/>
          <w:b/>
          <w:lang w:val="cy-GB"/>
        </w:rPr>
        <w:t>Amrywiodd cyfraddau’r adweithedd</w:t>
      </w:r>
      <w:r w:rsidR="00A2348D" w:rsidRPr="00AD77E9">
        <w:rPr>
          <w:rFonts w:cstheme="minorHAnsi"/>
          <w:b/>
          <w:lang w:val="cy-GB"/>
        </w:rPr>
        <w:t xml:space="preserve"> </w:t>
      </w:r>
      <w:r w:rsidR="00DC1EA1" w:rsidRPr="00AD77E9">
        <w:rPr>
          <w:rFonts w:cstheme="minorHAnsi"/>
          <w:b/>
          <w:lang w:val="cy-GB"/>
        </w:rPr>
        <w:t>gwrth-</w:t>
      </w:r>
      <w:r w:rsidR="00A2348D" w:rsidRPr="00AD77E9">
        <w:rPr>
          <w:rFonts w:cstheme="minorHAnsi"/>
          <w:b/>
          <w:lang w:val="cy-GB"/>
        </w:rPr>
        <w:t xml:space="preserve">HCV </w:t>
      </w:r>
      <w:r w:rsidRPr="00AD77E9">
        <w:rPr>
          <w:rFonts w:cstheme="minorHAnsi"/>
          <w:b/>
          <w:lang w:val="cy-GB"/>
        </w:rPr>
        <w:t xml:space="preserve">rhwng y nodweddion </w:t>
      </w:r>
      <w:r w:rsidR="00A2348D" w:rsidRPr="00AD77E9">
        <w:rPr>
          <w:rFonts w:cstheme="minorHAnsi"/>
          <w:b/>
          <w:lang w:val="cy-GB"/>
        </w:rPr>
        <w:t>demogra</w:t>
      </w:r>
      <w:r w:rsidRPr="00AD77E9">
        <w:rPr>
          <w:rFonts w:cstheme="minorHAnsi"/>
          <w:b/>
          <w:lang w:val="cy-GB"/>
        </w:rPr>
        <w:t>ffig a ffactor risg</w:t>
      </w:r>
      <w:r w:rsidR="00A2348D" w:rsidRPr="00AD77E9">
        <w:rPr>
          <w:rFonts w:cstheme="minorHAnsi"/>
          <w:b/>
          <w:lang w:val="cy-GB"/>
        </w:rPr>
        <w:t xml:space="preserve"> </w:t>
      </w:r>
      <w:r w:rsidRPr="00AD77E9">
        <w:rPr>
          <w:rFonts w:cstheme="minorHAnsi"/>
          <w:lang w:val="cy-GB"/>
        </w:rPr>
        <w:t>a gofnodwyd adeg y sgrinio</w:t>
      </w:r>
      <w:r w:rsidR="00A2348D" w:rsidRPr="00AD77E9">
        <w:rPr>
          <w:rFonts w:cstheme="minorHAnsi"/>
          <w:lang w:val="cy-GB"/>
        </w:rPr>
        <w:t xml:space="preserve"> </w:t>
      </w:r>
      <w:r w:rsidR="00657885" w:rsidRPr="00AD77E9">
        <w:rPr>
          <w:rFonts w:cstheme="minorHAnsi"/>
          <w:lang w:val="cy-GB"/>
        </w:rPr>
        <w:t>(gweler</w:t>
      </w:r>
      <w:r w:rsidR="00A2348D" w:rsidRPr="00AD77E9">
        <w:rPr>
          <w:rFonts w:cstheme="minorHAnsi"/>
          <w:lang w:val="cy-GB"/>
        </w:rPr>
        <w:t xml:space="preserve"> </w:t>
      </w:r>
      <w:r w:rsidR="00A2348D" w:rsidRPr="00AD77E9">
        <w:rPr>
          <w:rFonts w:cstheme="minorHAnsi"/>
          <w:lang w:val="cy-GB"/>
        </w:rPr>
        <w:fldChar w:fldCharType="begin"/>
      </w:r>
      <w:r w:rsidR="00A2348D" w:rsidRPr="00AD77E9">
        <w:rPr>
          <w:rFonts w:cstheme="minorHAnsi"/>
          <w:lang w:val="cy-GB"/>
        </w:rPr>
        <w:instrText xml:space="preserve"> REF _Ref12890064 \h </w:instrText>
      </w:r>
      <w:r w:rsidR="002547D4" w:rsidRPr="00AD77E9">
        <w:rPr>
          <w:rFonts w:cstheme="minorHAnsi"/>
          <w:lang w:val="cy-GB"/>
        </w:rPr>
        <w:instrText xml:space="preserve"> \* MERGEFORMAT </w:instrText>
      </w:r>
      <w:r w:rsidR="00A2348D" w:rsidRPr="00AD77E9">
        <w:rPr>
          <w:rFonts w:cstheme="minorHAnsi"/>
          <w:lang w:val="cy-GB"/>
        </w:rPr>
      </w:r>
      <w:r w:rsidR="00A2348D" w:rsidRPr="00AD77E9">
        <w:rPr>
          <w:rFonts w:cstheme="minorHAnsi"/>
          <w:lang w:val="cy-GB"/>
        </w:rPr>
        <w:fldChar w:fldCharType="separate"/>
      </w:r>
      <w:r w:rsidR="00283233" w:rsidRPr="00AD77E9">
        <w:rPr>
          <w:lang w:val="cy-GB"/>
        </w:rPr>
        <w:t>Tabl</w:t>
      </w:r>
      <w:r w:rsidR="00F93AA3" w:rsidRPr="00AD77E9">
        <w:rPr>
          <w:lang w:val="cy-GB"/>
        </w:rPr>
        <w:t xml:space="preserve"> </w:t>
      </w:r>
      <w:r w:rsidR="00712BC7" w:rsidRPr="00AD77E9">
        <w:rPr>
          <w:noProof/>
          <w:lang w:val="cy-GB"/>
        </w:rPr>
        <w:t>18</w:t>
      </w:r>
      <w:r w:rsidR="00A2348D" w:rsidRPr="00AD77E9">
        <w:rPr>
          <w:rFonts w:cstheme="minorHAnsi"/>
          <w:lang w:val="cy-GB"/>
        </w:rPr>
        <w:fldChar w:fldCharType="end"/>
      </w:r>
      <w:r w:rsidR="00A2348D" w:rsidRPr="00AD77E9">
        <w:rPr>
          <w:rFonts w:cstheme="minorHAnsi"/>
          <w:lang w:val="cy-GB"/>
        </w:rPr>
        <w:t xml:space="preserve">). </w:t>
      </w:r>
      <w:r w:rsidRPr="00AD77E9">
        <w:rPr>
          <w:rFonts w:cstheme="minorHAnsi"/>
          <w:lang w:val="cy-GB"/>
        </w:rPr>
        <w:t xml:space="preserve">Ymhlith y rhain, ymddangosodd yr adweithedd </w:t>
      </w:r>
      <w:r w:rsidR="00DC1EA1" w:rsidRPr="00AD77E9">
        <w:rPr>
          <w:rFonts w:cstheme="minorHAnsi"/>
          <w:lang w:val="cy-GB"/>
        </w:rPr>
        <w:t>gwrth-</w:t>
      </w:r>
      <w:r w:rsidR="00A2348D" w:rsidRPr="00AD77E9">
        <w:rPr>
          <w:rFonts w:cstheme="minorHAnsi"/>
          <w:lang w:val="cy-GB"/>
        </w:rPr>
        <w:t xml:space="preserve">HCV </w:t>
      </w:r>
      <w:r w:rsidRPr="00AD77E9">
        <w:rPr>
          <w:rFonts w:cstheme="minorHAnsi"/>
          <w:lang w:val="cy-GB"/>
        </w:rPr>
        <w:t>ar ei uchaf ymhlith y canlynol</w:t>
      </w:r>
      <w:r w:rsidR="00913614" w:rsidRPr="00AD77E9">
        <w:rPr>
          <w:rFonts w:cstheme="minorHAnsi"/>
          <w:lang w:val="cy-GB"/>
        </w:rPr>
        <w:t>:</w:t>
      </w:r>
    </w:p>
    <w:p w14:paraId="20FFB78E" w14:textId="3E96DCA9" w:rsidR="00913614" w:rsidRPr="00AD77E9" w:rsidRDefault="00913614" w:rsidP="00913614">
      <w:pPr>
        <w:ind w:firstLine="720"/>
        <w:rPr>
          <w:rFonts w:cstheme="minorHAnsi"/>
          <w:lang w:val="cy-GB"/>
        </w:rPr>
      </w:pPr>
      <w:r w:rsidRPr="00AD77E9">
        <w:rPr>
          <w:rFonts w:cstheme="minorHAnsi"/>
          <w:lang w:val="cy-GB"/>
        </w:rPr>
        <w:t xml:space="preserve">- </w:t>
      </w:r>
      <w:r w:rsidR="00A2348D" w:rsidRPr="00AD77E9">
        <w:rPr>
          <w:rFonts w:cstheme="minorHAnsi"/>
          <w:lang w:val="cy-GB"/>
        </w:rPr>
        <w:t xml:space="preserve"> </w:t>
      </w:r>
      <w:r w:rsidR="00FA2C42" w:rsidRPr="00AD77E9">
        <w:rPr>
          <w:rFonts w:cstheme="minorHAnsi"/>
          <w:lang w:val="cy-GB"/>
        </w:rPr>
        <w:t>Unigolion</w:t>
      </w:r>
      <w:r w:rsidR="00A2348D" w:rsidRPr="00AD77E9">
        <w:rPr>
          <w:rFonts w:cstheme="minorHAnsi"/>
          <w:lang w:val="cy-GB"/>
        </w:rPr>
        <w:t xml:space="preserve"> </w:t>
      </w:r>
      <w:r w:rsidR="007E795A" w:rsidRPr="00AD77E9">
        <w:rPr>
          <w:rFonts w:cstheme="minorHAnsi"/>
          <w:lang w:val="cy-GB"/>
        </w:rPr>
        <w:t xml:space="preserve">gofnododd </w:t>
      </w:r>
      <w:r w:rsidR="00FA2C42" w:rsidRPr="00AD77E9">
        <w:rPr>
          <w:rFonts w:cstheme="minorHAnsi"/>
          <w:lang w:val="cy-GB"/>
        </w:rPr>
        <w:t>chwistrellu</w:t>
      </w:r>
      <w:r w:rsidR="00A2348D" w:rsidRPr="00AD77E9">
        <w:rPr>
          <w:rFonts w:cstheme="minorHAnsi"/>
          <w:lang w:val="cy-GB"/>
        </w:rPr>
        <w:t xml:space="preserve"> heroin a s</w:t>
      </w:r>
      <w:r w:rsidR="007308C2" w:rsidRPr="00AD77E9">
        <w:rPr>
          <w:rFonts w:cstheme="minorHAnsi"/>
          <w:lang w:val="cy-GB"/>
        </w:rPr>
        <w:t>ymbylyddion</w:t>
      </w:r>
      <w:r w:rsidR="00A2348D" w:rsidRPr="00AD77E9">
        <w:rPr>
          <w:rFonts w:cstheme="minorHAnsi"/>
          <w:lang w:val="cy-GB"/>
        </w:rPr>
        <w:t xml:space="preserve"> </w:t>
      </w:r>
      <w:r w:rsidR="0086649D" w:rsidRPr="00AD77E9">
        <w:rPr>
          <w:rFonts w:cstheme="minorHAnsi"/>
          <w:lang w:val="cy-GB"/>
        </w:rPr>
        <w:t>yn ystod y 12 mis diwethaf</w:t>
      </w:r>
    </w:p>
    <w:p w14:paraId="7BE1C05F" w14:textId="31C7EE5B" w:rsidR="00913614" w:rsidRPr="00AD77E9" w:rsidRDefault="00913614" w:rsidP="00913614">
      <w:pPr>
        <w:ind w:firstLine="720"/>
        <w:rPr>
          <w:rFonts w:cstheme="minorHAnsi"/>
          <w:lang w:val="cy-GB"/>
        </w:rPr>
      </w:pPr>
      <w:r w:rsidRPr="00AD77E9">
        <w:rPr>
          <w:rFonts w:cstheme="minorHAnsi"/>
          <w:lang w:val="cy-GB"/>
        </w:rPr>
        <w:lastRenderedPageBreak/>
        <w:t xml:space="preserve">- </w:t>
      </w:r>
      <w:r w:rsidR="007E795A" w:rsidRPr="00AD77E9">
        <w:rPr>
          <w:rFonts w:cstheme="minorHAnsi"/>
          <w:lang w:val="cy-GB"/>
        </w:rPr>
        <w:t xml:space="preserve"> Wedi</w:t>
      </w:r>
      <w:r w:rsidR="00A2348D" w:rsidRPr="00AD77E9">
        <w:rPr>
          <w:rFonts w:cstheme="minorHAnsi"/>
          <w:lang w:val="cy-GB"/>
        </w:rPr>
        <w:t xml:space="preserve"> </w:t>
      </w:r>
      <w:r w:rsidR="00FA2C42" w:rsidRPr="00AD77E9">
        <w:rPr>
          <w:rFonts w:cstheme="minorHAnsi"/>
          <w:lang w:val="cy-GB"/>
        </w:rPr>
        <w:t>chwistrellu</w:t>
      </w:r>
      <w:r w:rsidR="00A2348D" w:rsidRPr="00AD77E9">
        <w:rPr>
          <w:rFonts w:cstheme="minorHAnsi"/>
          <w:lang w:val="cy-GB"/>
        </w:rPr>
        <w:t xml:space="preserve"> </w:t>
      </w:r>
      <w:r w:rsidR="004529F4" w:rsidRPr="00AD77E9">
        <w:rPr>
          <w:rFonts w:cstheme="minorHAnsi"/>
          <w:lang w:val="cy-GB"/>
        </w:rPr>
        <w:t>cyffuriau</w:t>
      </w:r>
      <w:r w:rsidR="00A2348D" w:rsidRPr="00AD77E9">
        <w:rPr>
          <w:rFonts w:cstheme="minorHAnsi"/>
          <w:lang w:val="cy-GB"/>
        </w:rPr>
        <w:t xml:space="preserve"> </w:t>
      </w:r>
      <w:r w:rsidR="007E795A" w:rsidRPr="00AD77E9">
        <w:rPr>
          <w:rFonts w:cstheme="minorHAnsi"/>
          <w:lang w:val="cy-GB"/>
        </w:rPr>
        <w:t xml:space="preserve">tra yn y carchar  </w:t>
      </w:r>
    </w:p>
    <w:p w14:paraId="52238D0A" w14:textId="26AFC893" w:rsidR="00913614" w:rsidRPr="00AD77E9" w:rsidRDefault="00913614" w:rsidP="00913614">
      <w:pPr>
        <w:ind w:firstLine="720"/>
        <w:rPr>
          <w:rFonts w:cstheme="minorHAnsi"/>
          <w:lang w:val="cy-GB"/>
        </w:rPr>
      </w:pPr>
      <w:r w:rsidRPr="00AD77E9">
        <w:rPr>
          <w:rFonts w:cstheme="minorHAnsi"/>
          <w:lang w:val="cy-GB"/>
        </w:rPr>
        <w:t xml:space="preserve">- </w:t>
      </w:r>
      <w:r w:rsidR="007E795A" w:rsidRPr="00AD77E9">
        <w:rPr>
          <w:rFonts w:cstheme="minorHAnsi"/>
          <w:lang w:val="cy-GB"/>
        </w:rPr>
        <w:t xml:space="preserve"> Chwistrellu c</w:t>
      </w:r>
      <w:r w:rsidR="004529F4" w:rsidRPr="00AD77E9">
        <w:rPr>
          <w:rFonts w:cstheme="minorHAnsi"/>
          <w:lang w:val="cy-GB"/>
        </w:rPr>
        <w:t>yffuriau</w:t>
      </w:r>
      <w:r w:rsidR="007E795A" w:rsidRPr="00AD77E9">
        <w:rPr>
          <w:rFonts w:cstheme="minorHAnsi"/>
          <w:lang w:val="cy-GB"/>
        </w:rPr>
        <w:t>’n ddyddiol</w:t>
      </w:r>
      <w:r w:rsidR="00A2348D" w:rsidRPr="00AD77E9">
        <w:rPr>
          <w:rFonts w:cstheme="minorHAnsi"/>
          <w:lang w:val="cy-GB"/>
        </w:rPr>
        <w:t xml:space="preserve">. </w:t>
      </w:r>
    </w:p>
    <w:p w14:paraId="5168975D" w14:textId="1E381C30" w:rsidR="003106CB" w:rsidRPr="00AD77E9" w:rsidRDefault="00FA2C42" w:rsidP="00913614">
      <w:pPr>
        <w:rPr>
          <w:rFonts w:cstheme="minorHAnsi"/>
          <w:lang w:val="cy-GB"/>
        </w:rPr>
      </w:pPr>
      <w:r w:rsidRPr="00AD77E9">
        <w:rPr>
          <w:rFonts w:cstheme="minorHAnsi"/>
          <w:lang w:val="cy-GB"/>
        </w:rPr>
        <w:t>Unigolion</w:t>
      </w:r>
      <w:r w:rsidR="00A2348D" w:rsidRPr="00AD77E9">
        <w:rPr>
          <w:rFonts w:cstheme="minorHAnsi"/>
          <w:lang w:val="cy-GB"/>
        </w:rPr>
        <w:t xml:space="preserve"> </w:t>
      </w:r>
      <w:r w:rsidR="007E6DB8" w:rsidRPr="00AD77E9">
        <w:rPr>
          <w:rFonts w:cstheme="minorHAnsi"/>
          <w:lang w:val="cy-GB"/>
        </w:rPr>
        <w:t>dan</w:t>
      </w:r>
      <w:r w:rsidR="00A2348D" w:rsidRPr="00AD77E9">
        <w:rPr>
          <w:rFonts w:cstheme="minorHAnsi"/>
          <w:lang w:val="cy-GB"/>
        </w:rPr>
        <w:t xml:space="preserve"> 25 </w:t>
      </w:r>
      <w:r w:rsidRPr="00AD77E9">
        <w:rPr>
          <w:rFonts w:cstheme="minorHAnsi"/>
          <w:lang w:val="cy-GB"/>
        </w:rPr>
        <w:t>oed</w:t>
      </w:r>
      <w:r w:rsidR="00A2348D" w:rsidRPr="00AD77E9">
        <w:rPr>
          <w:rFonts w:cstheme="minorHAnsi"/>
          <w:lang w:val="cy-GB"/>
        </w:rPr>
        <w:t xml:space="preserve">, </w:t>
      </w:r>
      <w:r w:rsidR="007E6DB8" w:rsidRPr="00AD77E9">
        <w:rPr>
          <w:rFonts w:cstheme="minorHAnsi"/>
          <w:lang w:val="cy-GB"/>
        </w:rPr>
        <w:t xml:space="preserve">oedd wedi </w:t>
      </w:r>
      <w:r w:rsidRPr="00AD77E9">
        <w:rPr>
          <w:rFonts w:cstheme="minorHAnsi"/>
          <w:lang w:val="cy-GB"/>
        </w:rPr>
        <w:t>chwistrellu</w:t>
      </w:r>
      <w:r w:rsidR="00A2348D" w:rsidRPr="00AD77E9">
        <w:rPr>
          <w:rFonts w:cstheme="minorHAnsi"/>
          <w:lang w:val="cy-GB"/>
        </w:rPr>
        <w:t xml:space="preserve"> IPEDs </w:t>
      </w:r>
      <w:r w:rsidR="0086649D" w:rsidRPr="00AD77E9">
        <w:rPr>
          <w:rFonts w:cstheme="minorHAnsi"/>
          <w:lang w:val="cy-GB"/>
        </w:rPr>
        <w:t>yn ystod y 12 mis diwethaf</w:t>
      </w:r>
      <w:r w:rsidR="00A2348D" w:rsidRPr="00AD77E9">
        <w:rPr>
          <w:rFonts w:cstheme="minorHAnsi"/>
          <w:lang w:val="cy-GB"/>
        </w:rPr>
        <w:t>, a</w:t>
      </w:r>
      <w:r w:rsidR="007E6DB8" w:rsidRPr="00AD77E9">
        <w:rPr>
          <w:rFonts w:cstheme="minorHAnsi"/>
          <w:lang w:val="cy-GB"/>
        </w:rPr>
        <w:t xml:space="preserve"> Dynion Sydd Wedi Cael Rhyw gyda Dynion</w:t>
      </w:r>
      <w:r w:rsidR="00FA6CCB" w:rsidRPr="00AD77E9">
        <w:rPr>
          <w:rFonts w:cstheme="minorHAnsi"/>
          <w:lang w:val="cy-GB"/>
        </w:rPr>
        <w:t xml:space="preserve"> (MSM) </w:t>
      </w:r>
      <w:r w:rsidR="007E6DB8" w:rsidRPr="00AD77E9">
        <w:rPr>
          <w:rFonts w:cstheme="minorHAnsi"/>
          <w:lang w:val="cy-GB"/>
        </w:rPr>
        <w:t>oedd â’r cyfraddau isaf o</w:t>
      </w:r>
      <w:r w:rsidR="00FA6CCB" w:rsidRPr="00AD77E9">
        <w:rPr>
          <w:rFonts w:cstheme="minorHAnsi"/>
          <w:lang w:val="cy-GB"/>
        </w:rPr>
        <w:t xml:space="preserve"> </w:t>
      </w:r>
      <w:r w:rsidR="00DC1EA1" w:rsidRPr="00AD77E9">
        <w:rPr>
          <w:rFonts w:cstheme="minorHAnsi"/>
          <w:lang w:val="cy-GB"/>
        </w:rPr>
        <w:t>wrth-</w:t>
      </w:r>
      <w:r w:rsidR="00FA6CCB" w:rsidRPr="00AD77E9">
        <w:rPr>
          <w:rFonts w:cstheme="minorHAnsi"/>
          <w:lang w:val="cy-GB"/>
        </w:rPr>
        <w:t xml:space="preserve">HCV. </w:t>
      </w:r>
    </w:p>
    <w:p w14:paraId="3C93DA2A" w14:textId="45A4B319" w:rsidR="00A0768B" w:rsidRPr="00AD77E9" w:rsidRDefault="007E6DB8" w:rsidP="000F6227">
      <w:pPr>
        <w:rPr>
          <w:rFonts w:cstheme="minorHAnsi"/>
          <w:lang w:val="cy-GB"/>
        </w:rPr>
      </w:pPr>
      <w:r w:rsidRPr="00AD77E9">
        <w:rPr>
          <w:rFonts w:cstheme="minorHAnsi"/>
          <w:lang w:val="cy-GB"/>
        </w:rPr>
        <w:t>Mae dadansoddiad pellach o</w:t>
      </w:r>
      <w:r w:rsidR="00B62744" w:rsidRPr="00AD77E9">
        <w:rPr>
          <w:rFonts w:cstheme="minorHAnsi"/>
          <w:lang w:val="cy-GB"/>
        </w:rPr>
        <w:t>’r</w:t>
      </w:r>
      <w:r w:rsidR="00FA6CCB" w:rsidRPr="00AD77E9">
        <w:rPr>
          <w:rFonts w:cstheme="minorHAnsi"/>
          <w:lang w:val="cy-GB"/>
        </w:rPr>
        <w:t xml:space="preserve"> </w:t>
      </w:r>
      <w:r w:rsidR="00B906B7" w:rsidRPr="00AD77E9">
        <w:rPr>
          <w:rFonts w:cstheme="minorHAnsi"/>
          <w:lang w:val="cy-GB"/>
        </w:rPr>
        <w:t>unigolion</w:t>
      </w:r>
      <w:r w:rsidR="00FA6CCB" w:rsidRPr="00AD77E9">
        <w:rPr>
          <w:rFonts w:cstheme="minorHAnsi"/>
          <w:lang w:val="cy-GB"/>
        </w:rPr>
        <w:t xml:space="preserve"> </w:t>
      </w:r>
      <w:r w:rsidR="009A702C" w:rsidRPr="00AD77E9">
        <w:rPr>
          <w:rFonts w:cstheme="minorHAnsi"/>
          <w:lang w:val="cy-GB"/>
        </w:rPr>
        <w:t>sy’n wynebu risg barhaus o haint</w:t>
      </w:r>
      <w:r w:rsidR="00FA6CCB" w:rsidRPr="00AD77E9">
        <w:rPr>
          <w:rFonts w:cstheme="minorHAnsi"/>
          <w:lang w:val="cy-GB"/>
        </w:rPr>
        <w:t xml:space="preserve"> </w:t>
      </w:r>
      <w:r w:rsidR="009A702C" w:rsidRPr="00AD77E9">
        <w:rPr>
          <w:rFonts w:cstheme="minorHAnsi"/>
          <w:lang w:val="cy-GB"/>
        </w:rPr>
        <w:t xml:space="preserve">a throsglwyddo </w:t>
      </w:r>
      <w:r w:rsidR="00FA6CCB" w:rsidRPr="00AD77E9">
        <w:rPr>
          <w:rFonts w:cstheme="minorHAnsi"/>
          <w:lang w:val="cy-GB"/>
        </w:rPr>
        <w:t xml:space="preserve">HCV </w:t>
      </w:r>
      <w:r w:rsidR="009A702C" w:rsidRPr="00AD77E9">
        <w:rPr>
          <w:rFonts w:cstheme="minorHAnsi"/>
          <w:lang w:val="cy-GB"/>
        </w:rPr>
        <w:t xml:space="preserve">hefyd yn dynodi amrywiad rhanbarthol mewn adweithedd </w:t>
      </w:r>
      <w:r w:rsidR="00DC1EA1" w:rsidRPr="00AD77E9">
        <w:rPr>
          <w:rFonts w:cstheme="minorHAnsi"/>
          <w:lang w:val="cy-GB"/>
        </w:rPr>
        <w:t>gwrth-</w:t>
      </w:r>
      <w:r w:rsidR="00FA6CCB" w:rsidRPr="00AD77E9">
        <w:rPr>
          <w:rFonts w:cstheme="minorHAnsi"/>
          <w:lang w:val="cy-GB"/>
        </w:rPr>
        <w:t xml:space="preserve">HCV </w:t>
      </w:r>
      <w:r w:rsidR="009A702C" w:rsidRPr="00AD77E9">
        <w:rPr>
          <w:rFonts w:cstheme="minorHAnsi"/>
          <w:lang w:val="cy-GB"/>
        </w:rPr>
        <w:t>ymhlith</w:t>
      </w:r>
      <w:r w:rsidR="00FA6CCB" w:rsidRPr="00AD77E9">
        <w:rPr>
          <w:rFonts w:cstheme="minorHAnsi"/>
          <w:lang w:val="cy-GB"/>
        </w:rPr>
        <w:t xml:space="preserve"> </w:t>
      </w:r>
      <w:r w:rsidR="00B906B7" w:rsidRPr="00AD77E9">
        <w:rPr>
          <w:rFonts w:cstheme="minorHAnsi"/>
          <w:lang w:val="cy-GB"/>
        </w:rPr>
        <w:t>unigolion</w:t>
      </w:r>
      <w:r w:rsidR="00FA6CCB" w:rsidRPr="00AD77E9">
        <w:rPr>
          <w:rFonts w:cstheme="minorHAnsi"/>
          <w:lang w:val="cy-GB"/>
        </w:rPr>
        <w:t xml:space="preserve"> </w:t>
      </w:r>
      <w:r w:rsidR="009A702C" w:rsidRPr="00AD77E9">
        <w:rPr>
          <w:rFonts w:cstheme="minorHAnsi"/>
          <w:lang w:val="cy-GB"/>
        </w:rPr>
        <w:t>a gofnodwyd fel rhai wedi</w:t>
      </w:r>
      <w:r w:rsidR="00FA6CCB" w:rsidRPr="00AD77E9">
        <w:rPr>
          <w:rFonts w:cstheme="minorHAnsi"/>
          <w:lang w:val="cy-GB"/>
        </w:rPr>
        <w:t xml:space="preserve"> </w:t>
      </w:r>
      <w:r w:rsidR="00FA2C42" w:rsidRPr="00AD77E9">
        <w:rPr>
          <w:rFonts w:cstheme="minorHAnsi"/>
          <w:lang w:val="cy-GB"/>
        </w:rPr>
        <w:t>chwistrellu</w:t>
      </w:r>
      <w:r w:rsidR="00FA6CCB" w:rsidRPr="00AD77E9">
        <w:rPr>
          <w:rFonts w:cstheme="minorHAnsi"/>
          <w:lang w:val="cy-GB"/>
        </w:rPr>
        <w:t xml:space="preserve"> </w:t>
      </w:r>
      <w:r w:rsidR="009A702C" w:rsidRPr="00AD77E9">
        <w:rPr>
          <w:rFonts w:cstheme="minorHAnsi"/>
          <w:lang w:val="cy-GB"/>
        </w:rPr>
        <w:t>cyffuriau seicoweithredol</w:t>
      </w:r>
      <w:r w:rsidR="00913614" w:rsidRPr="00AD77E9">
        <w:rPr>
          <w:rFonts w:cstheme="minorHAnsi"/>
          <w:lang w:val="cy-GB"/>
        </w:rPr>
        <w:t xml:space="preserve"> (opioid </w:t>
      </w:r>
      <w:r w:rsidR="009A73A3" w:rsidRPr="00AD77E9">
        <w:rPr>
          <w:rFonts w:cstheme="minorHAnsi"/>
          <w:lang w:val="cy-GB"/>
        </w:rPr>
        <w:t>a/neu</w:t>
      </w:r>
      <w:r w:rsidR="00913614" w:rsidRPr="00AD77E9">
        <w:rPr>
          <w:rFonts w:cstheme="minorHAnsi"/>
          <w:lang w:val="cy-GB"/>
        </w:rPr>
        <w:t xml:space="preserve"> s</w:t>
      </w:r>
      <w:r w:rsidR="009A702C" w:rsidRPr="00AD77E9">
        <w:rPr>
          <w:rFonts w:cstheme="minorHAnsi"/>
          <w:lang w:val="cy-GB"/>
        </w:rPr>
        <w:t>ymbylydd</w:t>
      </w:r>
      <w:r w:rsidR="00913614" w:rsidRPr="00AD77E9">
        <w:rPr>
          <w:rFonts w:cstheme="minorHAnsi"/>
          <w:lang w:val="cy-GB"/>
        </w:rPr>
        <w:t xml:space="preserve">) </w:t>
      </w:r>
      <w:r w:rsidR="009A702C" w:rsidRPr="00AD77E9">
        <w:rPr>
          <w:rFonts w:cstheme="minorHAnsi"/>
          <w:lang w:val="cy-GB"/>
        </w:rPr>
        <w:t>yn ystod y 12 mis cyn y sgrinio</w:t>
      </w:r>
      <w:r w:rsidR="00FA6CCB" w:rsidRPr="00AD77E9">
        <w:rPr>
          <w:rFonts w:cstheme="minorHAnsi"/>
          <w:lang w:val="cy-GB"/>
        </w:rPr>
        <w:t xml:space="preserve"> </w:t>
      </w:r>
      <w:r w:rsidR="00657885" w:rsidRPr="00AD77E9">
        <w:rPr>
          <w:rFonts w:cstheme="minorHAnsi"/>
          <w:lang w:val="cy-GB"/>
        </w:rPr>
        <w:t>(gweler</w:t>
      </w:r>
      <w:r w:rsidR="00FA6CCB" w:rsidRPr="00AD77E9">
        <w:rPr>
          <w:rFonts w:cstheme="minorHAnsi"/>
          <w:lang w:val="cy-GB"/>
        </w:rPr>
        <w:t xml:space="preserve"> </w:t>
      </w:r>
      <w:r w:rsidR="00FA6CCB" w:rsidRPr="00AD77E9">
        <w:rPr>
          <w:rFonts w:cstheme="minorHAnsi"/>
          <w:lang w:val="cy-GB"/>
        </w:rPr>
        <w:fldChar w:fldCharType="begin"/>
      </w:r>
      <w:r w:rsidR="00FA6CCB" w:rsidRPr="00AD77E9">
        <w:rPr>
          <w:rFonts w:cstheme="minorHAnsi"/>
          <w:lang w:val="cy-GB"/>
        </w:rPr>
        <w:instrText xml:space="preserve"> REF _Ref12976701 \h </w:instrText>
      </w:r>
      <w:r w:rsidR="002547D4" w:rsidRPr="00AD77E9">
        <w:rPr>
          <w:rFonts w:cstheme="minorHAnsi"/>
          <w:lang w:val="cy-GB"/>
        </w:rPr>
        <w:instrText xml:space="preserve"> \* MERGEFORMAT </w:instrText>
      </w:r>
      <w:r w:rsidR="00FA6CCB" w:rsidRPr="00AD77E9">
        <w:rPr>
          <w:rFonts w:cstheme="minorHAnsi"/>
          <w:lang w:val="cy-GB"/>
        </w:rPr>
      </w:r>
      <w:r w:rsidR="00FA6CCB" w:rsidRPr="00AD77E9">
        <w:rPr>
          <w:rFonts w:cstheme="minorHAnsi"/>
          <w:lang w:val="cy-GB"/>
        </w:rPr>
        <w:fldChar w:fldCharType="separate"/>
      </w:r>
      <w:r w:rsidR="00283233" w:rsidRPr="00AD77E9">
        <w:rPr>
          <w:lang w:val="cy-GB"/>
        </w:rPr>
        <w:t>Tabl</w:t>
      </w:r>
      <w:r w:rsidR="00F93AA3" w:rsidRPr="00AD77E9">
        <w:rPr>
          <w:lang w:val="cy-GB"/>
        </w:rPr>
        <w:t xml:space="preserve"> </w:t>
      </w:r>
      <w:r w:rsidR="00F93AA3" w:rsidRPr="00AD77E9">
        <w:rPr>
          <w:noProof/>
          <w:lang w:val="cy-GB"/>
        </w:rPr>
        <w:t>17</w:t>
      </w:r>
      <w:r w:rsidR="00FA6CCB" w:rsidRPr="00AD77E9">
        <w:rPr>
          <w:rFonts w:cstheme="minorHAnsi"/>
          <w:lang w:val="cy-GB"/>
        </w:rPr>
        <w:fldChar w:fldCharType="end"/>
      </w:r>
      <w:r w:rsidR="00FA6CCB" w:rsidRPr="00AD77E9">
        <w:rPr>
          <w:rFonts w:cstheme="minorHAnsi"/>
          <w:lang w:val="cy-GB"/>
        </w:rPr>
        <w:t xml:space="preserve">). </w:t>
      </w:r>
      <w:r w:rsidR="009A702C" w:rsidRPr="00AD77E9">
        <w:rPr>
          <w:rFonts w:cstheme="minorHAnsi"/>
          <w:lang w:val="cy-GB"/>
        </w:rPr>
        <w:t>Roedd y cyfraddau’n amrywio o</w:t>
      </w:r>
      <w:r w:rsidR="00E22FDE" w:rsidRPr="00AD77E9">
        <w:rPr>
          <w:rFonts w:cstheme="minorHAnsi"/>
          <w:lang w:val="cy-GB"/>
        </w:rPr>
        <w:t xml:space="preserve"> </w:t>
      </w:r>
      <w:r w:rsidR="00A30A8B" w:rsidRPr="00AD77E9">
        <w:rPr>
          <w:rFonts w:cstheme="minorHAnsi"/>
          <w:lang w:val="cy-GB"/>
        </w:rPr>
        <w:t>50</w:t>
      </w:r>
      <w:r w:rsidR="00FA6CCB" w:rsidRPr="00AD77E9">
        <w:rPr>
          <w:rFonts w:cstheme="minorHAnsi"/>
          <w:lang w:val="cy-GB"/>
        </w:rPr>
        <w:t xml:space="preserve"> </w:t>
      </w:r>
      <w:r w:rsidR="00DD5CAF" w:rsidRPr="00AD77E9">
        <w:rPr>
          <w:rFonts w:cstheme="minorHAnsi"/>
          <w:lang w:val="cy-GB"/>
        </w:rPr>
        <w:t>y cant</w:t>
      </w:r>
      <w:r w:rsidR="00FA6CCB" w:rsidRPr="00AD77E9">
        <w:rPr>
          <w:rFonts w:cstheme="minorHAnsi"/>
          <w:lang w:val="cy-GB"/>
        </w:rPr>
        <w:t xml:space="preserve"> </w:t>
      </w:r>
      <w:r w:rsidR="009A702C" w:rsidRPr="00AD77E9">
        <w:rPr>
          <w:rFonts w:cstheme="minorHAnsi"/>
          <w:lang w:val="cy-GB"/>
        </w:rPr>
        <w:t xml:space="preserve">o adweithedd ym Mae Abertawe i </w:t>
      </w:r>
      <w:r w:rsidR="00A30A8B" w:rsidRPr="00AD77E9">
        <w:rPr>
          <w:rFonts w:cstheme="minorHAnsi"/>
          <w:lang w:val="cy-GB"/>
        </w:rPr>
        <w:t>10</w:t>
      </w:r>
      <w:r w:rsidR="009B34A8" w:rsidRPr="00AD77E9">
        <w:rPr>
          <w:rFonts w:cstheme="minorHAnsi"/>
          <w:lang w:val="cy-GB"/>
        </w:rPr>
        <w:t xml:space="preserve"> </w:t>
      </w:r>
      <w:r w:rsidR="00DD5CAF" w:rsidRPr="00AD77E9">
        <w:rPr>
          <w:rFonts w:cstheme="minorHAnsi"/>
          <w:lang w:val="cy-GB"/>
        </w:rPr>
        <w:t>y cant</w:t>
      </w:r>
      <w:r w:rsidR="009A702C" w:rsidRPr="00AD77E9">
        <w:rPr>
          <w:rFonts w:cstheme="minorHAnsi"/>
          <w:lang w:val="cy-GB"/>
        </w:rPr>
        <w:t xml:space="preserve"> ym Mwrdd Iechyd Addysgu Powys.    </w:t>
      </w:r>
      <w:r w:rsidR="00FA6CCB" w:rsidRPr="00AD77E9">
        <w:rPr>
          <w:rFonts w:cstheme="minorHAnsi"/>
          <w:lang w:val="cy-GB"/>
        </w:rPr>
        <w:t xml:space="preserve"> </w:t>
      </w:r>
    </w:p>
    <w:p w14:paraId="0F254CAF" w14:textId="11474E17" w:rsidR="004B06AD" w:rsidRPr="00AD77E9" w:rsidRDefault="00283233" w:rsidP="00AD77E9">
      <w:pPr>
        <w:pStyle w:val="Caption"/>
        <w:keepNext/>
        <w:jc w:val="both"/>
        <w:rPr>
          <w:lang w:val="cy-GB"/>
        </w:rPr>
      </w:pPr>
      <w:bookmarkStart w:id="84" w:name="_Ref12976701"/>
      <w:r w:rsidRPr="00AD77E9">
        <w:rPr>
          <w:lang w:val="cy-GB"/>
        </w:rPr>
        <w:t>Tabl</w:t>
      </w:r>
      <w:r w:rsidR="004B06AD" w:rsidRPr="00AD77E9">
        <w:rPr>
          <w:lang w:val="cy-GB"/>
        </w:rPr>
        <w:t xml:space="preserve"> </w:t>
      </w:r>
      <w:r w:rsidR="004B06AD" w:rsidRPr="00AD77E9">
        <w:rPr>
          <w:noProof/>
          <w:lang w:val="cy-GB"/>
        </w:rPr>
        <w:fldChar w:fldCharType="begin"/>
      </w:r>
      <w:r w:rsidR="004B06AD" w:rsidRPr="00AD77E9">
        <w:rPr>
          <w:noProof/>
          <w:lang w:val="cy-GB"/>
        </w:rPr>
        <w:instrText xml:space="preserve"> SEQ Table \* ARABIC </w:instrText>
      </w:r>
      <w:r w:rsidR="004B06AD" w:rsidRPr="00AD77E9">
        <w:rPr>
          <w:noProof/>
          <w:lang w:val="cy-GB"/>
        </w:rPr>
        <w:fldChar w:fldCharType="separate"/>
      </w:r>
      <w:r w:rsidR="00F93AA3" w:rsidRPr="00AD77E9">
        <w:rPr>
          <w:noProof/>
          <w:lang w:val="cy-GB"/>
        </w:rPr>
        <w:t>17</w:t>
      </w:r>
      <w:r w:rsidR="004B06AD" w:rsidRPr="00AD77E9">
        <w:rPr>
          <w:noProof/>
          <w:lang w:val="cy-GB"/>
        </w:rPr>
        <w:fldChar w:fldCharType="end"/>
      </w:r>
      <w:bookmarkEnd w:id="84"/>
      <w:r w:rsidR="004B06AD" w:rsidRPr="00AD77E9">
        <w:rPr>
          <w:lang w:val="cy-GB"/>
        </w:rPr>
        <w:t xml:space="preserve"> </w:t>
      </w:r>
      <w:r w:rsidR="009A702C" w:rsidRPr="00AD77E9">
        <w:rPr>
          <w:lang w:val="cy-GB"/>
        </w:rPr>
        <w:t>–</w:t>
      </w:r>
      <w:r w:rsidR="004B06AD" w:rsidRPr="00AD77E9">
        <w:rPr>
          <w:lang w:val="cy-GB"/>
        </w:rPr>
        <w:t xml:space="preserve"> </w:t>
      </w:r>
      <w:r w:rsidR="009A702C" w:rsidRPr="00AD77E9">
        <w:rPr>
          <w:lang w:val="cy-GB"/>
        </w:rPr>
        <w:t xml:space="preserve">Cyfran y PWID cyfredol a chyn PWID </w:t>
      </w:r>
      <w:r w:rsidR="004B06AD" w:rsidRPr="00AD77E9">
        <w:rPr>
          <w:lang w:val="cy-GB"/>
        </w:rPr>
        <w:t>(</w:t>
      </w:r>
      <w:r w:rsidR="00FA2C42" w:rsidRPr="00AD77E9">
        <w:rPr>
          <w:lang w:val="cy-GB"/>
        </w:rPr>
        <w:t>chwistrellu</w:t>
      </w:r>
      <w:r w:rsidR="004B06AD" w:rsidRPr="00AD77E9">
        <w:rPr>
          <w:lang w:val="cy-GB"/>
        </w:rPr>
        <w:t xml:space="preserve"> </w:t>
      </w:r>
      <w:r w:rsidR="0086649D" w:rsidRPr="00AD77E9">
        <w:rPr>
          <w:lang w:val="cy-GB"/>
        </w:rPr>
        <w:t>yn ystod y 12 mis diwethaf</w:t>
      </w:r>
      <w:r w:rsidR="004B06AD" w:rsidRPr="00AD77E9">
        <w:rPr>
          <w:lang w:val="cy-GB"/>
        </w:rPr>
        <w:t>)</w:t>
      </w:r>
      <w:r w:rsidR="00913614" w:rsidRPr="00AD77E9">
        <w:rPr>
          <w:lang w:val="cy-GB"/>
        </w:rPr>
        <w:t xml:space="preserve"> </w:t>
      </w:r>
      <w:r w:rsidR="009A702C" w:rsidRPr="00AD77E9">
        <w:rPr>
          <w:lang w:val="cy-GB"/>
        </w:rPr>
        <w:t xml:space="preserve">yn </w:t>
      </w:r>
      <w:r w:rsidR="00EC2390" w:rsidRPr="00AD77E9">
        <w:rPr>
          <w:lang w:val="cy-GB"/>
        </w:rPr>
        <w:t>chwistrellu</w:t>
      </w:r>
      <w:r w:rsidR="00913614" w:rsidRPr="00AD77E9">
        <w:rPr>
          <w:lang w:val="cy-GB"/>
        </w:rPr>
        <w:t xml:space="preserve"> </w:t>
      </w:r>
      <w:r w:rsidR="009A702C" w:rsidRPr="00AD77E9">
        <w:rPr>
          <w:lang w:val="cy-GB"/>
        </w:rPr>
        <w:t>cyffuriau seicoweithredol</w:t>
      </w:r>
      <w:r w:rsidR="00913614" w:rsidRPr="00AD77E9">
        <w:rPr>
          <w:lang w:val="cy-GB"/>
        </w:rPr>
        <w:t xml:space="preserve">, </w:t>
      </w:r>
      <w:r w:rsidR="009A702C" w:rsidRPr="00AD77E9">
        <w:rPr>
          <w:lang w:val="cy-GB"/>
        </w:rPr>
        <w:t xml:space="preserve">a sgriniwyd am wrthgyrff </w:t>
      </w:r>
      <w:r w:rsidR="00633456" w:rsidRPr="00AD77E9">
        <w:rPr>
          <w:lang w:val="cy-GB"/>
        </w:rPr>
        <w:t xml:space="preserve">hepatitis C </w:t>
      </w:r>
      <w:r w:rsidR="009A702C" w:rsidRPr="00AD77E9">
        <w:rPr>
          <w:lang w:val="cy-GB"/>
        </w:rPr>
        <w:t>ac a brofodd yn</w:t>
      </w:r>
      <w:r w:rsidR="004B06AD" w:rsidRPr="00AD77E9">
        <w:rPr>
          <w:lang w:val="cy-GB"/>
        </w:rPr>
        <w:t xml:space="preserve"> </w:t>
      </w:r>
      <w:r w:rsidR="0051255D" w:rsidRPr="00AD77E9">
        <w:rPr>
          <w:lang w:val="cy-GB"/>
        </w:rPr>
        <w:t>adweithiol</w:t>
      </w:r>
      <w:r w:rsidR="004B06AD" w:rsidRPr="00AD77E9">
        <w:rPr>
          <w:lang w:val="cy-GB"/>
        </w:rPr>
        <w:t xml:space="preserve"> </w:t>
      </w:r>
      <w:r w:rsidR="009A702C" w:rsidRPr="00AD77E9">
        <w:rPr>
          <w:lang w:val="cy-GB"/>
        </w:rPr>
        <w:t>yn ôl bwrdd iechyd, ar gyfer yr holl flynyddoedd</w:t>
      </w:r>
      <w:r w:rsidR="00302041" w:rsidRPr="00AD77E9">
        <w:rPr>
          <w:lang w:val="cy-GB"/>
        </w:rPr>
        <w:t xml:space="preserve"> </w:t>
      </w:r>
      <w:r w:rsidR="009A702C" w:rsidRPr="00AD77E9">
        <w:rPr>
          <w:lang w:val="cy-GB"/>
        </w:rPr>
        <w:t xml:space="preserve">rhwng </w:t>
      </w:r>
      <w:r w:rsidR="00555F1B" w:rsidRPr="00AD77E9">
        <w:rPr>
          <w:lang w:val="cy-GB"/>
        </w:rPr>
        <w:t>2017-20</w:t>
      </w:r>
      <w:r w:rsidR="001C089E" w:rsidRPr="00AD77E9">
        <w:rPr>
          <w:lang w:val="cy-GB"/>
        </w:rPr>
        <w:t xml:space="preserve"> </w:t>
      </w:r>
      <w:r w:rsidR="009A702C" w:rsidRPr="00AD77E9">
        <w:rPr>
          <w:lang w:val="cy-GB"/>
        </w:rPr>
        <w:t>a</w:t>
      </w:r>
      <w:r w:rsidR="001C089E" w:rsidRPr="00AD77E9">
        <w:rPr>
          <w:lang w:val="cy-GB"/>
        </w:rPr>
        <w:t xml:space="preserve"> 2019-20</w:t>
      </w:r>
    </w:p>
    <w:p w14:paraId="6408D4DE" w14:textId="20FECB3D" w:rsidR="000F6A56" w:rsidRPr="00AD77E9" w:rsidRDefault="000F6A56" w:rsidP="000F6A56">
      <w:pPr>
        <w:rPr>
          <w:noProof/>
          <w:lang w:eastAsia="en-GB"/>
        </w:rPr>
      </w:pPr>
      <w:r w:rsidRPr="00AD77E9">
        <w:rPr>
          <w:noProof/>
          <w:lang w:eastAsia="en-GB"/>
        </w:rPr>
        <w:drawing>
          <wp:inline distT="0" distB="0" distL="0" distR="0" wp14:anchorId="5DA919BA" wp14:editId="68EAE2C0">
            <wp:extent cx="5731510" cy="1808838"/>
            <wp:effectExtent l="0" t="0" r="2540" b="127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31510" cy="1808838"/>
                    </a:xfrm>
                    <a:prstGeom prst="rect">
                      <a:avLst/>
                    </a:prstGeom>
                    <a:noFill/>
                    <a:ln>
                      <a:noFill/>
                    </a:ln>
                  </pic:spPr>
                </pic:pic>
              </a:graphicData>
            </a:graphic>
          </wp:inline>
        </w:drawing>
      </w:r>
    </w:p>
    <w:p w14:paraId="69C7A432" w14:textId="77777777" w:rsidR="000F6A56" w:rsidRPr="00AD77E9" w:rsidRDefault="000F6A56" w:rsidP="000F6A56">
      <w:pPr>
        <w:rPr>
          <w:noProof/>
          <w:lang w:eastAsia="en-GB"/>
        </w:rPr>
      </w:pPr>
    </w:p>
    <w:p w14:paraId="791EEAE7" w14:textId="13A7E135" w:rsidR="000F6227" w:rsidRPr="00AD77E9" w:rsidRDefault="009A702C" w:rsidP="000F6227">
      <w:pPr>
        <w:pStyle w:val="Heading3"/>
        <w:rPr>
          <w:lang w:val="cy-GB"/>
        </w:rPr>
      </w:pPr>
      <w:r w:rsidRPr="00AD77E9">
        <w:rPr>
          <w:lang w:val="cy-GB"/>
        </w:rPr>
        <w:t xml:space="preserve">Profion </w:t>
      </w:r>
      <w:r w:rsidR="00DC1EA1" w:rsidRPr="00AD77E9">
        <w:rPr>
          <w:lang w:val="cy-GB"/>
        </w:rPr>
        <w:t>gwrth-</w:t>
      </w:r>
      <w:r w:rsidR="0051255D" w:rsidRPr="00AD77E9">
        <w:rPr>
          <w:lang w:val="cy-GB"/>
        </w:rPr>
        <w:t>adweithiol</w:t>
      </w:r>
      <w:r w:rsidR="000F6227" w:rsidRPr="00AD77E9">
        <w:rPr>
          <w:lang w:val="cy-GB"/>
        </w:rPr>
        <w:t xml:space="preserve"> </w:t>
      </w:r>
      <w:r w:rsidRPr="00AD77E9">
        <w:rPr>
          <w:lang w:val="cy-GB"/>
        </w:rPr>
        <w:t xml:space="preserve">HCV heb gael prawf </w:t>
      </w:r>
      <w:r w:rsidR="00F6375B" w:rsidRPr="00AD77E9">
        <w:rPr>
          <w:lang w:val="cy-GB"/>
        </w:rPr>
        <w:t>cadarnhaol</w:t>
      </w:r>
      <w:r w:rsidR="009B34A8" w:rsidRPr="00AD77E9">
        <w:rPr>
          <w:lang w:val="cy-GB"/>
        </w:rPr>
        <w:t xml:space="preserve"> </w:t>
      </w:r>
      <w:r w:rsidRPr="00AD77E9">
        <w:rPr>
          <w:lang w:val="cy-GB"/>
        </w:rPr>
        <w:t>eto</w:t>
      </w:r>
    </w:p>
    <w:p w14:paraId="0B5B9F28" w14:textId="2AB8A49E" w:rsidR="00DC1988" w:rsidRPr="00AD77E9" w:rsidRDefault="000F6227" w:rsidP="000F6227">
      <w:pPr>
        <w:rPr>
          <w:rFonts w:cstheme="minorHAnsi"/>
          <w:lang w:val="cy-GB"/>
        </w:rPr>
      </w:pPr>
      <w:r w:rsidRPr="00AD77E9">
        <w:rPr>
          <w:rFonts w:cstheme="minorHAnsi"/>
          <w:lang w:val="cy-GB"/>
        </w:rPr>
        <w:t>O</w:t>
      </w:r>
      <w:r w:rsidR="009A702C" w:rsidRPr="00AD77E9">
        <w:rPr>
          <w:rFonts w:cstheme="minorHAnsi"/>
          <w:lang w:val="cy-GB"/>
        </w:rPr>
        <w:t xml:space="preserve"> blith yr unigolion hynny a brofodd yn a</w:t>
      </w:r>
      <w:r w:rsidR="0051255D" w:rsidRPr="00AD77E9">
        <w:rPr>
          <w:rFonts w:cstheme="minorHAnsi"/>
          <w:lang w:val="cy-GB"/>
        </w:rPr>
        <w:t>dweithiol</w:t>
      </w:r>
      <w:r w:rsidRPr="00AD77E9">
        <w:rPr>
          <w:rFonts w:cstheme="minorHAnsi"/>
          <w:lang w:val="cy-GB"/>
        </w:rPr>
        <w:t xml:space="preserve"> </w:t>
      </w:r>
      <w:r w:rsidR="009A702C" w:rsidRPr="00AD77E9">
        <w:rPr>
          <w:rFonts w:cstheme="minorHAnsi"/>
          <w:lang w:val="cy-GB"/>
        </w:rPr>
        <w:t>am</w:t>
      </w:r>
      <w:r w:rsidRPr="00AD77E9">
        <w:rPr>
          <w:rFonts w:cstheme="minorHAnsi"/>
          <w:lang w:val="cy-GB"/>
        </w:rPr>
        <w:t xml:space="preserve"> </w:t>
      </w:r>
      <w:r w:rsidR="00DC1EA1" w:rsidRPr="00AD77E9">
        <w:rPr>
          <w:rFonts w:cstheme="minorHAnsi"/>
          <w:lang w:val="cy-GB"/>
        </w:rPr>
        <w:t>wrth-</w:t>
      </w:r>
      <w:r w:rsidRPr="00AD77E9">
        <w:rPr>
          <w:rFonts w:cstheme="minorHAnsi"/>
          <w:lang w:val="cy-GB"/>
        </w:rPr>
        <w:t xml:space="preserve">HCV, </w:t>
      </w:r>
      <w:r w:rsidR="00633456" w:rsidRPr="00AD77E9">
        <w:rPr>
          <w:rFonts w:cstheme="minorHAnsi"/>
          <w:lang w:val="cy-GB"/>
        </w:rPr>
        <w:t>cofnodwyd 28 y</w:t>
      </w:r>
      <w:r w:rsidR="009A702C" w:rsidRPr="00AD77E9">
        <w:rPr>
          <w:rFonts w:cstheme="minorHAnsi"/>
          <w:lang w:val="cy-GB"/>
        </w:rPr>
        <w:t xml:space="preserve"> cant fel heb dderbyn prawf PCR </w:t>
      </w:r>
      <w:r w:rsidR="00F6375B" w:rsidRPr="00AD77E9">
        <w:rPr>
          <w:rFonts w:cstheme="minorHAnsi"/>
          <w:lang w:val="cy-GB"/>
        </w:rPr>
        <w:t>cadarnhaol</w:t>
      </w:r>
      <w:r w:rsidR="009A702C" w:rsidRPr="00AD77E9">
        <w:rPr>
          <w:rFonts w:cstheme="minorHAnsi"/>
          <w:lang w:val="cy-GB"/>
        </w:rPr>
        <w:t xml:space="preserve"> eto er mwyn sefydlu’r haint cyfredol, gostyngiad o tua </w:t>
      </w:r>
      <w:r w:rsidR="002B4B7B" w:rsidRPr="00AD77E9">
        <w:rPr>
          <w:rFonts w:cstheme="minorHAnsi"/>
          <w:lang w:val="cy-GB"/>
        </w:rPr>
        <w:t xml:space="preserve">50 </w:t>
      </w:r>
      <w:r w:rsidR="00DD5CAF" w:rsidRPr="00AD77E9">
        <w:rPr>
          <w:rFonts w:cstheme="minorHAnsi"/>
          <w:lang w:val="cy-GB"/>
        </w:rPr>
        <w:t>y cant</w:t>
      </w:r>
      <w:r w:rsidR="002B4B7B" w:rsidRPr="00AD77E9">
        <w:rPr>
          <w:rFonts w:cstheme="minorHAnsi"/>
          <w:lang w:val="cy-GB"/>
        </w:rPr>
        <w:t xml:space="preserve"> </w:t>
      </w:r>
      <w:r w:rsidR="00633456" w:rsidRPr="00AD77E9">
        <w:rPr>
          <w:rFonts w:cstheme="minorHAnsi"/>
          <w:lang w:val="cy-GB"/>
        </w:rPr>
        <w:t>ar</w:t>
      </w:r>
      <w:r w:rsidR="009A702C" w:rsidRPr="00AD77E9">
        <w:rPr>
          <w:rFonts w:cstheme="minorHAnsi"/>
          <w:lang w:val="cy-GB"/>
        </w:rPr>
        <w:t xml:space="preserve"> y flwyddyn flaenorol. Mae’r cynnydd hwn yn debygol o fod o ganlyniad i gyflwyno profion</w:t>
      </w:r>
      <w:r w:rsidR="005E2AB1" w:rsidRPr="00AD77E9">
        <w:rPr>
          <w:rFonts w:cstheme="minorHAnsi"/>
          <w:lang w:val="cy-GB"/>
        </w:rPr>
        <w:t xml:space="preserve"> PCR</w:t>
      </w:r>
      <w:r w:rsidR="00DC1988" w:rsidRPr="00AD77E9">
        <w:rPr>
          <w:rFonts w:cstheme="minorHAnsi"/>
          <w:lang w:val="cy-GB"/>
        </w:rPr>
        <w:t xml:space="preserve"> </w:t>
      </w:r>
      <w:r w:rsidR="009A702C" w:rsidRPr="00AD77E9">
        <w:rPr>
          <w:rFonts w:cstheme="minorHAnsi"/>
          <w:lang w:val="cy-GB"/>
        </w:rPr>
        <w:t xml:space="preserve">drwy samplau </w:t>
      </w:r>
      <w:r w:rsidR="00DC1988" w:rsidRPr="00AD77E9">
        <w:rPr>
          <w:rFonts w:cstheme="minorHAnsi"/>
          <w:lang w:val="cy-GB"/>
        </w:rPr>
        <w:t>D</w:t>
      </w:r>
      <w:r w:rsidR="00693206" w:rsidRPr="00AD77E9">
        <w:rPr>
          <w:rFonts w:cstheme="minorHAnsi"/>
          <w:lang w:val="cy-GB"/>
        </w:rPr>
        <w:t xml:space="preserve">BST. </w:t>
      </w:r>
      <w:r w:rsidR="004529F4" w:rsidRPr="00AD77E9">
        <w:rPr>
          <w:rFonts w:cstheme="minorHAnsi"/>
          <w:lang w:val="cy-GB"/>
        </w:rPr>
        <w:t>Fodd bynnag</w:t>
      </w:r>
      <w:r w:rsidR="00DC1988" w:rsidRPr="00AD77E9">
        <w:rPr>
          <w:rFonts w:cstheme="minorHAnsi"/>
          <w:lang w:val="cy-GB"/>
        </w:rPr>
        <w:t xml:space="preserve">, </w:t>
      </w:r>
      <w:r w:rsidR="009A702C" w:rsidRPr="00AD77E9">
        <w:rPr>
          <w:rFonts w:cstheme="minorHAnsi"/>
          <w:lang w:val="cy-GB"/>
        </w:rPr>
        <w:t xml:space="preserve">mae </w:t>
      </w:r>
      <w:r w:rsidR="00323A72" w:rsidRPr="00AD77E9">
        <w:rPr>
          <w:rFonts w:cstheme="minorHAnsi"/>
          <w:b/>
          <w:lang w:val="cy-GB"/>
        </w:rPr>
        <w:t>401</w:t>
      </w:r>
      <w:r w:rsidR="00DC1988" w:rsidRPr="00AD77E9">
        <w:rPr>
          <w:rFonts w:cstheme="minorHAnsi"/>
          <w:b/>
          <w:lang w:val="cy-GB"/>
        </w:rPr>
        <w:t xml:space="preserve"> </w:t>
      </w:r>
      <w:r w:rsidR="009A702C" w:rsidRPr="00AD77E9">
        <w:rPr>
          <w:rFonts w:cstheme="minorHAnsi"/>
          <w:b/>
          <w:lang w:val="cy-GB"/>
        </w:rPr>
        <w:t>o unigolion adweithiol g</w:t>
      </w:r>
      <w:r w:rsidR="00DC1EA1" w:rsidRPr="00AD77E9">
        <w:rPr>
          <w:rFonts w:cstheme="minorHAnsi"/>
          <w:b/>
          <w:lang w:val="cy-GB"/>
        </w:rPr>
        <w:t>wrth-</w:t>
      </w:r>
      <w:r w:rsidR="00693206" w:rsidRPr="00AD77E9">
        <w:rPr>
          <w:rFonts w:cstheme="minorHAnsi"/>
          <w:b/>
          <w:lang w:val="cy-GB"/>
        </w:rPr>
        <w:t xml:space="preserve">HCV </w:t>
      </w:r>
      <w:r w:rsidR="00C670A2" w:rsidRPr="00AD77E9">
        <w:rPr>
          <w:rFonts w:cstheme="minorHAnsi"/>
          <w:b/>
          <w:lang w:val="cy-GB"/>
        </w:rPr>
        <w:t>ledled Cymru</w:t>
      </w:r>
      <w:r w:rsidR="00323A72" w:rsidRPr="00AD77E9">
        <w:rPr>
          <w:rFonts w:cstheme="minorHAnsi"/>
          <w:b/>
          <w:lang w:val="cy-GB"/>
        </w:rPr>
        <w:t xml:space="preserve"> </w:t>
      </w:r>
      <w:r w:rsidR="009A702C" w:rsidRPr="00AD77E9">
        <w:rPr>
          <w:rFonts w:cstheme="minorHAnsi"/>
          <w:b/>
          <w:lang w:val="cy-GB"/>
        </w:rPr>
        <w:t xml:space="preserve">o hyd sydd heb gael PCR </w:t>
      </w:r>
      <w:r w:rsidR="00F6375B" w:rsidRPr="00AD77E9">
        <w:rPr>
          <w:rFonts w:cstheme="minorHAnsi"/>
          <w:b/>
          <w:lang w:val="cy-GB"/>
        </w:rPr>
        <w:t>cadarnhaol</w:t>
      </w:r>
      <w:r w:rsidR="009A702C" w:rsidRPr="00AD77E9">
        <w:rPr>
          <w:rFonts w:cstheme="minorHAnsi"/>
          <w:b/>
          <w:lang w:val="cy-GB"/>
        </w:rPr>
        <w:t xml:space="preserve"> </w:t>
      </w:r>
      <w:r w:rsidR="009A702C" w:rsidRPr="00AD77E9">
        <w:rPr>
          <w:rFonts w:cstheme="minorHAnsi"/>
          <w:lang w:val="cy-GB"/>
        </w:rPr>
        <w:t>w</w:t>
      </w:r>
      <w:r w:rsidR="00323A72" w:rsidRPr="00AD77E9">
        <w:rPr>
          <w:rFonts w:cstheme="minorHAnsi"/>
          <w:lang w:val="cy-GB"/>
        </w:rPr>
        <w:t>e</w:t>
      </w:r>
      <w:r w:rsidR="009A702C" w:rsidRPr="00AD77E9">
        <w:rPr>
          <w:rFonts w:cstheme="minorHAnsi"/>
          <w:lang w:val="cy-GB"/>
        </w:rPr>
        <w:t>di’i gofnodi yn y</w:t>
      </w:r>
      <w:r w:rsidR="00323A72" w:rsidRPr="00AD77E9">
        <w:rPr>
          <w:rFonts w:cstheme="minorHAnsi"/>
          <w:lang w:val="cy-GB"/>
        </w:rPr>
        <w:t xml:space="preserve"> </w:t>
      </w:r>
      <w:r w:rsidR="001C7FB6" w:rsidRPr="00AD77E9">
        <w:rPr>
          <w:rFonts w:cstheme="minorHAnsi"/>
          <w:lang w:val="cy-GB"/>
        </w:rPr>
        <w:t>Bas Data Lleihau Niwed</w:t>
      </w:r>
      <w:r w:rsidR="00DC1988" w:rsidRPr="00AD77E9">
        <w:rPr>
          <w:rFonts w:cstheme="minorHAnsi"/>
          <w:lang w:val="cy-GB"/>
        </w:rPr>
        <w:t xml:space="preserve">. </w:t>
      </w:r>
    </w:p>
    <w:p w14:paraId="69DE2525" w14:textId="0867428C" w:rsidR="00C14261" w:rsidRPr="00AD77E9" w:rsidRDefault="00C14261" w:rsidP="00FD3349">
      <w:pPr>
        <w:rPr>
          <w:color w:val="FF0000"/>
          <w:lang w:val="cy-GB"/>
        </w:rPr>
      </w:pPr>
    </w:p>
    <w:p w14:paraId="0A43DD41" w14:textId="58EAD877" w:rsidR="00DC1988" w:rsidRPr="00AD77E9" w:rsidRDefault="00DC1988" w:rsidP="00DC1988">
      <w:pPr>
        <w:pStyle w:val="Caption"/>
        <w:keepNext/>
        <w:rPr>
          <w:lang w:val="cy-GB"/>
        </w:rPr>
      </w:pPr>
    </w:p>
    <w:p w14:paraId="688BADCC" w14:textId="386BCDCD" w:rsidR="00DC1988" w:rsidRPr="00AD77E9" w:rsidRDefault="00DC1988" w:rsidP="00FD3349">
      <w:pPr>
        <w:rPr>
          <w:color w:val="FF0000"/>
          <w:lang w:val="cy-GB"/>
        </w:rPr>
        <w:sectPr w:rsidR="00DC1988" w:rsidRPr="00AD77E9" w:rsidSect="00D66D64">
          <w:footerReference w:type="default" r:id="rId42"/>
          <w:type w:val="continuous"/>
          <w:pgSz w:w="11906" w:h="16838"/>
          <w:pgMar w:top="1440" w:right="1440" w:bottom="1440" w:left="1440" w:header="709" w:footer="709" w:gutter="0"/>
          <w:cols w:space="708"/>
          <w:docGrid w:linePitch="360"/>
        </w:sectPr>
      </w:pPr>
    </w:p>
    <w:p w14:paraId="51976B3C" w14:textId="6C1E2EF1" w:rsidR="00DC1988" w:rsidRPr="00AD77E9" w:rsidRDefault="00283233" w:rsidP="00DC1988">
      <w:pPr>
        <w:pStyle w:val="Caption"/>
        <w:spacing w:after="0"/>
        <w:rPr>
          <w:noProof/>
          <w:lang w:eastAsia="en-GB"/>
        </w:rPr>
      </w:pPr>
      <w:bookmarkStart w:id="85" w:name="_Ref12890064"/>
      <w:bookmarkStart w:id="86" w:name="_Ref12890140"/>
      <w:r w:rsidRPr="00AD77E9">
        <w:rPr>
          <w:lang w:val="cy-GB"/>
        </w:rPr>
        <w:lastRenderedPageBreak/>
        <w:t>Tabl</w:t>
      </w:r>
      <w:r w:rsidR="0092227E" w:rsidRPr="00AD77E9">
        <w:rPr>
          <w:lang w:val="cy-GB"/>
        </w:rPr>
        <w:t xml:space="preserve"> </w:t>
      </w:r>
      <w:bookmarkEnd w:id="85"/>
      <w:r w:rsidR="00712BC7" w:rsidRPr="00AD77E9">
        <w:rPr>
          <w:noProof/>
          <w:lang w:val="cy-GB"/>
        </w:rPr>
        <w:t>18</w:t>
      </w:r>
      <w:r w:rsidR="0092227E" w:rsidRPr="00AD77E9">
        <w:rPr>
          <w:lang w:val="cy-GB"/>
        </w:rPr>
        <w:t xml:space="preserve"> </w:t>
      </w:r>
      <w:r w:rsidR="004445E5" w:rsidRPr="00AD77E9">
        <w:rPr>
          <w:lang w:val="cy-GB"/>
        </w:rPr>
        <w:t>–</w:t>
      </w:r>
      <w:r w:rsidR="0092227E" w:rsidRPr="00AD77E9">
        <w:rPr>
          <w:lang w:val="cy-GB"/>
        </w:rPr>
        <w:t xml:space="preserve"> </w:t>
      </w:r>
      <w:r w:rsidR="004445E5" w:rsidRPr="00AD77E9">
        <w:rPr>
          <w:lang w:val="cy-GB"/>
        </w:rPr>
        <w:t xml:space="preserve">Cyfran yr </w:t>
      </w:r>
      <w:r w:rsidR="00B906B7" w:rsidRPr="00AD77E9">
        <w:rPr>
          <w:lang w:val="cy-GB"/>
        </w:rPr>
        <w:t>unigolion</w:t>
      </w:r>
      <w:r w:rsidR="0092227E" w:rsidRPr="00AD77E9">
        <w:rPr>
          <w:lang w:val="cy-GB"/>
        </w:rPr>
        <w:t xml:space="preserve"> </w:t>
      </w:r>
      <w:r w:rsidR="004445E5" w:rsidRPr="00AD77E9">
        <w:rPr>
          <w:lang w:val="cy-GB"/>
        </w:rPr>
        <w:t>yn derbyn sgrinio</w:t>
      </w:r>
      <w:r w:rsidR="0092227E" w:rsidRPr="00AD77E9">
        <w:rPr>
          <w:lang w:val="cy-GB"/>
        </w:rPr>
        <w:t xml:space="preserve"> BBV </w:t>
      </w:r>
      <w:r w:rsidR="004445E5" w:rsidRPr="00AD77E9">
        <w:rPr>
          <w:lang w:val="cy-GB"/>
        </w:rPr>
        <w:t>ochr yn ochr â ch</w:t>
      </w:r>
      <w:r w:rsidR="00DE0083" w:rsidRPr="00AD77E9">
        <w:rPr>
          <w:lang w:val="cy-GB"/>
        </w:rPr>
        <w:t>yfran y</w:t>
      </w:r>
      <w:r w:rsidR="004445E5" w:rsidRPr="00AD77E9">
        <w:rPr>
          <w:lang w:val="cy-GB"/>
        </w:rPr>
        <w:t>r</w:t>
      </w:r>
      <w:r w:rsidR="0092227E" w:rsidRPr="00AD77E9">
        <w:rPr>
          <w:lang w:val="cy-GB"/>
        </w:rPr>
        <w:t xml:space="preserve"> </w:t>
      </w:r>
      <w:r w:rsidR="00B906B7" w:rsidRPr="00AD77E9">
        <w:rPr>
          <w:lang w:val="cy-GB"/>
        </w:rPr>
        <w:t>unigolion</w:t>
      </w:r>
      <w:r w:rsidR="0092227E" w:rsidRPr="00AD77E9">
        <w:rPr>
          <w:lang w:val="cy-GB"/>
        </w:rPr>
        <w:t xml:space="preserve"> </w:t>
      </w:r>
      <w:r w:rsidR="004445E5" w:rsidRPr="00AD77E9">
        <w:rPr>
          <w:lang w:val="cy-GB"/>
        </w:rPr>
        <w:t>a brofodd yn</w:t>
      </w:r>
      <w:r w:rsidR="0092227E" w:rsidRPr="00AD77E9">
        <w:rPr>
          <w:lang w:val="cy-GB"/>
        </w:rPr>
        <w:t xml:space="preserve"> </w:t>
      </w:r>
      <w:r w:rsidR="0051255D" w:rsidRPr="00AD77E9">
        <w:rPr>
          <w:lang w:val="cy-GB"/>
        </w:rPr>
        <w:t>adweithiol</w:t>
      </w:r>
      <w:r w:rsidR="0092227E" w:rsidRPr="00AD77E9">
        <w:rPr>
          <w:lang w:val="cy-GB"/>
        </w:rPr>
        <w:t xml:space="preserve"> </w:t>
      </w:r>
      <w:r w:rsidR="004445E5" w:rsidRPr="00AD77E9">
        <w:rPr>
          <w:lang w:val="cy-GB"/>
        </w:rPr>
        <w:t>ar gyfer gwrth-HC</w:t>
      </w:r>
      <w:r w:rsidR="0092227E" w:rsidRPr="00AD77E9">
        <w:rPr>
          <w:lang w:val="cy-GB"/>
        </w:rPr>
        <w:t xml:space="preserve">V </w:t>
      </w:r>
      <w:r w:rsidR="004445E5" w:rsidRPr="00AD77E9">
        <w:rPr>
          <w:lang w:val="cy-GB"/>
        </w:rPr>
        <w:t>yn ôl nodweddion</w:t>
      </w:r>
      <w:r w:rsidR="0092227E" w:rsidRPr="00AD77E9">
        <w:rPr>
          <w:lang w:val="cy-GB"/>
        </w:rPr>
        <w:t xml:space="preserve"> d</w:t>
      </w:r>
      <w:r w:rsidR="00DE0083" w:rsidRPr="00AD77E9">
        <w:rPr>
          <w:lang w:val="cy-GB"/>
        </w:rPr>
        <w:t>emograffeg</w:t>
      </w:r>
      <w:r w:rsidR="0092227E" w:rsidRPr="00AD77E9">
        <w:rPr>
          <w:lang w:val="cy-GB"/>
        </w:rPr>
        <w:t xml:space="preserve"> a</w:t>
      </w:r>
      <w:r w:rsidR="004445E5" w:rsidRPr="00AD77E9">
        <w:rPr>
          <w:lang w:val="cy-GB"/>
        </w:rPr>
        <w:t xml:space="preserve"> ffactor risg</w:t>
      </w:r>
      <w:bookmarkEnd w:id="86"/>
      <w:r w:rsidR="00DC1988" w:rsidRPr="00AD77E9">
        <w:rPr>
          <w:lang w:val="cy-GB"/>
        </w:rPr>
        <w:t>,</w:t>
      </w:r>
      <w:r w:rsidR="009B34A8" w:rsidRPr="00AD77E9">
        <w:rPr>
          <w:lang w:val="cy-GB"/>
        </w:rPr>
        <w:t xml:space="preserve"> </w:t>
      </w:r>
      <w:r w:rsidR="00DC1988" w:rsidRPr="00AD77E9">
        <w:rPr>
          <w:lang w:val="cy-GB"/>
        </w:rPr>
        <w:t>2019-20</w:t>
      </w:r>
    </w:p>
    <w:p w14:paraId="5CFBC4C4" w14:textId="680301BE" w:rsidR="00AD77E9" w:rsidRPr="00AD77E9" w:rsidRDefault="00AD77E9" w:rsidP="00AD77E9">
      <w:pPr>
        <w:jc w:val="center"/>
        <w:rPr>
          <w:lang w:eastAsia="en-GB"/>
        </w:rPr>
      </w:pPr>
      <w:r w:rsidRPr="00AD77E9">
        <w:rPr>
          <w:noProof/>
          <w:lang w:eastAsia="en-GB"/>
        </w:rPr>
        <w:drawing>
          <wp:inline distT="0" distB="0" distL="0" distR="0" wp14:anchorId="6FA72D12" wp14:editId="340045B8">
            <wp:extent cx="8397959" cy="5015176"/>
            <wp:effectExtent l="0" t="0" r="3175"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8464061" cy="5054652"/>
                    </a:xfrm>
                    <a:prstGeom prst="rect">
                      <a:avLst/>
                    </a:prstGeom>
                    <a:noFill/>
                    <a:ln>
                      <a:noFill/>
                    </a:ln>
                  </pic:spPr>
                </pic:pic>
              </a:graphicData>
            </a:graphic>
          </wp:inline>
        </w:drawing>
      </w:r>
    </w:p>
    <w:p w14:paraId="5156AC87" w14:textId="60355C03" w:rsidR="00AD77E9" w:rsidRPr="00AD77E9" w:rsidRDefault="00AD77E9" w:rsidP="00AD77E9">
      <w:pPr>
        <w:rPr>
          <w:lang w:eastAsia="en-GB"/>
        </w:rPr>
      </w:pPr>
    </w:p>
    <w:p w14:paraId="7A17C4C4" w14:textId="77777777" w:rsidR="00AD77E9" w:rsidRPr="00AD77E9" w:rsidRDefault="00AD77E9" w:rsidP="00AD77E9">
      <w:pPr>
        <w:rPr>
          <w:lang w:eastAsia="en-GB"/>
        </w:rPr>
        <w:sectPr w:rsidR="00AD77E9" w:rsidRPr="00AD77E9" w:rsidSect="00D66D64">
          <w:type w:val="continuous"/>
          <w:pgSz w:w="16838" w:h="11906" w:orient="landscape"/>
          <w:pgMar w:top="1440" w:right="1440" w:bottom="1440" w:left="1440" w:header="709" w:footer="709" w:gutter="0"/>
          <w:cols w:space="708"/>
          <w:docGrid w:linePitch="360"/>
        </w:sectPr>
      </w:pPr>
    </w:p>
    <w:p w14:paraId="38F9CDDD" w14:textId="201E2880" w:rsidR="00663B7C" w:rsidRPr="00AD77E9" w:rsidRDefault="009A702C" w:rsidP="00663B7C">
      <w:pPr>
        <w:keepNext/>
        <w:numPr>
          <w:ilvl w:val="2"/>
          <w:numId w:val="3"/>
        </w:numPr>
        <w:tabs>
          <w:tab w:val="clear" w:pos="1434"/>
          <w:tab w:val="num" w:pos="360"/>
        </w:tabs>
        <w:spacing w:line="240" w:lineRule="auto"/>
        <w:ind w:left="1008"/>
        <w:jc w:val="both"/>
        <w:outlineLvl w:val="2"/>
        <w:rPr>
          <w:rFonts w:eastAsia="Times New Roman"/>
          <w:b/>
          <w:color w:val="244061" w:themeColor="accent1" w:themeShade="80"/>
          <w:lang w:val="cy-GB"/>
        </w:rPr>
      </w:pPr>
      <w:r w:rsidRPr="00AD77E9">
        <w:rPr>
          <w:rFonts w:eastAsia="Times New Roman"/>
          <w:b/>
          <w:color w:val="244061" w:themeColor="accent1" w:themeShade="80"/>
          <w:lang w:val="cy-GB"/>
        </w:rPr>
        <w:lastRenderedPageBreak/>
        <w:t xml:space="preserve">Achosion wedi’u </w:t>
      </w:r>
      <w:r w:rsidR="00F6375B" w:rsidRPr="00AD77E9">
        <w:rPr>
          <w:rFonts w:eastAsia="Times New Roman"/>
          <w:b/>
          <w:color w:val="244061" w:themeColor="accent1" w:themeShade="80"/>
          <w:lang w:val="cy-GB"/>
        </w:rPr>
        <w:t>cadarnha</w:t>
      </w:r>
      <w:r w:rsidR="00633456" w:rsidRPr="00AD77E9">
        <w:rPr>
          <w:rFonts w:eastAsia="Times New Roman"/>
          <w:b/>
          <w:color w:val="244061" w:themeColor="accent1" w:themeShade="80"/>
          <w:lang w:val="cy-GB"/>
        </w:rPr>
        <w:t>u</w:t>
      </w:r>
      <w:r w:rsidRPr="00AD77E9">
        <w:rPr>
          <w:rFonts w:eastAsia="Times New Roman"/>
          <w:b/>
          <w:color w:val="244061" w:themeColor="accent1" w:themeShade="80"/>
          <w:lang w:val="cy-GB"/>
        </w:rPr>
        <w:t xml:space="preserve"> o </w:t>
      </w:r>
      <w:r w:rsidR="00663B7C" w:rsidRPr="00AD77E9">
        <w:rPr>
          <w:rFonts w:eastAsia="Times New Roman"/>
          <w:b/>
          <w:color w:val="244061" w:themeColor="accent1" w:themeShade="80"/>
          <w:lang w:val="cy-GB"/>
        </w:rPr>
        <w:t xml:space="preserve">Hepatitis C </w:t>
      </w:r>
      <w:r w:rsidRPr="00AD77E9">
        <w:rPr>
          <w:rFonts w:eastAsia="Times New Roman"/>
          <w:b/>
          <w:color w:val="244061" w:themeColor="accent1" w:themeShade="80"/>
          <w:lang w:val="cy-GB"/>
        </w:rPr>
        <w:t xml:space="preserve"> </w:t>
      </w:r>
    </w:p>
    <w:p w14:paraId="625B74CB" w14:textId="32C3AFDD" w:rsidR="00663B7C" w:rsidRPr="00AD77E9" w:rsidRDefault="009A702C" w:rsidP="00663B7C">
      <w:pPr>
        <w:rPr>
          <w:rFonts w:cstheme="minorHAnsi"/>
          <w:lang w:val="cy-GB"/>
        </w:rPr>
      </w:pPr>
      <w:r w:rsidRPr="00AD77E9">
        <w:rPr>
          <w:rFonts w:cstheme="minorHAnsi"/>
          <w:lang w:val="cy-GB"/>
        </w:rPr>
        <w:t xml:space="preserve">Rhwng </w:t>
      </w:r>
      <w:r w:rsidR="00663B7C" w:rsidRPr="00AD77E9">
        <w:rPr>
          <w:rFonts w:cstheme="minorHAnsi"/>
          <w:lang w:val="cy-GB"/>
        </w:rPr>
        <w:t xml:space="preserve">1 </w:t>
      </w:r>
      <w:r w:rsidR="002E6ACC" w:rsidRPr="00AD77E9">
        <w:rPr>
          <w:rFonts w:cstheme="minorHAnsi"/>
          <w:lang w:val="cy-GB"/>
        </w:rPr>
        <w:t>Ebrill</w:t>
      </w:r>
      <w:r w:rsidR="00663B7C" w:rsidRPr="00AD77E9">
        <w:rPr>
          <w:rFonts w:cstheme="minorHAnsi"/>
          <w:lang w:val="cy-GB"/>
        </w:rPr>
        <w:t xml:space="preserve"> 201</w:t>
      </w:r>
      <w:r w:rsidR="00DC1988" w:rsidRPr="00AD77E9">
        <w:rPr>
          <w:rFonts w:cstheme="minorHAnsi"/>
          <w:lang w:val="cy-GB"/>
        </w:rPr>
        <w:t>9</w:t>
      </w:r>
      <w:r w:rsidR="00663B7C" w:rsidRPr="00AD77E9">
        <w:rPr>
          <w:rFonts w:cstheme="minorHAnsi"/>
          <w:lang w:val="cy-GB"/>
        </w:rPr>
        <w:t xml:space="preserve"> </w:t>
      </w:r>
      <w:r w:rsidRPr="00AD77E9">
        <w:rPr>
          <w:rFonts w:cstheme="minorHAnsi"/>
          <w:lang w:val="cy-GB"/>
        </w:rPr>
        <w:t>a</w:t>
      </w:r>
      <w:r w:rsidR="00663B7C" w:rsidRPr="00AD77E9">
        <w:rPr>
          <w:rFonts w:cstheme="minorHAnsi"/>
          <w:lang w:val="cy-GB"/>
        </w:rPr>
        <w:t xml:space="preserve"> 31</w:t>
      </w:r>
      <w:r w:rsidR="00323A72" w:rsidRPr="00AD77E9">
        <w:rPr>
          <w:rFonts w:cstheme="minorHAnsi"/>
          <w:lang w:val="cy-GB"/>
        </w:rPr>
        <w:t xml:space="preserve"> </w:t>
      </w:r>
      <w:r w:rsidR="00DD5CAF" w:rsidRPr="00AD77E9">
        <w:rPr>
          <w:rFonts w:cstheme="minorHAnsi"/>
          <w:lang w:val="cy-GB"/>
        </w:rPr>
        <w:t>Mawrth</w:t>
      </w:r>
      <w:r w:rsidR="00323A72" w:rsidRPr="00AD77E9">
        <w:rPr>
          <w:rFonts w:cstheme="minorHAnsi"/>
          <w:lang w:val="cy-GB"/>
        </w:rPr>
        <w:t xml:space="preserve"> 2020</w:t>
      </w:r>
      <w:r w:rsidR="006208CF" w:rsidRPr="00AD77E9">
        <w:rPr>
          <w:rFonts w:cstheme="minorHAnsi"/>
          <w:lang w:val="cy-GB"/>
        </w:rPr>
        <w:t>,</w:t>
      </w:r>
      <w:r w:rsidRPr="00AD77E9">
        <w:rPr>
          <w:rFonts w:cstheme="minorHAnsi"/>
          <w:lang w:val="cy-GB"/>
        </w:rPr>
        <w:t xml:space="preserve"> cafodd</w:t>
      </w:r>
      <w:r w:rsidR="006208CF" w:rsidRPr="00AD77E9">
        <w:rPr>
          <w:rFonts w:cstheme="minorHAnsi"/>
          <w:lang w:val="cy-GB"/>
        </w:rPr>
        <w:t xml:space="preserve"> 1,154</w:t>
      </w:r>
      <w:r w:rsidR="00663B7C" w:rsidRPr="00AD77E9">
        <w:rPr>
          <w:rFonts w:cstheme="minorHAnsi"/>
          <w:lang w:val="cy-GB"/>
        </w:rPr>
        <w:t xml:space="preserve"> </w:t>
      </w:r>
      <w:r w:rsidRPr="00AD77E9">
        <w:rPr>
          <w:rFonts w:cstheme="minorHAnsi"/>
          <w:lang w:val="cy-GB"/>
        </w:rPr>
        <w:t xml:space="preserve">o </w:t>
      </w:r>
      <w:r w:rsidR="00B906B7" w:rsidRPr="00AD77E9">
        <w:rPr>
          <w:rFonts w:cstheme="minorHAnsi"/>
          <w:lang w:val="cy-GB"/>
        </w:rPr>
        <w:t>unigolion</w:t>
      </w:r>
      <w:r w:rsidR="00663B7C" w:rsidRPr="00AD77E9">
        <w:rPr>
          <w:rFonts w:cstheme="minorHAnsi"/>
          <w:lang w:val="cy-GB"/>
        </w:rPr>
        <w:t xml:space="preserve"> </w:t>
      </w:r>
      <w:r w:rsidRPr="00AD77E9">
        <w:rPr>
          <w:rFonts w:cstheme="minorHAnsi"/>
          <w:lang w:val="cy-GB"/>
        </w:rPr>
        <w:t>brawf</w:t>
      </w:r>
      <w:r w:rsidR="00663B7C" w:rsidRPr="00AD77E9">
        <w:rPr>
          <w:rFonts w:cstheme="minorHAnsi"/>
          <w:lang w:val="cy-GB"/>
        </w:rPr>
        <w:t xml:space="preserve"> PCR </w:t>
      </w:r>
      <w:r w:rsidRPr="00AD77E9">
        <w:rPr>
          <w:rFonts w:cstheme="minorHAnsi"/>
          <w:lang w:val="cy-GB"/>
        </w:rPr>
        <w:t>cadar</w:t>
      </w:r>
      <w:r w:rsidR="000D00A1" w:rsidRPr="00AD77E9">
        <w:rPr>
          <w:rFonts w:cstheme="minorHAnsi"/>
          <w:lang w:val="cy-GB"/>
        </w:rPr>
        <w:t xml:space="preserve">nhaol </w:t>
      </w:r>
      <w:r w:rsidRPr="00AD77E9">
        <w:rPr>
          <w:rFonts w:cstheme="minorHAnsi"/>
          <w:lang w:val="cy-GB"/>
        </w:rPr>
        <w:t xml:space="preserve">yn y gymuned ar gyfer </w:t>
      </w:r>
      <w:r w:rsidR="007F20CE" w:rsidRPr="00AD77E9">
        <w:rPr>
          <w:rFonts w:cstheme="minorHAnsi"/>
          <w:lang w:val="cy-GB"/>
        </w:rPr>
        <w:t xml:space="preserve">HCV, </w:t>
      </w:r>
      <w:r w:rsidRPr="00AD77E9">
        <w:rPr>
          <w:rFonts w:cstheme="minorHAnsi"/>
          <w:lang w:val="cy-GB"/>
        </w:rPr>
        <w:t xml:space="preserve">ac o blith y rhain roedd </w:t>
      </w:r>
      <w:r w:rsidR="006208CF" w:rsidRPr="00AD77E9">
        <w:rPr>
          <w:rFonts w:cstheme="minorHAnsi"/>
          <w:lang w:val="cy-GB"/>
        </w:rPr>
        <w:t>222</w:t>
      </w:r>
      <w:r w:rsidR="00323A72" w:rsidRPr="00AD77E9">
        <w:rPr>
          <w:rFonts w:cstheme="minorHAnsi"/>
          <w:lang w:val="cy-GB"/>
        </w:rPr>
        <w:t xml:space="preserve"> </w:t>
      </w:r>
      <w:r w:rsidRPr="00AD77E9">
        <w:rPr>
          <w:rFonts w:cstheme="minorHAnsi"/>
          <w:lang w:val="cy-GB"/>
        </w:rPr>
        <w:t xml:space="preserve">o </w:t>
      </w:r>
      <w:r w:rsidR="00B906B7" w:rsidRPr="00AD77E9">
        <w:rPr>
          <w:rFonts w:cstheme="minorHAnsi"/>
          <w:lang w:val="cy-GB"/>
        </w:rPr>
        <w:t>unigolion</w:t>
      </w:r>
      <w:r w:rsidR="00663B7C" w:rsidRPr="00AD77E9">
        <w:rPr>
          <w:rFonts w:cstheme="minorHAnsi"/>
          <w:lang w:val="cy-GB"/>
        </w:rPr>
        <w:t xml:space="preserve"> </w:t>
      </w:r>
      <w:r w:rsidR="00D73C90" w:rsidRPr="00AD77E9">
        <w:rPr>
          <w:rFonts w:cstheme="minorHAnsi"/>
          <w:lang w:val="cy-GB"/>
        </w:rPr>
        <w:t xml:space="preserve">(19.2 </w:t>
      </w:r>
      <w:r w:rsidR="00DD5CAF" w:rsidRPr="00AD77E9">
        <w:rPr>
          <w:rFonts w:cstheme="minorHAnsi"/>
          <w:lang w:val="cy-GB"/>
        </w:rPr>
        <w:t>y cant</w:t>
      </w:r>
      <w:r w:rsidR="00D73C90" w:rsidRPr="00AD77E9">
        <w:rPr>
          <w:rFonts w:cstheme="minorHAnsi"/>
          <w:lang w:val="cy-GB"/>
        </w:rPr>
        <w:t xml:space="preserve">) </w:t>
      </w:r>
      <w:r w:rsidRPr="00AD77E9">
        <w:rPr>
          <w:rFonts w:cstheme="minorHAnsi"/>
          <w:lang w:val="cy-GB"/>
        </w:rPr>
        <w:t>wedi’u cafn</w:t>
      </w:r>
      <w:r w:rsidR="000D00A1" w:rsidRPr="00AD77E9">
        <w:rPr>
          <w:rFonts w:cstheme="minorHAnsi"/>
          <w:lang w:val="cy-GB"/>
        </w:rPr>
        <w:t>od</w:t>
      </w:r>
      <w:r w:rsidRPr="00AD77E9">
        <w:rPr>
          <w:rFonts w:cstheme="minorHAnsi"/>
          <w:lang w:val="cy-GB"/>
        </w:rPr>
        <w:t xml:space="preserve"> fel rhai â haint cronig ac angen</w:t>
      </w:r>
      <w:r w:rsidR="00663B7C" w:rsidRPr="00AD77E9">
        <w:rPr>
          <w:rFonts w:cstheme="minorHAnsi"/>
          <w:lang w:val="cy-GB"/>
        </w:rPr>
        <w:t xml:space="preserve"> </w:t>
      </w:r>
      <w:r w:rsidR="004529F4" w:rsidRPr="00AD77E9">
        <w:rPr>
          <w:rFonts w:cstheme="minorHAnsi"/>
          <w:lang w:val="cy-GB"/>
        </w:rPr>
        <w:t>triniaeth</w:t>
      </w:r>
      <w:r w:rsidR="00663B7C" w:rsidRPr="00AD77E9">
        <w:rPr>
          <w:rFonts w:cstheme="minorHAnsi"/>
          <w:lang w:val="cy-GB"/>
        </w:rPr>
        <w:t xml:space="preserve">. </w:t>
      </w:r>
      <w:r w:rsidRPr="00AD77E9">
        <w:rPr>
          <w:rFonts w:cstheme="minorHAnsi"/>
          <w:lang w:val="cy-GB"/>
        </w:rPr>
        <w:t>Roedd y rhain yn cynnwys y canlynol:</w:t>
      </w:r>
    </w:p>
    <w:p w14:paraId="699C83F5" w14:textId="10B17477" w:rsidR="00663B7C" w:rsidRPr="00AD77E9" w:rsidRDefault="006208CF" w:rsidP="00663B7C">
      <w:pPr>
        <w:keepNext/>
        <w:numPr>
          <w:ilvl w:val="0"/>
          <w:numId w:val="22"/>
        </w:numPr>
        <w:rPr>
          <w:rFonts w:cstheme="minorHAnsi"/>
          <w:lang w:val="cy-GB"/>
        </w:rPr>
      </w:pPr>
      <w:r w:rsidRPr="00AD77E9">
        <w:rPr>
          <w:rFonts w:cstheme="minorHAnsi"/>
          <w:lang w:val="cy-GB"/>
        </w:rPr>
        <w:t xml:space="preserve">159 </w:t>
      </w:r>
      <w:r w:rsidR="009A702C" w:rsidRPr="00AD77E9">
        <w:rPr>
          <w:rFonts w:cstheme="minorHAnsi"/>
          <w:lang w:val="cy-GB"/>
        </w:rPr>
        <w:t xml:space="preserve">o </w:t>
      </w:r>
      <w:r w:rsidR="00B906B7" w:rsidRPr="00AD77E9">
        <w:rPr>
          <w:rFonts w:cstheme="minorHAnsi"/>
          <w:lang w:val="cy-GB"/>
        </w:rPr>
        <w:t>unigolion</w:t>
      </w:r>
      <w:r w:rsidR="00663B7C" w:rsidRPr="00AD77E9">
        <w:rPr>
          <w:rFonts w:cstheme="minorHAnsi"/>
          <w:lang w:val="cy-GB"/>
        </w:rPr>
        <w:t xml:space="preserve"> </w:t>
      </w:r>
      <w:r w:rsidR="009A702C" w:rsidRPr="00AD77E9">
        <w:rPr>
          <w:rFonts w:cstheme="minorHAnsi"/>
          <w:lang w:val="cy-GB"/>
        </w:rPr>
        <w:t xml:space="preserve">a ganfuwyd yn dilyn prawf </w:t>
      </w:r>
      <w:r w:rsidR="00DC1EA1" w:rsidRPr="00AD77E9">
        <w:rPr>
          <w:rFonts w:cstheme="minorHAnsi"/>
          <w:lang w:val="cy-GB"/>
        </w:rPr>
        <w:t>gwrth-</w:t>
      </w:r>
      <w:r w:rsidR="00663B7C" w:rsidRPr="00AD77E9">
        <w:rPr>
          <w:rFonts w:cstheme="minorHAnsi"/>
          <w:lang w:val="cy-GB"/>
        </w:rPr>
        <w:t xml:space="preserve">HCV </w:t>
      </w:r>
      <w:r w:rsidR="009A702C" w:rsidRPr="00AD77E9">
        <w:rPr>
          <w:rFonts w:cstheme="minorHAnsi"/>
          <w:lang w:val="cy-GB"/>
        </w:rPr>
        <w:t xml:space="preserve">adweithiol yn ystod y cyfnod adrodd yn ôl  </w:t>
      </w:r>
      <w:r w:rsidR="00663B7C" w:rsidRPr="00AD77E9">
        <w:rPr>
          <w:rFonts w:cstheme="minorHAnsi"/>
          <w:lang w:val="cy-GB"/>
        </w:rPr>
        <w:t xml:space="preserve"> </w:t>
      </w:r>
    </w:p>
    <w:p w14:paraId="347F43A4" w14:textId="788AA56C" w:rsidR="006208CF" w:rsidRPr="00AD77E9" w:rsidRDefault="006208CF" w:rsidP="00663B7C">
      <w:pPr>
        <w:keepNext/>
        <w:numPr>
          <w:ilvl w:val="0"/>
          <w:numId w:val="22"/>
        </w:numPr>
        <w:rPr>
          <w:rFonts w:cstheme="minorHAnsi"/>
          <w:lang w:val="cy-GB"/>
        </w:rPr>
      </w:pPr>
      <w:r w:rsidRPr="00AD77E9">
        <w:rPr>
          <w:rFonts w:cstheme="minorHAnsi"/>
          <w:lang w:val="cy-GB"/>
        </w:rPr>
        <w:t xml:space="preserve">47 </w:t>
      </w:r>
      <w:r w:rsidR="009A702C" w:rsidRPr="00AD77E9">
        <w:rPr>
          <w:rFonts w:cstheme="minorHAnsi"/>
          <w:lang w:val="cy-GB"/>
        </w:rPr>
        <w:t xml:space="preserve">o </w:t>
      </w:r>
      <w:r w:rsidR="00B906B7" w:rsidRPr="00AD77E9">
        <w:rPr>
          <w:rFonts w:cstheme="minorHAnsi"/>
          <w:lang w:val="cy-GB"/>
        </w:rPr>
        <w:t>unigolion</w:t>
      </w:r>
      <w:r w:rsidRPr="00AD77E9">
        <w:rPr>
          <w:rFonts w:cstheme="minorHAnsi"/>
          <w:lang w:val="cy-GB"/>
        </w:rPr>
        <w:t xml:space="preserve"> </w:t>
      </w:r>
      <w:r w:rsidR="009A702C" w:rsidRPr="00AD77E9">
        <w:rPr>
          <w:rFonts w:cstheme="minorHAnsi"/>
          <w:lang w:val="cy-GB"/>
        </w:rPr>
        <w:t xml:space="preserve">a ganfuwyd fel rhai </w:t>
      </w:r>
      <w:r w:rsidR="00DC1EA1" w:rsidRPr="00AD77E9">
        <w:rPr>
          <w:rFonts w:cstheme="minorHAnsi"/>
          <w:lang w:val="cy-GB"/>
        </w:rPr>
        <w:t>gwrth-</w:t>
      </w:r>
      <w:r w:rsidRPr="00AD77E9">
        <w:rPr>
          <w:rFonts w:cstheme="minorHAnsi"/>
          <w:lang w:val="cy-GB"/>
        </w:rPr>
        <w:t xml:space="preserve">HCV </w:t>
      </w:r>
      <w:r w:rsidR="009A702C" w:rsidRPr="00AD77E9">
        <w:rPr>
          <w:rFonts w:cstheme="minorHAnsi"/>
          <w:lang w:val="cy-GB"/>
        </w:rPr>
        <w:t>adweithiol ers mis Eb</w:t>
      </w:r>
      <w:r w:rsidR="002E6ACC" w:rsidRPr="00AD77E9">
        <w:rPr>
          <w:rFonts w:cstheme="minorHAnsi"/>
          <w:lang w:val="cy-GB"/>
        </w:rPr>
        <w:t>rill</w:t>
      </w:r>
      <w:r w:rsidRPr="00AD77E9">
        <w:rPr>
          <w:rFonts w:cstheme="minorHAnsi"/>
          <w:lang w:val="cy-GB"/>
        </w:rPr>
        <w:t xml:space="preserve"> 2017</w:t>
      </w:r>
      <w:r w:rsidR="00302041" w:rsidRPr="00AD77E9">
        <w:rPr>
          <w:rFonts w:cstheme="minorHAnsi"/>
          <w:lang w:val="cy-GB"/>
        </w:rPr>
        <w:t xml:space="preserve"> </w:t>
      </w:r>
      <w:r w:rsidR="009A702C" w:rsidRPr="00AD77E9">
        <w:rPr>
          <w:rFonts w:cstheme="minorHAnsi"/>
          <w:lang w:val="cy-GB"/>
        </w:rPr>
        <w:t>ond cyn</w:t>
      </w:r>
      <w:r w:rsidR="00302041" w:rsidRPr="00AD77E9">
        <w:rPr>
          <w:rFonts w:cstheme="minorHAnsi"/>
          <w:lang w:val="cy-GB"/>
        </w:rPr>
        <w:t xml:space="preserve"> </w:t>
      </w:r>
      <w:r w:rsidR="00417D7E" w:rsidRPr="00AD77E9">
        <w:rPr>
          <w:rFonts w:cstheme="minorHAnsi"/>
          <w:lang w:val="cy-GB"/>
        </w:rPr>
        <w:t>1</w:t>
      </w:r>
      <w:r w:rsidR="00302041" w:rsidRPr="00AD77E9">
        <w:rPr>
          <w:rFonts w:cstheme="minorHAnsi"/>
          <w:lang w:val="cy-GB"/>
        </w:rPr>
        <w:t xml:space="preserve"> </w:t>
      </w:r>
      <w:r w:rsidR="002E6ACC" w:rsidRPr="00AD77E9">
        <w:rPr>
          <w:rFonts w:cstheme="minorHAnsi"/>
          <w:lang w:val="cy-GB"/>
        </w:rPr>
        <w:t>Ebrill</w:t>
      </w:r>
      <w:r w:rsidR="00302041" w:rsidRPr="00AD77E9">
        <w:rPr>
          <w:rFonts w:cstheme="minorHAnsi"/>
          <w:lang w:val="cy-GB"/>
        </w:rPr>
        <w:t xml:space="preserve"> 2019</w:t>
      </w:r>
      <w:r w:rsidRPr="00AD77E9">
        <w:rPr>
          <w:rFonts w:cstheme="minorHAnsi"/>
          <w:lang w:val="cy-GB"/>
        </w:rPr>
        <w:t xml:space="preserve">. </w:t>
      </w:r>
    </w:p>
    <w:p w14:paraId="1152CB2A" w14:textId="33A872B0" w:rsidR="00663B7C" w:rsidRPr="00AD77E9" w:rsidRDefault="006208CF" w:rsidP="00663B7C">
      <w:pPr>
        <w:keepNext/>
        <w:numPr>
          <w:ilvl w:val="0"/>
          <w:numId w:val="22"/>
        </w:numPr>
        <w:rPr>
          <w:rFonts w:cstheme="minorHAnsi"/>
          <w:lang w:val="cy-GB"/>
        </w:rPr>
      </w:pPr>
      <w:r w:rsidRPr="00AD77E9">
        <w:rPr>
          <w:rFonts w:cstheme="minorHAnsi"/>
          <w:lang w:val="cy-GB"/>
        </w:rPr>
        <w:t xml:space="preserve">16 </w:t>
      </w:r>
      <w:r w:rsidR="009A702C" w:rsidRPr="00AD77E9">
        <w:rPr>
          <w:rFonts w:cstheme="minorHAnsi"/>
          <w:lang w:val="cy-GB"/>
        </w:rPr>
        <w:t xml:space="preserve">o </w:t>
      </w:r>
      <w:r w:rsidR="00B906B7" w:rsidRPr="00AD77E9">
        <w:rPr>
          <w:rFonts w:cstheme="minorHAnsi"/>
          <w:lang w:val="cy-GB"/>
        </w:rPr>
        <w:t>unigolion</w:t>
      </w:r>
      <w:r w:rsidR="00663B7C" w:rsidRPr="00AD77E9">
        <w:rPr>
          <w:rFonts w:cstheme="minorHAnsi"/>
          <w:lang w:val="cy-GB"/>
        </w:rPr>
        <w:t xml:space="preserve"> </w:t>
      </w:r>
      <w:r w:rsidR="009A702C" w:rsidRPr="00AD77E9">
        <w:rPr>
          <w:rFonts w:cstheme="minorHAnsi"/>
          <w:lang w:val="cy-GB"/>
        </w:rPr>
        <w:t xml:space="preserve">a ganfuwyd yn dilyn PCR </w:t>
      </w:r>
      <w:r w:rsidR="00F6375B" w:rsidRPr="00AD77E9">
        <w:rPr>
          <w:rFonts w:cstheme="minorHAnsi"/>
          <w:lang w:val="cy-GB"/>
        </w:rPr>
        <w:t>cadarnhaol</w:t>
      </w:r>
      <w:r w:rsidR="009A702C" w:rsidRPr="00AD77E9">
        <w:rPr>
          <w:rFonts w:cstheme="minorHAnsi"/>
          <w:lang w:val="cy-GB"/>
        </w:rPr>
        <w:t xml:space="preserve"> uniongyrchol </w:t>
      </w:r>
      <w:r w:rsidR="00663B7C" w:rsidRPr="00AD77E9">
        <w:rPr>
          <w:rFonts w:cstheme="minorHAnsi"/>
          <w:lang w:val="cy-GB"/>
        </w:rPr>
        <w:t>(</w:t>
      </w:r>
      <w:r w:rsidR="009A702C" w:rsidRPr="00AD77E9">
        <w:rPr>
          <w:rFonts w:cstheme="minorHAnsi"/>
          <w:lang w:val="cy-GB"/>
        </w:rPr>
        <w:t>h</w:t>
      </w:r>
      <w:r w:rsidR="00663B7C" w:rsidRPr="00AD77E9">
        <w:rPr>
          <w:rFonts w:cstheme="minorHAnsi"/>
          <w:lang w:val="cy-GB"/>
        </w:rPr>
        <w:t>.</w:t>
      </w:r>
      <w:r w:rsidR="009A702C" w:rsidRPr="00AD77E9">
        <w:rPr>
          <w:rFonts w:cstheme="minorHAnsi"/>
          <w:lang w:val="cy-GB"/>
        </w:rPr>
        <w:t>y</w:t>
      </w:r>
      <w:r w:rsidR="00663B7C" w:rsidRPr="00AD77E9">
        <w:rPr>
          <w:rFonts w:cstheme="minorHAnsi"/>
          <w:lang w:val="cy-GB"/>
        </w:rPr>
        <w:t>.</w:t>
      </w:r>
      <w:r w:rsidR="009A702C" w:rsidRPr="00AD77E9">
        <w:rPr>
          <w:rFonts w:cstheme="minorHAnsi"/>
          <w:lang w:val="cy-GB"/>
        </w:rPr>
        <w:t xml:space="preserve"> cafodd adweithedd g</w:t>
      </w:r>
      <w:r w:rsidR="00DC1EA1" w:rsidRPr="00AD77E9">
        <w:rPr>
          <w:rFonts w:cstheme="minorHAnsi"/>
          <w:lang w:val="cy-GB"/>
        </w:rPr>
        <w:t>wrth-</w:t>
      </w:r>
      <w:r w:rsidR="00663B7C" w:rsidRPr="00AD77E9">
        <w:rPr>
          <w:rFonts w:cstheme="minorHAnsi"/>
          <w:lang w:val="cy-GB"/>
        </w:rPr>
        <w:t xml:space="preserve">HCV </w:t>
      </w:r>
      <w:r w:rsidR="009A702C" w:rsidRPr="00AD77E9">
        <w:rPr>
          <w:rFonts w:cstheme="minorHAnsi"/>
          <w:lang w:val="cy-GB"/>
        </w:rPr>
        <w:t xml:space="preserve">ei ganfod cyn gweithredu’r </w:t>
      </w:r>
      <w:r w:rsidR="00663B7C" w:rsidRPr="00AD77E9">
        <w:rPr>
          <w:rFonts w:cstheme="minorHAnsi"/>
          <w:lang w:val="cy-GB"/>
        </w:rPr>
        <w:t>HRD)</w:t>
      </w:r>
    </w:p>
    <w:p w14:paraId="7269FE0B" w14:textId="53D6502D" w:rsidR="00652203" w:rsidRDefault="00283233" w:rsidP="00CE7023">
      <w:pPr>
        <w:pStyle w:val="Caption"/>
        <w:keepNext/>
        <w:rPr>
          <w:noProof/>
          <w:lang w:eastAsia="en-GB"/>
        </w:rPr>
      </w:pPr>
      <w:r w:rsidRPr="00AD77E9">
        <w:rPr>
          <w:lang w:val="cy-GB"/>
        </w:rPr>
        <w:t>Tabl</w:t>
      </w:r>
      <w:r w:rsidR="00652203" w:rsidRPr="00AD77E9">
        <w:rPr>
          <w:lang w:val="cy-GB"/>
        </w:rPr>
        <w:t xml:space="preserve"> </w:t>
      </w:r>
      <w:r w:rsidR="00AA5A3A" w:rsidRPr="00AD77E9">
        <w:rPr>
          <w:lang w:val="cy-GB"/>
        </w:rPr>
        <w:fldChar w:fldCharType="begin"/>
      </w:r>
      <w:r w:rsidR="00AA5A3A" w:rsidRPr="00AD77E9">
        <w:rPr>
          <w:lang w:val="cy-GB"/>
        </w:rPr>
        <w:instrText xml:space="preserve"> SEQ Table \* ARABIC </w:instrText>
      </w:r>
      <w:r w:rsidR="00AA5A3A" w:rsidRPr="00AD77E9">
        <w:rPr>
          <w:lang w:val="cy-GB"/>
        </w:rPr>
        <w:fldChar w:fldCharType="separate"/>
      </w:r>
      <w:r w:rsidR="004E1FDC" w:rsidRPr="00AD77E9">
        <w:rPr>
          <w:noProof/>
          <w:lang w:val="cy-GB"/>
        </w:rPr>
        <w:t>19</w:t>
      </w:r>
      <w:r w:rsidR="00AA5A3A" w:rsidRPr="00AD77E9">
        <w:rPr>
          <w:noProof/>
          <w:lang w:val="cy-GB"/>
        </w:rPr>
        <w:fldChar w:fldCharType="end"/>
      </w:r>
      <w:r w:rsidR="00652203" w:rsidRPr="00AD77E9">
        <w:rPr>
          <w:lang w:val="cy-GB"/>
        </w:rPr>
        <w:t xml:space="preserve"> - </w:t>
      </w:r>
      <w:r w:rsidRPr="00AD77E9">
        <w:rPr>
          <w:lang w:val="cy-GB"/>
        </w:rPr>
        <w:t>Blwyddyn</w:t>
      </w:r>
      <w:r w:rsidR="00EC2DC9" w:rsidRPr="00AD77E9">
        <w:rPr>
          <w:lang w:val="cy-GB"/>
        </w:rPr>
        <w:t xml:space="preserve"> </w:t>
      </w:r>
      <w:r w:rsidR="005934FE" w:rsidRPr="00AD77E9">
        <w:rPr>
          <w:lang w:val="cy-GB"/>
        </w:rPr>
        <w:t xml:space="preserve">y canlyniad prawf </w:t>
      </w:r>
      <w:r w:rsidR="0051255D" w:rsidRPr="00AD77E9">
        <w:rPr>
          <w:lang w:val="cy-GB"/>
        </w:rPr>
        <w:t>adweithiol</w:t>
      </w:r>
      <w:r w:rsidR="00EC2DC9" w:rsidRPr="00AD77E9">
        <w:rPr>
          <w:lang w:val="cy-GB"/>
        </w:rPr>
        <w:t xml:space="preserve"> </w:t>
      </w:r>
      <w:r w:rsidR="005934FE" w:rsidRPr="00AD77E9">
        <w:rPr>
          <w:lang w:val="cy-GB"/>
        </w:rPr>
        <w:t xml:space="preserve">gwrth-HCV cyntaf ar gyfer </w:t>
      </w:r>
      <w:r w:rsidR="00B906B7" w:rsidRPr="00AD77E9">
        <w:rPr>
          <w:lang w:val="cy-GB"/>
        </w:rPr>
        <w:t>unigolion</w:t>
      </w:r>
      <w:r w:rsidR="00EC2DC9" w:rsidRPr="00AD77E9">
        <w:rPr>
          <w:lang w:val="cy-GB"/>
        </w:rPr>
        <w:t xml:space="preserve"> </w:t>
      </w:r>
      <w:r w:rsidR="005934FE" w:rsidRPr="00AD77E9">
        <w:rPr>
          <w:lang w:val="cy-GB"/>
        </w:rPr>
        <w:t xml:space="preserve">gyda phrawf PCR </w:t>
      </w:r>
      <w:r w:rsidR="00F6375B" w:rsidRPr="00AD77E9">
        <w:rPr>
          <w:lang w:val="cy-GB"/>
        </w:rPr>
        <w:t>cadarnhaol</w:t>
      </w:r>
      <w:r w:rsidR="005934FE" w:rsidRPr="00AD77E9">
        <w:rPr>
          <w:lang w:val="cy-GB"/>
        </w:rPr>
        <w:t xml:space="preserve"> p</w:t>
      </w:r>
      <w:r w:rsidR="00EC2DC9" w:rsidRPr="00AD77E9">
        <w:rPr>
          <w:lang w:val="cy-GB"/>
        </w:rPr>
        <w:t>ositi</w:t>
      </w:r>
      <w:r w:rsidR="005934FE" w:rsidRPr="00AD77E9">
        <w:rPr>
          <w:lang w:val="cy-GB"/>
        </w:rPr>
        <w:t>f</w:t>
      </w:r>
      <w:r w:rsidR="00EC2DC9" w:rsidRPr="00AD77E9">
        <w:rPr>
          <w:lang w:val="cy-GB"/>
        </w:rPr>
        <w:t xml:space="preserve"> </w:t>
      </w:r>
      <w:r w:rsidR="005934FE" w:rsidRPr="00AD77E9">
        <w:rPr>
          <w:lang w:val="cy-GB"/>
        </w:rPr>
        <w:t>ar gyfer</w:t>
      </w:r>
      <w:r w:rsidR="00EC2DC9" w:rsidRPr="00AD77E9">
        <w:rPr>
          <w:lang w:val="cy-GB"/>
        </w:rPr>
        <w:t xml:space="preserve"> HCV, </w:t>
      </w:r>
      <w:r w:rsidR="005934FE" w:rsidRPr="00AD77E9">
        <w:rPr>
          <w:lang w:val="cy-GB"/>
        </w:rPr>
        <w:t>yn ôl bwrdd iechyd,</w:t>
      </w:r>
      <w:r w:rsidR="007F20CE" w:rsidRPr="00AD77E9">
        <w:rPr>
          <w:lang w:val="cy-GB"/>
        </w:rPr>
        <w:t xml:space="preserve"> </w:t>
      </w:r>
      <w:r w:rsidR="00EC2DC9" w:rsidRPr="00AD77E9">
        <w:rPr>
          <w:lang w:val="cy-GB"/>
        </w:rPr>
        <w:t>2019-20</w:t>
      </w:r>
      <w:r w:rsidR="00CE7023" w:rsidRPr="00AD77E9">
        <w:rPr>
          <w:lang w:val="cy-GB"/>
        </w:rPr>
        <w:t xml:space="preserve"> </w:t>
      </w:r>
    </w:p>
    <w:p w14:paraId="5FCEB05A" w14:textId="6289ABE6" w:rsidR="00AD77E9" w:rsidRDefault="00AD77E9" w:rsidP="00AD77E9">
      <w:pPr>
        <w:rPr>
          <w:lang w:eastAsia="en-GB"/>
        </w:rPr>
      </w:pPr>
      <w:r w:rsidRPr="00AD77E9">
        <w:rPr>
          <w:noProof/>
          <w:lang w:eastAsia="en-GB"/>
        </w:rPr>
        <w:drawing>
          <wp:inline distT="0" distB="0" distL="0" distR="0" wp14:anchorId="48F2277C" wp14:editId="634E4D7F">
            <wp:extent cx="5731510" cy="2138594"/>
            <wp:effectExtent l="0" t="0" r="254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31510" cy="2138594"/>
                    </a:xfrm>
                    <a:prstGeom prst="rect">
                      <a:avLst/>
                    </a:prstGeom>
                    <a:noFill/>
                    <a:ln>
                      <a:noFill/>
                    </a:ln>
                  </pic:spPr>
                </pic:pic>
              </a:graphicData>
            </a:graphic>
          </wp:inline>
        </w:drawing>
      </w:r>
    </w:p>
    <w:p w14:paraId="6743DBF0" w14:textId="03391D1B" w:rsidR="00663B7C" w:rsidRPr="00AD77E9" w:rsidRDefault="00663B7C" w:rsidP="00663B7C">
      <w:pPr>
        <w:keepNext/>
        <w:rPr>
          <w:rFonts w:cstheme="minorHAnsi"/>
          <w:b/>
          <w:lang w:val="cy-GB"/>
        </w:rPr>
      </w:pPr>
      <w:bookmarkStart w:id="87" w:name="_Ref12978536"/>
    </w:p>
    <w:bookmarkEnd w:id="87"/>
    <w:p w14:paraId="31596E6A" w14:textId="2B1400D5" w:rsidR="00DA7A9D" w:rsidRPr="00AD77E9" w:rsidRDefault="005934FE" w:rsidP="00FD3349">
      <w:pPr>
        <w:pStyle w:val="Heading3"/>
        <w:rPr>
          <w:lang w:val="cy-GB"/>
        </w:rPr>
      </w:pPr>
      <w:r w:rsidRPr="00AD77E9">
        <w:rPr>
          <w:lang w:val="cy-GB"/>
        </w:rPr>
        <w:t xml:space="preserve">Sgrinio a niferoedd/achosion newydd ailadroddus </w:t>
      </w:r>
    </w:p>
    <w:p w14:paraId="4EEDA562" w14:textId="00FAF2DB" w:rsidR="00C14261" w:rsidRPr="00AD77E9" w:rsidRDefault="005934FE" w:rsidP="00C14261">
      <w:pPr>
        <w:rPr>
          <w:lang w:val="cy-GB"/>
        </w:rPr>
      </w:pPr>
      <w:r w:rsidRPr="00AD77E9">
        <w:rPr>
          <w:rFonts w:cstheme="minorHAnsi"/>
          <w:lang w:val="cy-GB"/>
        </w:rPr>
        <w:t>Yn ystod</w:t>
      </w:r>
      <w:r w:rsidR="001E14CE" w:rsidRPr="00AD77E9">
        <w:rPr>
          <w:rFonts w:cstheme="minorHAnsi"/>
          <w:lang w:val="cy-GB"/>
        </w:rPr>
        <w:t xml:space="preserve"> 201</w:t>
      </w:r>
      <w:r w:rsidR="00F93A57" w:rsidRPr="00AD77E9">
        <w:rPr>
          <w:rFonts w:cstheme="minorHAnsi"/>
          <w:lang w:val="cy-GB"/>
        </w:rPr>
        <w:t>9-20</w:t>
      </w:r>
      <w:r w:rsidR="00A64C5B" w:rsidRPr="00AD77E9">
        <w:rPr>
          <w:rFonts w:cstheme="minorHAnsi"/>
          <w:lang w:val="cy-GB"/>
        </w:rPr>
        <w:t xml:space="preserve">, </w:t>
      </w:r>
      <w:r w:rsidRPr="00AD77E9">
        <w:rPr>
          <w:rFonts w:cstheme="minorHAnsi"/>
          <w:lang w:val="cy-GB"/>
        </w:rPr>
        <w:t>dim ond</w:t>
      </w:r>
      <w:r w:rsidR="00F95886" w:rsidRPr="00AD77E9">
        <w:rPr>
          <w:rFonts w:cstheme="minorHAnsi"/>
          <w:lang w:val="cy-GB"/>
        </w:rPr>
        <w:t xml:space="preserve"> </w:t>
      </w:r>
      <w:r w:rsidR="00073070" w:rsidRPr="00AD77E9">
        <w:rPr>
          <w:rFonts w:cstheme="minorHAnsi"/>
          <w:lang w:val="cy-GB"/>
        </w:rPr>
        <w:t>285</w:t>
      </w:r>
      <w:r w:rsidR="00A64C5B" w:rsidRPr="00AD77E9">
        <w:rPr>
          <w:rFonts w:cstheme="minorHAnsi"/>
          <w:lang w:val="cy-GB"/>
        </w:rPr>
        <w:t xml:space="preserve"> </w:t>
      </w:r>
      <w:r w:rsidRPr="00AD77E9">
        <w:rPr>
          <w:rFonts w:cstheme="minorHAnsi"/>
          <w:lang w:val="cy-GB"/>
        </w:rPr>
        <w:t xml:space="preserve">o </w:t>
      </w:r>
      <w:r w:rsidR="00B906B7" w:rsidRPr="00AD77E9">
        <w:rPr>
          <w:rFonts w:cstheme="minorHAnsi"/>
          <w:lang w:val="cy-GB"/>
        </w:rPr>
        <w:t>unigolion</w:t>
      </w:r>
      <w:r w:rsidR="00C14261" w:rsidRPr="00AD77E9">
        <w:rPr>
          <w:rFonts w:cstheme="minorHAnsi"/>
          <w:lang w:val="cy-GB"/>
        </w:rPr>
        <w:t xml:space="preserve"> </w:t>
      </w:r>
      <w:r w:rsidRPr="00AD77E9">
        <w:rPr>
          <w:rFonts w:cstheme="minorHAnsi"/>
          <w:lang w:val="cy-GB"/>
        </w:rPr>
        <w:t xml:space="preserve">gafodd brofion ailadroddus am </w:t>
      </w:r>
      <w:r w:rsidR="00DC1EA1" w:rsidRPr="00AD77E9">
        <w:rPr>
          <w:rFonts w:cstheme="minorHAnsi"/>
          <w:lang w:val="cy-GB"/>
        </w:rPr>
        <w:t>wrth-</w:t>
      </w:r>
      <w:r w:rsidR="00C14261" w:rsidRPr="00AD77E9">
        <w:rPr>
          <w:rFonts w:cstheme="minorHAnsi"/>
          <w:lang w:val="cy-GB"/>
        </w:rPr>
        <w:t xml:space="preserve">HCV </w:t>
      </w:r>
      <w:r w:rsidRPr="00AD77E9">
        <w:rPr>
          <w:rFonts w:cstheme="minorHAnsi"/>
          <w:lang w:val="cy-GB"/>
        </w:rPr>
        <w:t>drwy</w:t>
      </w:r>
      <w:r w:rsidR="00F82A4B" w:rsidRPr="00AD77E9">
        <w:rPr>
          <w:rFonts w:cstheme="minorHAnsi"/>
          <w:lang w:val="cy-GB"/>
        </w:rPr>
        <w:t xml:space="preserve"> DBS</w:t>
      </w:r>
      <w:r w:rsidR="007F20CE" w:rsidRPr="00AD77E9">
        <w:rPr>
          <w:rFonts w:cstheme="minorHAnsi"/>
          <w:lang w:val="cy-GB"/>
        </w:rPr>
        <w:t>T</w:t>
      </w:r>
      <w:r w:rsidR="00F82A4B" w:rsidRPr="00AD77E9">
        <w:rPr>
          <w:rFonts w:cstheme="minorHAnsi"/>
          <w:lang w:val="cy-GB"/>
        </w:rPr>
        <w:t xml:space="preserve">, </w:t>
      </w:r>
      <w:r w:rsidRPr="00AD77E9">
        <w:rPr>
          <w:rFonts w:cstheme="minorHAnsi"/>
          <w:lang w:val="cy-GB"/>
        </w:rPr>
        <w:t xml:space="preserve">yn dilyn canlyniad </w:t>
      </w:r>
      <w:r w:rsidR="00DC1EA1" w:rsidRPr="00AD77E9">
        <w:rPr>
          <w:rFonts w:cstheme="minorHAnsi"/>
          <w:lang w:val="cy-GB"/>
        </w:rPr>
        <w:t>gwrth-</w:t>
      </w:r>
      <w:r w:rsidR="00C14261" w:rsidRPr="00AD77E9">
        <w:rPr>
          <w:rFonts w:cstheme="minorHAnsi"/>
          <w:lang w:val="cy-GB"/>
        </w:rPr>
        <w:t>HCV negati</w:t>
      </w:r>
      <w:r w:rsidRPr="00AD77E9">
        <w:rPr>
          <w:rFonts w:cstheme="minorHAnsi"/>
          <w:lang w:val="cy-GB"/>
        </w:rPr>
        <w:t>f blaenorol yn y flwyddyn flaenorol. O blith y rhain, dychwelodd</w:t>
      </w:r>
      <w:r w:rsidR="00073070" w:rsidRPr="00AD77E9">
        <w:rPr>
          <w:rFonts w:cstheme="minorHAnsi"/>
          <w:lang w:val="cy-GB"/>
        </w:rPr>
        <w:t xml:space="preserve"> 17 </w:t>
      </w:r>
      <w:r w:rsidRPr="00AD77E9">
        <w:rPr>
          <w:rFonts w:cstheme="minorHAnsi"/>
          <w:lang w:val="cy-GB"/>
        </w:rPr>
        <w:t xml:space="preserve">ganlyniad gwrth-gyrff positif gan ddarparu cyfradd achosion o 6 am bob </w:t>
      </w:r>
      <w:r w:rsidR="007F20CE" w:rsidRPr="00AD77E9">
        <w:rPr>
          <w:rFonts w:cstheme="minorHAnsi"/>
          <w:lang w:val="cy-GB"/>
        </w:rPr>
        <w:t xml:space="preserve">100 </w:t>
      </w:r>
      <w:r w:rsidRPr="00AD77E9">
        <w:rPr>
          <w:rFonts w:cstheme="minorHAnsi"/>
          <w:lang w:val="cy-GB"/>
        </w:rPr>
        <w:t xml:space="preserve">o flynyddoedd </w:t>
      </w:r>
      <w:r w:rsidR="007F20CE" w:rsidRPr="00AD77E9">
        <w:rPr>
          <w:rFonts w:cstheme="minorHAnsi"/>
          <w:lang w:val="cy-GB"/>
        </w:rPr>
        <w:t>person</w:t>
      </w:r>
      <w:r w:rsidRPr="00AD77E9">
        <w:rPr>
          <w:rFonts w:cstheme="minorHAnsi"/>
          <w:lang w:val="cy-GB"/>
        </w:rPr>
        <w:t xml:space="preserve">au. Mae’r DPA yn nodi </w:t>
      </w:r>
      <w:r w:rsidR="009849CF" w:rsidRPr="00AD77E9">
        <w:rPr>
          <w:rFonts w:cstheme="minorHAnsi"/>
          <w:lang w:val="cy-GB"/>
        </w:rPr>
        <w:t xml:space="preserve">y dylai’r holl unigolion sy’n wynebu risg gael eu profi yn flynyddol o leiaf. Mae’n bwysig bod yr holl </w:t>
      </w:r>
      <w:r w:rsidR="00B906B7" w:rsidRPr="00AD77E9">
        <w:rPr>
          <w:lang w:val="cy-GB"/>
        </w:rPr>
        <w:t>unigolion</w:t>
      </w:r>
      <w:r w:rsidR="00073070" w:rsidRPr="00AD77E9">
        <w:rPr>
          <w:lang w:val="cy-GB"/>
        </w:rPr>
        <w:t xml:space="preserve"> </w:t>
      </w:r>
      <w:r w:rsidR="009849CF" w:rsidRPr="00AD77E9">
        <w:rPr>
          <w:lang w:val="cy-GB"/>
        </w:rPr>
        <w:t>sy’</w:t>
      </w:r>
      <w:r w:rsidR="00FA2C42" w:rsidRPr="00AD77E9">
        <w:rPr>
          <w:lang w:val="cy-GB"/>
        </w:rPr>
        <w:t>n defnyddio</w:t>
      </w:r>
      <w:r w:rsidR="00073070" w:rsidRPr="00AD77E9">
        <w:rPr>
          <w:lang w:val="cy-GB"/>
        </w:rPr>
        <w:t xml:space="preserve"> </w:t>
      </w:r>
      <w:r w:rsidR="00D95920" w:rsidRPr="00AD77E9">
        <w:rPr>
          <w:lang w:val="cy-GB"/>
        </w:rPr>
        <w:t>gwasanaethau</w:t>
      </w:r>
      <w:r w:rsidR="009849CF" w:rsidRPr="00AD77E9">
        <w:rPr>
          <w:lang w:val="cy-GB"/>
        </w:rPr>
        <w:t>’n cael eu sgrinio’n rheolaidd am fe</w:t>
      </w:r>
      <w:r w:rsidR="004529F4" w:rsidRPr="00AD77E9">
        <w:rPr>
          <w:lang w:val="cy-GB"/>
        </w:rPr>
        <w:t>irysau a gludir yn y gwaed</w:t>
      </w:r>
      <w:r w:rsidR="00073070" w:rsidRPr="00AD77E9">
        <w:rPr>
          <w:lang w:val="cy-GB"/>
        </w:rPr>
        <w:t xml:space="preserve"> </w:t>
      </w:r>
      <w:r w:rsidR="009849CF" w:rsidRPr="00AD77E9">
        <w:rPr>
          <w:lang w:val="cy-GB"/>
        </w:rPr>
        <w:t xml:space="preserve">fel bod modd adnabod </w:t>
      </w:r>
      <w:r w:rsidR="004529F4" w:rsidRPr="00AD77E9">
        <w:rPr>
          <w:lang w:val="cy-GB"/>
        </w:rPr>
        <w:t>heintiau</w:t>
      </w:r>
      <w:r w:rsidR="00073070" w:rsidRPr="00AD77E9">
        <w:rPr>
          <w:lang w:val="cy-GB"/>
        </w:rPr>
        <w:t xml:space="preserve"> </w:t>
      </w:r>
      <w:r w:rsidR="009849CF" w:rsidRPr="00AD77E9">
        <w:rPr>
          <w:lang w:val="cy-GB"/>
        </w:rPr>
        <w:t xml:space="preserve">newydd a’u trin yn gyflym er mwyn cyfyngu ar drosglwyddo pellach. Hefyd, bydd data cynyddol yn caniatáu ar gyfer dadansoddi poblogaethau risg gwahanol.          </w:t>
      </w:r>
    </w:p>
    <w:p w14:paraId="0DEE8861" w14:textId="399E8FAB" w:rsidR="00DA7A9D" w:rsidRPr="00AD77E9" w:rsidRDefault="009A702C" w:rsidP="00FD3349">
      <w:pPr>
        <w:pStyle w:val="Heading2"/>
        <w:rPr>
          <w:lang w:val="cy-GB"/>
        </w:rPr>
      </w:pPr>
      <w:bookmarkStart w:id="88" w:name="_Toc49414846"/>
      <w:r w:rsidRPr="00AD77E9">
        <w:rPr>
          <w:lang w:val="cy-GB"/>
        </w:rPr>
        <w:t xml:space="preserve">Triniaeth </w:t>
      </w:r>
      <w:r w:rsidR="002A5163" w:rsidRPr="00AD77E9">
        <w:rPr>
          <w:lang w:val="cy-GB"/>
        </w:rPr>
        <w:t xml:space="preserve">Hepatitis C </w:t>
      </w:r>
      <w:bookmarkEnd w:id="88"/>
    </w:p>
    <w:p w14:paraId="12F2BAAC" w14:textId="57498E0D" w:rsidR="000A69D9" w:rsidRPr="00AD77E9" w:rsidRDefault="00FA2C42" w:rsidP="00FD3349">
      <w:pPr>
        <w:pStyle w:val="Heading3"/>
        <w:rPr>
          <w:lang w:val="cy-GB"/>
        </w:rPr>
      </w:pPr>
      <w:r w:rsidRPr="00AD77E9">
        <w:rPr>
          <w:lang w:val="cy-GB"/>
        </w:rPr>
        <w:t>Unigolion</w:t>
      </w:r>
      <w:r w:rsidR="000A69D9" w:rsidRPr="00AD77E9">
        <w:rPr>
          <w:lang w:val="cy-GB"/>
        </w:rPr>
        <w:t xml:space="preserve"> </w:t>
      </w:r>
      <w:r w:rsidR="009849CF" w:rsidRPr="00AD77E9">
        <w:rPr>
          <w:lang w:val="cy-GB"/>
        </w:rPr>
        <w:t xml:space="preserve">a gyfeirir at wasanaethau arbenigol </w:t>
      </w:r>
      <w:r w:rsidR="000A69D9" w:rsidRPr="00AD77E9">
        <w:rPr>
          <w:lang w:val="cy-GB"/>
        </w:rPr>
        <w:t>clini</w:t>
      </w:r>
      <w:r w:rsidR="009849CF" w:rsidRPr="00AD77E9">
        <w:rPr>
          <w:lang w:val="cy-GB"/>
        </w:rPr>
        <w:t>gol</w:t>
      </w:r>
      <w:r w:rsidR="000A69D9" w:rsidRPr="00AD77E9">
        <w:rPr>
          <w:lang w:val="cy-GB"/>
        </w:rPr>
        <w:t xml:space="preserve"> </w:t>
      </w:r>
    </w:p>
    <w:p w14:paraId="04F00C44" w14:textId="59E268FD" w:rsidR="000A69D9" w:rsidRPr="00AD77E9" w:rsidRDefault="009849CF" w:rsidP="004E1FDC">
      <w:pPr>
        <w:pStyle w:val="Caption"/>
        <w:rPr>
          <w:lang w:val="cy-GB"/>
        </w:rPr>
      </w:pPr>
      <w:r w:rsidRPr="00AD77E9">
        <w:rPr>
          <w:b w:val="0"/>
          <w:lang w:val="cy-GB"/>
        </w:rPr>
        <w:t xml:space="preserve">Yn ôl </w:t>
      </w:r>
      <w:r w:rsidR="00D03829" w:rsidRPr="00AD77E9">
        <w:rPr>
          <w:b w:val="0"/>
          <w:lang w:val="cy-GB"/>
        </w:rPr>
        <w:t xml:space="preserve">data </w:t>
      </w:r>
      <w:r w:rsidRPr="00AD77E9">
        <w:rPr>
          <w:b w:val="0"/>
          <w:lang w:val="cy-GB"/>
        </w:rPr>
        <w:t xml:space="preserve">a gofnodwyd </w:t>
      </w:r>
      <w:r w:rsidR="00E150E7" w:rsidRPr="00AD77E9">
        <w:rPr>
          <w:b w:val="0"/>
          <w:lang w:val="cy-GB"/>
        </w:rPr>
        <w:t>yn</w:t>
      </w:r>
      <w:r w:rsidRPr="00AD77E9">
        <w:rPr>
          <w:b w:val="0"/>
          <w:lang w:val="cy-GB"/>
        </w:rPr>
        <w:t xml:space="preserve"> yr </w:t>
      </w:r>
      <w:r w:rsidR="00D03829" w:rsidRPr="00AD77E9">
        <w:rPr>
          <w:b w:val="0"/>
          <w:lang w:val="cy-GB"/>
        </w:rPr>
        <w:t xml:space="preserve">HRD, </w:t>
      </w:r>
      <w:r w:rsidRPr="00AD77E9">
        <w:rPr>
          <w:b w:val="0"/>
          <w:lang w:val="cy-GB"/>
        </w:rPr>
        <w:t>yn ystod y cyfnod</w:t>
      </w:r>
      <w:r w:rsidR="000C1E97" w:rsidRPr="00AD77E9">
        <w:rPr>
          <w:b w:val="0"/>
          <w:lang w:val="cy-GB"/>
        </w:rPr>
        <w:t xml:space="preserve"> 201</w:t>
      </w:r>
      <w:r w:rsidR="00FB256E" w:rsidRPr="00AD77E9">
        <w:rPr>
          <w:b w:val="0"/>
          <w:lang w:val="cy-GB"/>
        </w:rPr>
        <w:t>9</w:t>
      </w:r>
      <w:r w:rsidR="000C1E97" w:rsidRPr="00AD77E9">
        <w:rPr>
          <w:b w:val="0"/>
          <w:lang w:val="cy-GB"/>
        </w:rPr>
        <w:t>-20</w:t>
      </w:r>
      <w:r w:rsidRPr="00AD77E9">
        <w:rPr>
          <w:b w:val="0"/>
          <w:lang w:val="cy-GB"/>
        </w:rPr>
        <w:t>, cyfeiriwyd cyfanswm o</w:t>
      </w:r>
      <w:r w:rsidR="00132DCD" w:rsidRPr="00AD77E9">
        <w:rPr>
          <w:b w:val="0"/>
          <w:lang w:val="cy-GB"/>
        </w:rPr>
        <w:t xml:space="preserve"> </w:t>
      </w:r>
      <w:r w:rsidR="000C1E97" w:rsidRPr="00AD77E9">
        <w:rPr>
          <w:b w:val="0"/>
          <w:lang w:val="cy-GB"/>
        </w:rPr>
        <w:t>255</w:t>
      </w:r>
      <w:r w:rsidR="00695D74" w:rsidRPr="00AD77E9">
        <w:rPr>
          <w:b w:val="0"/>
          <w:lang w:val="cy-GB"/>
        </w:rPr>
        <w:t xml:space="preserve"> </w:t>
      </w:r>
      <w:r w:rsidRPr="00AD77E9">
        <w:rPr>
          <w:b w:val="0"/>
          <w:lang w:val="cy-GB"/>
        </w:rPr>
        <w:t xml:space="preserve">o </w:t>
      </w:r>
      <w:r w:rsidR="00B906B7" w:rsidRPr="00AD77E9">
        <w:rPr>
          <w:b w:val="0"/>
          <w:lang w:val="cy-GB"/>
        </w:rPr>
        <w:t>unigolion</w:t>
      </w:r>
      <w:r w:rsidR="00695D74" w:rsidRPr="00AD77E9">
        <w:rPr>
          <w:b w:val="0"/>
          <w:lang w:val="cy-GB"/>
        </w:rPr>
        <w:t xml:space="preserve"> </w:t>
      </w:r>
      <w:r w:rsidRPr="00AD77E9">
        <w:rPr>
          <w:b w:val="0"/>
          <w:lang w:val="cy-GB"/>
        </w:rPr>
        <w:t>at</w:t>
      </w:r>
      <w:r w:rsidR="00695D74" w:rsidRPr="00AD77E9">
        <w:rPr>
          <w:b w:val="0"/>
          <w:lang w:val="cy-GB"/>
        </w:rPr>
        <w:t xml:space="preserve"> </w:t>
      </w:r>
      <w:r w:rsidRPr="00AD77E9">
        <w:rPr>
          <w:b w:val="0"/>
          <w:lang w:val="cy-GB"/>
        </w:rPr>
        <w:t xml:space="preserve">wasanaethau arbenigol </w:t>
      </w:r>
      <w:r w:rsidR="00695D74" w:rsidRPr="00AD77E9">
        <w:rPr>
          <w:b w:val="0"/>
          <w:lang w:val="cy-GB"/>
        </w:rPr>
        <w:t>clini</w:t>
      </w:r>
      <w:r w:rsidRPr="00AD77E9">
        <w:rPr>
          <w:b w:val="0"/>
          <w:lang w:val="cy-GB"/>
        </w:rPr>
        <w:t>gol</w:t>
      </w:r>
      <w:r w:rsidR="00695D74" w:rsidRPr="00AD77E9">
        <w:rPr>
          <w:b w:val="0"/>
          <w:lang w:val="cy-GB"/>
        </w:rPr>
        <w:t xml:space="preserve"> </w:t>
      </w:r>
      <w:r w:rsidRPr="00AD77E9">
        <w:rPr>
          <w:b w:val="0"/>
          <w:lang w:val="cy-GB"/>
        </w:rPr>
        <w:t>HCV gan y</w:t>
      </w:r>
      <w:r w:rsidR="00E150E7" w:rsidRPr="00AD77E9">
        <w:rPr>
          <w:b w:val="0"/>
          <w:lang w:val="cy-GB"/>
        </w:rPr>
        <w:t xml:space="preserve">r </w:t>
      </w:r>
      <w:r w:rsidR="00695D74" w:rsidRPr="00AD77E9">
        <w:rPr>
          <w:b w:val="0"/>
          <w:lang w:val="cy-GB"/>
        </w:rPr>
        <w:t>SMS a</w:t>
      </w:r>
      <w:r w:rsidRPr="00AD77E9">
        <w:rPr>
          <w:b w:val="0"/>
          <w:lang w:val="cy-GB"/>
        </w:rPr>
        <w:t>’r gwasanaethau cysylltiedig</w:t>
      </w:r>
      <w:r w:rsidR="00695D74" w:rsidRPr="00AD77E9">
        <w:rPr>
          <w:b w:val="0"/>
          <w:lang w:val="cy-GB"/>
        </w:rPr>
        <w:t xml:space="preserve"> </w:t>
      </w:r>
      <w:r w:rsidR="00283233" w:rsidRPr="00AD77E9">
        <w:rPr>
          <w:b w:val="0"/>
          <w:lang w:val="cy-GB"/>
        </w:rPr>
        <w:t>yng Nghymru</w:t>
      </w:r>
      <w:r w:rsidR="00BE43DB" w:rsidRPr="00AD77E9">
        <w:rPr>
          <w:b w:val="0"/>
          <w:lang w:val="cy-GB"/>
        </w:rPr>
        <w:t xml:space="preserve"> </w:t>
      </w:r>
      <w:r w:rsidR="00657885" w:rsidRPr="00AD77E9">
        <w:rPr>
          <w:b w:val="0"/>
          <w:lang w:val="cy-GB"/>
        </w:rPr>
        <w:t>(gweler</w:t>
      </w:r>
      <w:r w:rsidR="00BE43DB" w:rsidRPr="00AD77E9">
        <w:rPr>
          <w:b w:val="0"/>
          <w:lang w:val="cy-GB"/>
        </w:rPr>
        <w:t xml:space="preserve"> </w:t>
      </w:r>
      <w:r w:rsidR="00BE43DB" w:rsidRPr="00AD77E9">
        <w:rPr>
          <w:b w:val="0"/>
          <w:lang w:val="cy-GB"/>
        </w:rPr>
        <w:fldChar w:fldCharType="begin"/>
      </w:r>
      <w:r w:rsidR="00BE43DB" w:rsidRPr="00AD77E9">
        <w:rPr>
          <w:b w:val="0"/>
          <w:lang w:val="cy-GB"/>
        </w:rPr>
        <w:instrText xml:space="preserve"> REF _Ref13053249 \h </w:instrText>
      </w:r>
      <w:r w:rsidR="002547D4" w:rsidRPr="00AD77E9">
        <w:rPr>
          <w:b w:val="0"/>
          <w:lang w:val="cy-GB"/>
        </w:rPr>
        <w:instrText xml:space="preserve"> \* MERGEFORMAT </w:instrText>
      </w:r>
      <w:r w:rsidR="00BE43DB" w:rsidRPr="00AD77E9">
        <w:rPr>
          <w:b w:val="0"/>
          <w:lang w:val="cy-GB"/>
        </w:rPr>
      </w:r>
      <w:r w:rsidR="00BE43DB" w:rsidRPr="00AD77E9">
        <w:rPr>
          <w:b w:val="0"/>
          <w:lang w:val="cy-GB"/>
        </w:rPr>
        <w:fldChar w:fldCharType="separate"/>
      </w:r>
      <w:r w:rsidR="00283233" w:rsidRPr="00AD77E9">
        <w:rPr>
          <w:b w:val="0"/>
          <w:lang w:val="cy-GB"/>
        </w:rPr>
        <w:t>Tabl</w:t>
      </w:r>
      <w:r w:rsidR="00F93AA3" w:rsidRPr="00AD77E9">
        <w:rPr>
          <w:b w:val="0"/>
          <w:lang w:val="cy-GB"/>
        </w:rPr>
        <w:t xml:space="preserve"> </w:t>
      </w:r>
      <w:r w:rsidR="004E1FDC" w:rsidRPr="00AD77E9">
        <w:rPr>
          <w:b w:val="0"/>
          <w:noProof/>
          <w:lang w:val="cy-GB"/>
        </w:rPr>
        <w:t>20</w:t>
      </w:r>
      <w:r w:rsidR="00BE43DB" w:rsidRPr="00AD77E9">
        <w:rPr>
          <w:b w:val="0"/>
          <w:lang w:val="cy-GB"/>
        </w:rPr>
        <w:fldChar w:fldCharType="end"/>
      </w:r>
      <w:r w:rsidR="00BE43DB" w:rsidRPr="00AD77E9">
        <w:rPr>
          <w:b w:val="0"/>
          <w:lang w:val="cy-GB"/>
        </w:rPr>
        <w:t>)</w:t>
      </w:r>
      <w:r w:rsidR="00695D74" w:rsidRPr="00AD77E9">
        <w:rPr>
          <w:b w:val="0"/>
          <w:lang w:val="cy-GB"/>
        </w:rPr>
        <w:t>.</w:t>
      </w:r>
      <w:r w:rsidR="00695D74" w:rsidRPr="00AD77E9">
        <w:rPr>
          <w:lang w:val="cy-GB"/>
        </w:rPr>
        <w:t xml:space="preserve"> O</w:t>
      </w:r>
      <w:r w:rsidRPr="00AD77E9">
        <w:rPr>
          <w:lang w:val="cy-GB"/>
        </w:rPr>
        <w:t xml:space="preserve"> bl</w:t>
      </w:r>
      <w:r w:rsidR="00E150E7" w:rsidRPr="00AD77E9">
        <w:rPr>
          <w:lang w:val="cy-GB"/>
        </w:rPr>
        <w:t>i</w:t>
      </w:r>
      <w:r w:rsidRPr="00AD77E9">
        <w:rPr>
          <w:lang w:val="cy-GB"/>
        </w:rPr>
        <w:t>th y rhain:</w:t>
      </w:r>
    </w:p>
    <w:p w14:paraId="08132D87" w14:textId="5B0E4C4F" w:rsidR="00695D74" w:rsidRPr="00AD77E9" w:rsidRDefault="009849CF" w:rsidP="000F4840">
      <w:pPr>
        <w:pStyle w:val="ListParagraph"/>
        <w:numPr>
          <w:ilvl w:val="0"/>
          <w:numId w:val="26"/>
        </w:numPr>
        <w:rPr>
          <w:lang w:val="cy-GB"/>
        </w:rPr>
      </w:pPr>
      <w:r w:rsidRPr="00AD77E9">
        <w:rPr>
          <w:lang w:val="cy-GB"/>
        </w:rPr>
        <w:t xml:space="preserve">cyfeiriwyd </w:t>
      </w:r>
      <w:r w:rsidR="000C1E97" w:rsidRPr="00AD77E9">
        <w:rPr>
          <w:b/>
          <w:lang w:val="cy-GB"/>
        </w:rPr>
        <w:t>31</w:t>
      </w:r>
      <w:r w:rsidR="00132DCD" w:rsidRPr="00AD77E9">
        <w:rPr>
          <w:b/>
          <w:lang w:val="cy-GB"/>
        </w:rPr>
        <w:t xml:space="preserve"> </w:t>
      </w:r>
      <w:r w:rsidR="00DD5CAF" w:rsidRPr="00AD77E9">
        <w:rPr>
          <w:b/>
          <w:lang w:val="cy-GB"/>
        </w:rPr>
        <w:t>y cant</w:t>
      </w:r>
      <w:r w:rsidR="00132DCD" w:rsidRPr="00AD77E9">
        <w:rPr>
          <w:lang w:val="cy-GB"/>
        </w:rPr>
        <w:t xml:space="preserve"> </w:t>
      </w:r>
      <w:r w:rsidR="00D03829" w:rsidRPr="00AD77E9">
        <w:rPr>
          <w:lang w:val="cy-GB"/>
        </w:rPr>
        <w:t xml:space="preserve">(n=79) </w:t>
      </w:r>
      <w:r w:rsidRPr="00AD77E9">
        <w:rPr>
          <w:lang w:val="cy-GB"/>
        </w:rPr>
        <w:t xml:space="preserve">yn dilyn </w:t>
      </w:r>
      <w:r w:rsidRPr="00AD77E9">
        <w:rPr>
          <w:b/>
          <w:lang w:val="cy-GB"/>
        </w:rPr>
        <w:t>prawf</w:t>
      </w:r>
      <w:r w:rsidRPr="00AD77E9">
        <w:rPr>
          <w:lang w:val="cy-GB"/>
        </w:rPr>
        <w:t xml:space="preserve"> </w:t>
      </w:r>
      <w:r w:rsidRPr="00AD77E9">
        <w:rPr>
          <w:b/>
          <w:lang w:val="cy-GB"/>
        </w:rPr>
        <w:t xml:space="preserve">gwrth-HCV </w:t>
      </w:r>
      <w:r w:rsidR="0051255D" w:rsidRPr="00AD77E9">
        <w:rPr>
          <w:b/>
          <w:lang w:val="cy-GB"/>
        </w:rPr>
        <w:t>adweithiol</w:t>
      </w:r>
      <w:r w:rsidR="000F4840" w:rsidRPr="00AD77E9">
        <w:rPr>
          <w:b/>
          <w:lang w:val="cy-GB"/>
        </w:rPr>
        <w:t xml:space="preserve"> </w:t>
      </w:r>
      <w:r w:rsidRPr="00AD77E9">
        <w:rPr>
          <w:b/>
          <w:lang w:val="cy-GB"/>
        </w:rPr>
        <w:t xml:space="preserve"> </w:t>
      </w:r>
    </w:p>
    <w:p w14:paraId="62C63695" w14:textId="01895BF7" w:rsidR="00132DCD" w:rsidRPr="00AD77E9" w:rsidRDefault="009849CF" w:rsidP="0030557A">
      <w:pPr>
        <w:pStyle w:val="ListParagraph"/>
        <w:numPr>
          <w:ilvl w:val="0"/>
          <w:numId w:val="26"/>
        </w:numPr>
        <w:rPr>
          <w:lang w:val="cy-GB"/>
        </w:rPr>
      </w:pPr>
      <w:r w:rsidRPr="00AD77E9">
        <w:rPr>
          <w:lang w:val="cy-GB"/>
        </w:rPr>
        <w:t xml:space="preserve">cyfeiriwyd </w:t>
      </w:r>
      <w:r w:rsidR="000C1E97" w:rsidRPr="00AD77E9">
        <w:rPr>
          <w:b/>
          <w:lang w:val="cy-GB"/>
        </w:rPr>
        <w:t>68</w:t>
      </w:r>
      <w:r w:rsidR="00132DCD" w:rsidRPr="00AD77E9">
        <w:rPr>
          <w:b/>
          <w:lang w:val="cy-GB"/>
        </w:rPr>
        <w:t xml:space="preserve"> </w:t>
      </w:r>
      <w:r w:rsidR="00DD5CAF" w:rsidRPr="00AD77E9">
        <w:rPr>
          <w:b/>
          <w:lang w:val="cy-GB"/>
        </w:rPr>
        <w:t>y cant</w:t>
      </w:r>
      <w:r w:rsidR="00132DCD" w:rsidRPr="00AD77E9">
        <w:rPr>
          <w:lang w:val="cy-GB"/>
        </w:rPr>
        <w:t xml:space="preserve"> </w:t>
      </w:r>
      <w:r w:rsidR="00D03829" w:rsidRPr="00AD77E9">
        <w:rPr>
          <w:lang w:val="cy-GB"/>
        </w:rPr>
        <w:t xml:space="preserve">(n=173) </w:t>
      </w:r>
      <w:r w:rsidRPr="00AD77E9">
        <w:rPr>
          <w:lang w:val="cy-GB"/>
        </w:rPr>
        <w:t xml:space="preserve">yn dilyn </w:t>
      </w:r>
      <w:r w:rsidRPr="00AD77E9">
        <w:rPr>
          <w:b/>
          <w:lang w:val="cy-GB"/>
        </w:rPr>
        <w:t>prawf</w:t>
      </w:r>
      <w:r w:rsidR="00695D74" w:rsidRPr="00AD77E9">
        <w:rPr>
          <w:b/>
          <w:lang w:val="cy-GB"/>
        </w:rPr>
        <w:t xml:space="preserve"> </w:t>
      </w:r>
      <w:r w:rsidRPr="00AD77E9">
        <w:rPr>
          <w:b/>
          <w:lang w:val="cy-GB"/>
        </w:rPr>
        <w:t xml:space="preserve">PCR/RNA </w:t>
      </w:r>
      <w:r w:rsidR="00F6375B" w:rsidRPr="00AD77E9">
        <w:rPr>
          <w:b/>
          <w:lang w:val="cy-GB"/>
        </w:rPr>
        <w:t>cadarnhaol</w:t>
      </w:r>
      <w:r w:rsidRPr="00AD77E9">
        <w:rPr>
          <w:b/>
          <w:lang w:val="cy-GB"/>
        </w:rPr>
        <w:t xml:space="preserve"> </w:t>
      </w:r>
      <w:r w:rsidR="00695D74" w:rsidRPr="00AD77E9">
        <w:rPr>
          <w:b/>
          <w:lang w:val="cy-GB"/>
        </w:rPr>
        <w:t>positi</w:t>
      </w:r>
      <w:r w:rsidRPr="00AD77E9">
        <w:rPr>
          <w:b/>
          <w:lang w:val="cy-GB"/>
        </w:rPr>
        <w:t>f</w:t>
      </w:r>
      <w:r w:rsidR="00695D74" w:rsidRPr="00AD77E9">
        <w:rPr>
          <w:lang w:val="cy-GB"/>
        </w:rPr>
        <w:t xml:space="preserve"> </w:t>
      </w:r>
    </w:p>
    <w:p w14:paraId="6928E837" w14:textId="136621D1" w:rsidR="00132DCD" w:rsidRPr="00AD77E9" w:rsidRDefault="00F6375B" w:rsidP="00BE43DB">
      <w:pPr>
        <w:rPr>
          <w:lang w:val="cy-GB"/>
        </w:rPr>
      </w:pPr>
      <w:r w:rsidRPr="00AD77E9">
        <w:rPr>
          <w:lang w:val="cy-GB"/>
        </w:rPr>
        <w:lastRenderedPageBreak/>
        <w:t>Mae’r modiwl</w:t>
      </w:r>
      <w:r w:rsidR="00132DCD" w:rsidRPr="00AD77E9">
        <w:rPr>
          <w:lang w:val="cy-GB"/>
        </w:rPr>
        <w:t xml:space="preserve"> </w:t>
      </w:r>
      <w:r w:rsidR="0010665E" w:rsidRPr="00AD77E9">
        <w:rPr>
          <w:lang w:val="cy-GB"/>
        </w:rPr>
        <w:t>HRD:</w:t>
      </w:r>
      <w:r w:rsidR="00132DCD" w:rsidRPr="00AD77E9">
        <w:rPr>
          <w:lang w:val="cy-GB"/>
        </w:rPr>
        <w:t xml:space="preserve"> BBV </w:t>
      </w:r>
      <w:r w:rsidRPr="00AD77E9">
        <w:rPr>
          <w:lang w:val="cy-GB"/>
        </w:rPr>
        <w:t xml:space="preserve">yn creu atgyfeiriad yn awtomatig at wasanaethau triniaeth arbenigol clinigol HCV unwaith mae canlyniad y prawf wedi’i roi i’r cleient, gan atal colli dilyniant.           </w:t>
      </w:r>
      <w:r w:rsidR="00132DCD" w:rsidRPr="00AD77E9">
        <w:rPr>
          <w:lang w:val="cy-GB"/>
        </w:rPr>
        <w:t xml:space="preserve">  </w:t>
      </w:r>
    </w:p>
    <w:p w14:paraId="6100CB8D" w14:textId="701C65A0" w:rsidR="00AD77E9" w:rsidRPr="00AD77E9" w:rsidRDefault="00283233" w:rsidP="00AD77E9">
      <w:pPr>
        <w:pStyle w:val="Caption"/>
        <w:keepNext/>
        <w:rPr>
          <w:lang w:val="cy-GB"/>
        </w:rPr>
      </w:pPr>
      <w:bookmarkStart w:id="89" w:name="_Ref13053249"/>
      <w:r w:rsidRPr="00AD77E9">
        <w:rPr>
          <w:lang w:val="cy-GB"/>
        </w:rPr>
        <w:t>Tabl</w:t>
      </w:r>
      <w:r w:rsidR="0056166B" w:rsidRPr="00AD77E9">
        <w:rPr>
          <w:lang w:val="cy-GB"/>
        </w:rPr>
        <w:t xml:space="preserve"> </w:t>
      </w:r>
      <w:bookmarkEnd w:id="89"/>
      <w:r w:rsidR="004E1FDC" w:rsidRPr="00AD77E9">
        <w:rPr>
          <w:noProof/>
          <w:lang w:val="cy-GB"/>
        </w:rPr>
        <w:t>20</w:t>
      </w:r>
      <w:r w:rsidR="0056166B" w:rsidRPr="00AD77E9">
        <w:rPr>
          <w:lang w:val="cy-GB"/>
        </w:rPr>
        <w:t xml:space="preserve"> - </w:t>
      </w:r>
      <w:r w:rsidRPr="00AD77E9">
        <w:rPr>
          <w:lang w:val="cy-GB"/>
        </w:rPr>
        <w:t>Nifer yr</w:t>
      </w:r>
      <w:r w:rsidR="0056166B" w:rsidRPr="00AD77E9">
        <w:rPr>
          <w:lang w:val="cy-GB"/>
        </w:rPr>
        <w:t xml:space="preserve"> </w:t>
      </w:r>
      <w:r w:rsidR="00B906B7" w:rsidRPr="00AD77E9">
        <w:rPr>
          <w:lang w:val="cy-GB"/>
        </w:rPr>
        <w:t>unigolion</w:t>
      </w:r>
      <w:r w:rsidR="00E150E7" w:rsidRPr="00AD77E9">
        <w:rPr>
          <w:lang w:val="cy-GB"/>
        </w:rPr>
        <w:t xml:space="preserve"> </w:t>
      </w:r>
      <w:r w:rsidR="00F6375B" w:rsidRPr="00AD77E9">
        <w:rPr>
          <w:lang w:val="cy-GB"/>
        </w:rPr>
        <w:t xml:space="preserve">a sgriniwyd am </w:t>
      </w:r>
      <w:r w:rsidR="0056166B" w:rsidRPr="00AD77E9">
        <w:rPr>
          <w:lang w:val="cy-GB"/>
        </w:rPr>
        <w:t xml:space="preserve">hepatitis C </w:t>
      </w:r>
      <w:r w:rsidR="00F6375B" w:rsidRPr="00AD77E9">
        <w:rPr>
          <w:lang w:val="cy-GB"/>
        </w:rPr>
        <w:t>yn y</w:t>
      </w:r>
      <w:r w:rsidR="00F45295" w:rsidRPr="00AD77E9">
        <w:rPr>
          <w:lang w:val="cy-GB"/>
        </w:rPr>
        <w:t>r</w:t>
      </w:r>
      <w:r w:rsidR="00F6375B" w:rsidRPr="00AD77E9">
        <w:rPr>
          <w:lang w:val="cy-GB"/>
        </w:rPr>
        <w:t xml:space="preserve"> </w:t>
      </w:r>
      <w:r w:rsidR="0056166B" w:rsidRPr="00AD77E9">
        <w:rPr>
          <w:lang w:val="cy-GB"/>
        </w:rPr>
        <w:t xml:space="preserve">SMS </w:t>
      </w:r>
      <w:r w:rsidRPr="00AD77E9">
        <w:rPr>
          <w:lang w:val="cy-GB"/>
        </w:rPr>
        <w:t>yng Nghymru</w:t>
      </w:r>
      <w:r w:rsidR="0056166B" w:rsidRPr="00AD77E9">
        <w:rPr>
          <w:lang w:val="cy-GB"/>
        </w:rPr>
        <w:t xml:space="preserve"> a</w:t>
      </w:r>
      <w:r w:rsidR="00F6375B" w:rsidRPr="00AD77E9">
        <w:rPr>
          <w:lang w:val="cy-GB"/>
        </w:rPr>
        <w:t>c a gyfeiriwyd at wasanaethau arbenigol clinigol, yn ôl math o brawf a bwrdd iechyd</w:t>
      </w:r>
      <w:r w:rsidR="002E2CDC" w:rsidRPr="00AD77E9">
        <w:rPr>
          <w:lang w:val="cy-GB"/>
        </w:rPr>
        <w:t>, 201</w:t>
      </w:r>
      <w:r w:rsidR="00FB256E" w:rsidRPr="00AD77E9">
        <w:rPr>
          <w:lang w:val="cy-GB"/>
        </w:rPr>
        <w:t>9</w:t>
      </w:r>
      <w:r w:rsidR="002E2CDC" w:rsidRPr="00AD77E9">
        <w:rPr>
          <w:lang w:val="cy-GB"/>
        </w:rPr>
        <w:t>-20</w:t>
      </w:r>
    </w:p>
    <w:p w14:paraId="231C58FE" w14:textId="55948F56" w:rsidR="00AD77E9" w:rsidRPr="00AD77E9" w:rsidRDefault="00AD77E9" w:rsidP="00AD77E9">
      <w:pPr>
        <w:jc w:val="center"/>
        <w:rPr>
          <w:noProof/>
          <w:lang w:eastAsia="en-GB"/>
        </w:rPr>
      </w:pPr>
      <w:r w:rsidRPr="00AD77E9">
        <w:rPr>
          <w:noProof/>
          <w:lang w:eastAsia="en-GB"/>
        </w:rPr>
        <w:drawing>
          <wp:inline distT="0" distB="0" distL="0" distR="0" wp14:anchorId="401DCF71" wp14:editId="17A27644">
            <wp:extent cx="5593080" cy="2266315"/>
            <wp:effectExtent l="0" t="0" r="7620" b="635"/>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593080" cy="2266315"/>
                    </a:xfrm>
                    <a:prstGeom prst="rect">
                      <a:avLst/>
                    </a:prstGeom>
                    <a:noFill/>
                    <a:ln>
                      <a:noFill/>
                    </a:ln>
                  </pic:spPr>
                </pic:pic>
              </a:graphicData>
            </a:graphic>
          </wp:inline>
        </w:drawing>
      </w:r>
    </w:p>
    <w:p w14:paraId="6290C65A" w14:textId="599EEB11" w:rsidR="00695D74" w:rsidRPr="00AD77E9" w:rsidRDefault="00E97206" w:rsidP="00FD3349">
      <w:pPr>
        <w:rPr>
          <w:lang w:val="cy-GB"/>
        </w:rPr>
      </w:pPr>
      <w:r w:rsidRPr="00AD77E9">
        <w:rPr>
          <w:lang w:val="cy-GB"/>
        </w:rPr>
        <w:t>Yn ychwanegol at y broses sgrinio</w:t>
      </w:r>
      <w:r w:rsidR="000F4840" w:rsidRPr="00AD77E9">
        <w:rPr>
          <w:lang w:val="cy-GB"/>
        </w:rPr>
        <w:t xml:space="preserve"> HCV</w:t>
      </w:r>
      <w:r w:rsidRPr="00AD77E9">
        <w:rPr>
          <w:lang w:val="cy-GB"/>
        </w:rPr>
        <w:t xml:space="preserve">, mae’r HRD hefyd yn galluogi cofnodi canlyniadau cyfeirio a cherrig milltir triniaeth yn ôl gwasanaethau </w:t>
      </w:r>
      <w:r w:rsidR="00586A00" w:rsidRPr="00AD77E9">
        <w:rPr>
          <w:lang w:val="cy-GB"/>
        </w:rPr>
        <w:t>arbenigol</w:t>
      </w:r>
      <w:r w:rsidR="000F4840" w:rsidRPr="00AD77E9">
        <w:rPr>
          <w:lang w:val="cy-GB"/>
        </w:rPr>
        <w:t xml:space="preserve"> </w:t>
      </w:r>
      <w:r w:rsidRPr="00AD77E9">
        <w:rPr>
          <w:lang w:val="cy-GB"/>
        </w:rPr>
        <w:t>clinigol ar ôl atgyfeirio.</w:t>
      </w:r>
      <w:r w:rsidR="000F4840" w:rsidRPr="00AD77E9">
        <w:rPr>
          <w:lang w:val="cy-GB"/>
        </w:rPr>
        <w:t xml:space="preserve"> </w:t>
      </w:r>
      <w:r w:rsidRPr="00AD77E9">
        <w:rPr>
          <w:lang w:val="cy-GB"/>
        </w:rPr>
        <w:t>Mae’r nodwedd hon wedi cael ei chynllunio i gefnogi partneriaethau gwaith ar y cyd rhwng yr</w:t>
      </w:r>
      <w:r w:rsidR="006A7BC4" w:rsidRPr="00AD77E9">
        <w:rPr>
          <w:lang w:val="cy-GB"/>
        </w:rPr>
        <w:t xml:space="preserve"> SMS a</w:t>
      </w:r>
      <w:r w:rsidRPr="00AD77E9">
        <w:rPr>
          <w:lang w:val="cy-GB"/>
        </w:rPr>
        <w:t xml:space="preserve">’r Arbenigwyr/Timau Nyrsio Clinigol ar ôl cyfeirio ac i gefnogi ymgysylltu ag </w:t>
      </w:r>
      <w:r w:rsidR="00B906B7" w:rsidRPr="00AD77E9">
        <w:rPr>
          <w:lang w:val="cy-GB"/>
        </w:rPr>
        <w:t>unigolion</w:t>
      </w:r>
      <w:r w:rsidR="000F4840" w:rsidRPr="00AD77E9">
        <w:rPr>
          <w:lang w:val="cy-GB"/>
        </w:rPr>
        <w:t xml:space="preserve"> </w:t>
      </w:r>
      <w:r w:rsidRPr="00AD77E9">
        <w:rPr>
          <w:lang w:val="cy-GB"/>
        </w:rPr>
        <w:t>yn ystod</w:t>
      </w:r>
      <w:r w:rsidR="000F4840" w:rsidRPr="00AD77E9">
        <w:rPr>
          <w:lang w:val="cy-GB"/>
        </w:rPr>
        <w:t xml:space="preserve"> </w:t>
      </w:r>
      <w:r w:rsidR="004529F4" w:rsidRPr="00AD77E9">
        <w:rPr>
          <w:lang w:val="cy-GB"/>
        </w:rPr>
        <w:t>triniaeth</w:t>
      </w:r>
      <w:r w:rsidR="000F4840" w:rsidRPr="00AD77E9">
        <w:rPr>
          <w:lang w:val="cy-GB"/>
        </w:rPr>
        <w:t xml:space="preserve">. </w:t>
      </w:r>
    </w:p>
    <w:p w14:paraId="23E5343C" w14:textId="1E41B82A" w:rsidR="006A7BC4" w:rsidRPr="00AD77E9" w:rsidRDefault="00E97206" w:rsidP="006A7BC4">
      <w:pPr>
        <w:rPr>
          <w:lang w:val="cy-GB"/>
        </w:rPr>
      </w:pPr>
      <w:r w:rsidRPr="00AD77E9">
        <w:rPr>
          <w:lang w:val="cy-GB"/>
        </w:rPr>
        <w:t>Ar gyfer u</w:t>
      </w:r>
      <w:r w:rsidR="00B906B7" w:rsidRPr="00AD77E9">
        <w:rPr>
          <w:lang w:val="cy-GB"/>
        </w:rPr>
        <w:t>nigolion</w:t>
      </w:r>
      <w:r w:rsidR="000F4840" w:rsidRPr="00AD77E9">
        <w:rPr>
          <w:lang w:val="cy-GB"/>
        </w:rPr>
        <w:t xml:space="preserve"> </w:t>
      </w:r>
      <w:r w:rsidRPr="00AD77E9">
        <w:rPr>
          <w:lang w:val="cy-GB"/>
        </w:rPr>
        <w:t xml:space="preserve">sydd wedi’u cyfeirio at wasanaethau </w:t>
      </w:r>
      <w:r w:rsidR="00586A00" w:rsidRPr="00AD77E9">
        <w:rPr>
          <w:lang w:val="cy-GB"/>
        </w:rPr>
        <w:t>arbenigol</w:t>
      </w:r>
      <w:r w:rsidR="000F4840" w:rsidRPr="00AD77E9">
        <w:rPr>
          <w:lang w:val="cy-GB"/>
        </w:rPr>
        <w:t xml:space="preserve"> </w:t>
      </w:r>
      <w:r w:rsidRPr="00AD77E9">
        <w:rPr>
          <w:lang w:val="cy-GB"/>
        </w:rPr>
        <w:t>clingol gan y</w:t>
      </w:r>
      <w:r w:rsidR="00F45295" w:rsidRPr="00AD77E9">
        <w:rPr>
          <w:lang w:val="cy-GB"/>
        </w:rPr>
        <w:t>r</w:t>
      </w:r>
      <w:r w:rsidR="000F4840" w:rsidRPr="00AD77E9">
        <w:rPr>
          <w:lang w:val="cy-GB"/>
        </w:rPr>
        <w:t xml:space="preserve"> SMS, </w:t>
      </w:r>
      <w:r w:rsidR="00FD18B9" w:rsidRPr="00AD77E9">
        <w:rPr>
          <w:lang w:val="cy-GB"/>
        </w:rPr>
        <w:t xml:space="preserve">cofnodwyd canlyniad cyfeirio cychwynnol ar gyfer </w:t>
      </w:r>
      <w:r w:rsidR="000C1E97" w:rsidRPr="00AD77E9">
        <w:rPr>
          <w:lang w:val="cy-GB"/>
        </w:rPr>
        <w:t>65</w:t>
      </w:r>
      <w:r w:rsidR="000F4840" w:rsidRPr="00AD77E9">
        <w:rPr>
          <w:lang w:val="cy-GB"/>
        </w:rPr>
        <w:t xml:space="preserve"> </w:t>
      </w:r>
      <w:r w:rsidR="00FC620E" w:rsidRPr="00AD77E9">
        <w:rPr>
          <w:lang w:val="cy-GB"/>
        </w:rPr>
        <w:t>y cant o un</w:t>
      </w:r>
      <w:r w:rsidR="00B906B7" w:rsidRPr="00AD77E9">
        <w:rPr>
          <w:lang w:val="cy-GB"/>
        </w:rPr>
        <w:t>igolion</w:t>
      </w:r>
      <w:r w:rsidR="000F4840" w:rsidRPr="00AD77E9">
        <w:rPr>
          <w:lang w:val="cy-GB"/>
        </w:rPr>
        <w:t xml:space="preserve"> </w:t>
      </w:r>
      <w:r w:rsidR="00657885" w:rsidRPr="00AD77E9">
        <w:rPr>
          <w:lang w:val="cy-GB"/>
        </w:rPr>
        <w:t>(gweler</w:t>
      </w:r>
      <w:r w:rsidR="000F4840" w:rsidRPr="00AD77E9">
        <w:rPr>
          <w:lang w:val="cy-GB"/>
        </w:rPr>
        <w:t xml:space="preserve"> </w:t>
      </w:r>
      <w:r w:rsidR="00327387" w:rsidRPr="00AD77E9">
        <w:rPr>
          <w:color w:val="FF0000"/>
          <w:lang w:val="cy-GB"/>
        </w:rPr>
        <w:fldChar w:fldCharType="begin"/>
      </w:r>
      <w:r w:rsidR="00327387" w:rsidRPr="00AD77E9">
        <w:rPr>
          <w:lang w:val="cy-GB"/>
        </w:rPr>
        <w:instrText xml:space="preserve"> REF _Ref13059055 \h </w:instrText>
      </w:r>
      <w:r w:rsidR="002547D4" w:rsidRPr="00AD77E9">
        <w:rPr>
          <w:color w:val="FF0000"/>
          <w:lang w:val="cy-GB"/>
        </w:rPr>
        <w:instrText xml:space="preserve"> \* MERGEFORMAT </w:instrText>
      </w:r>
      <w:r w:rsidR="00327387" w:rsidRPr="00AD77E9">
        <w:rPr>
          <w:color w:val="FF0000"/>
          <w:lang w:val="cy-GB"/>
        </w:rPr>
      </w:r>
      <w:r w:rsidR="00327387" w:rsidRPr="00AD77E9">
        <w:rPr>
          <w:color w:val="FF0000"/>
          <w:lang w:val="cy-GB"/>
        </w:rPr>
        <w:fldChar w:fldCharType="separate"/>
      </w:r>
      <w:r w:rsidR="00283233" w:rsidRPr="00AD77E9">
        <w:rPr>
          <w:lang w:val="cy-GB"/>
        </w:rPr>
        <w:t>Tabl</w:t>
      </w:r>
      <w:r w:rsidR="00F93AA3" w:rsidRPr="00AD77E9">
        <w:rPr>
          <w:lang w:val="cy-GB"/>
        </w:rPr>
        <w:t xml:space="preserve"> </w:t>
      </w:r>
      <w:r w:rsidR="00F93AA3" w:rsidRPr="00AD77E9">
        <w:rPr>
          <w:noProof/>
          <w:lang w:val="cy-GB"/>
        </w:rPr>
        <w:t>2</w:t>
      </w:r>
      <w:r w:rsidR="00327387" w:rsidRPr="00AD77E9">
        <w:rPr>
          <w:color w:val="FF0000"/>
          <w:lang w:val="cy-GB"/>
        </w:rPr>
        <w:fldChar w:fldCharType="end"/>
      </w:r>
      <w:r w:rsidR="00871E47" w:rsidRPr="00AD77E9">
        <w:rPr>
          <w:lang w:val="cy-GB"/>
        </w:rPr>
        <w:t>1</w:t>
      </w:r>
      <w:r w:rsidR="000F4840" w:rsidRPr="00AD77E9">
        <w:rPr>
          <w:lang w:val="cy-GB"/>
        </w:rPr>
        <w:t>)</w:t>
      </w:r>
      <w:r w:rsidR="00C91931" w:rsidRPr="00AD77E9">
        <w:rPr>
          <w:lang w:val="cy-GB"/>
        </w:rPr>
        <w:t>.</w:t>
      </w:r>
      <w:r w:rsidR="000C1E97" w:rsidRPr="00AD77E9">
        <w:rPr>
          <w:lang w:val="cy-GB"/>
        </w:rPr>
        <w:t xml:space="preserve"> </w:t>
      </w:r>
      <w:r w:rsidR="00FD18B9" w:rsidRPr="00AD77E9">
        <w:rPr>
          <w:lang w:val="cy-GB"/>
        </w:rPr>
        <w:t xml:space="preserve">Ers </w:t>
      </w:r>
      <w:r w:rsidR="006A7BC4" w:rsidRPr="00AD77E9">
        <w:rPr>
          <w:lang w:val="cy-GB"/>
        </w:rPr>
        <w:t>2017</w:t>
      </w:r>
      <w:r w:rsidR="000C1E97" w:rsidRPr="00AD77E9">
        <w:rPr>
          <w:lang w:val="cy-GB"/>
        </w:rPr>
        <w:t xml:space="preserve">, </w:t>
      </w:r>
      <w:r w:rsidR="00FD18B9" w:rsidRPr="00AD77E9">
        <w:rPr>
          <w:lang w:val="cy-GB"/>
        </w:rPr>
        <w:t>o blith pawb a gyfeiriwyd at d</w:t>
      </w:r>
      <w:r w:rsidR="004529F4" w:rsidRPr="00AD77E9">
        <w:rPr>
          <w:lang w:val="cy-GB"/>
        </w:rPr>
        <w:t>riniaeth</w:t>
      </w:r>
      <w:r w:rsidR="006A7BC4" w:rsidRPr="00AD77E9">
        <w:rPr>
          <w:lang w:val="cy-GB"/>
        </w:rPr>
        <w:t>, n</w:t>
      </w:r>
      <w:r w:rsidR="00FD18B9" w:rsidRPr="00AD77E9">
        <w:rPr>
          <w:lang w:val="cy-GB"/>
        </w:rPr>
        <w:t>id oes unrhyw ddata canlyniadau ar gael ar gyfer</w:t>
      </w:r>
      <w:r w:rsidR="006A7BC4" w:rsidRPr="00AD77E9">
        <w:rPr>
          <w:lang w:val="cy-GB"/>
        </w:rPr>
        <w:t xml:space="preserve"> 182 </w:t>
      </w:r>
      <w:r w:rsidR="00FD18B9" w:rsidRPr="00AD77E9">
        <w:rPr>
          <w:lang w:val="cy-GB"/>
        </w:rPr>
        <w:t>o atgyfeiriadau</w:t>
      </w:r>
      <w:r w:rsidR="006A7BC4" w:rsidRPr="00AD77E9">
        <w:rPr>
          <w:lang w:val="cy-GB"/>
        </w:rPr>
        <w:t xml:space="preserve"> </w:t>
      </w:r>
      <w:r w:rsidR="00657885" w:rsidRPr="00AD77E9">
        <w:rPr>
          <w:lang w:val="cy-GB"/>
        </w:rPr>
        <w:t>(gweler</w:t>
      </w:r>
      <w:r w:rsidR="006A7BC4" w:rsidRPr="00AD77E9">
        <w:rPr>
          <w:lang w:val="cy-GB"/>
        </w:rPr>
        <w:t xml:space="preserve"> </w:t>
      </w:r>
      <w:r w:rsidR="00283233" w:rsidRPr="00AD77E9">
        <w:rPr>
          <w:lang w:val="cy-GB"/>
        </w:rPr>
        <w:t>Tabl</w:t>
      </w:r>
      <w:r w:rsidR="006A7BC4" w:rsidRPr="00AD77E9">
        <w:rPr>
          <w:lang w:val="cy-GB"/>
        </w:rPr>
        <w:t xml:space="preserve"> 2</w:t>
      </w:r>
      <w:r w:rsidR="00871E47" w:rsidRPr="00AD77E9">
        <w:rPr>
          <w:lang w:val="cy-GB"/>
        </w:rPr>
        <w:t>2</w:t>
      </w:r>
      <w:r w:rsidR="006A7BC4" w:rsidRPr="00AD77E9">
        <w:rPr>
          <w:lang w:val="cy-GB"/>
        </w:rPr>
        <w:t xml:space="preserve">).  </w:t>
      </w:r>
      <w:bookmarkStart w:id="90" w:name="_Ref13059055"/>
    </w:p>
    <w:p w14:paraId="529C68F6" w14:textId="2476C254" w:rsidR="007F6FEE" w:rsidRDefault="00283233" w:rsidP="00AD77E9">
      <w:pPr>
        <w:jc w:val="both"/>
        <w:rPr>
          <w:noProof/>
          <w:lang w:eastAsia="en-GB"/>
        </w:rPr>
      </w:pPr>
      <w:r w:rsidRPr="00AD77E9">
        <w:rPr>
          <w:b/>
          <w:lang w:val="cy-GB"/>
        </w:rPr>
        <w:t>Tabl</w:t>
      </w:r>
      <w:r w:rsidR="0056166B" w:rsidRPr="00AD77E9">
        <w:rPr>
          <w:b/>
          <w:lang w:val="cy-GB"/>
        </w:rPr>
        <w:t xml:space="preserve"> </w:t>
      </w:r>
      <w:r w:rsidR="00704F52" w:rsidRPr="00AD77E9">
        <w:rPr>
          <w:b/>
          <w:noProof/>
          <w:lang w:val="cy-GB"/>
        </w:rPr>
        <w:fldChar w:fldCharType="begin"/>
      </w:r>
      <w:r w:rsidR="00704F52" w:rsidRPr="00AD77E9">
        <w:rPr>
          <w:b/>
          <w:noProof/>
          <w:lang w:val="cy-GB"/>
        </w:rPr>
        <w:instrText xml:space="preserve"> SEQ Table \* ARABIC </w:instrText>
      </w:r>
      <w:r w:rsidR="00704F52" w:rsidRPr="00AD77E9">
        <w:rPr>
          <w:b/>
          <w:noProof/>
          <w:lang w:val="cy-GB"/>
        </w:rPr>
        <w:fldChar w:fldCharType="separate"/>
      </w:r>
      <w:r w:rsidR="00871E47" w:rsidRPr="00AD77E9">
        <w:rPr>
          <w:b/>
          <w:noProof/>
          <w:lang w:val="cy-GB"/>
        </w:rPr>
        <w:t>21</w:t>
      </w:r>
      <w:r w:rsidR="00704F52" w:rsidRPr="00AD77E9">
        <w:rPr>
          <w:b/>
          <w:noProof/>
          <w:lang w:val="cy-GB"/>
        </w:rPr>
        <w:fldChar w:fldCharType="end"/>
      </w:r>
      <w:bookmarkEnd w:id="90"/>
      <w:r w:rsidR="0056166B" w:rsidRPr="00AD77E9">
        <w:rPr>
          <w:b/>
          <w:lang w:val="cy-GB"/>
        </w:rPr>
        <w:t xml:space="preserve"> </w:t>
      </w:r>
      <w:r w:rsidR="00FD18B9" w:rsidRPr="00AD77E9">
        <w:rPr>
          <w:b/>
          <w:lang w:val="cy-GB"/>
        </w:rPr>
        <w:t>–</w:t>
      </w:r>
      <w:r w:rsidR="0056166B" w:rsidRPr="00AD77E9">
        <w:rPr>
          <w:b/>
          <w:lang w:val="cy-GB"/>
        </w:rPr>
        <w:t xml:space="preserve"> </w:t>
      </w:r>
      <w:r w:rsidR="00FD18B9" w:rsidRPr="00AD77E9">
        <w:rPr>
          <w:b/>
          <w:lang w:val="cy-GB"/>
        </w:rPr>
        <w:t xml:space="preserve">Canlyniadau cychwynnol yn dilyn cyfeirio </w:t>
      </w:r>
      <w:r w:rsidR="00B906B7" w:rsidRPr="00AD77E9">
        <w:rPr>
          <w:b/>
          <w:lang w:val="cy-GB"/>
        </w:rPr>
        <w:t>unigolion</w:t>
      </w:r>
      <w:r w:rsidR="0056166B" w:rsidRPr="00AD77E9">
        <w:rPr>
          <w:b/>
          <w:lang w:val="cy-GB"/>
        </w:rPr>
        <w:t xml:space="preserve"> </w:t>
      </w:r>
      <w:r w:rsidR="00FD18B9" w:rsidRPr="00AD77E9">
        <w:rPr>
          <w:b/>
          <w:lang w:val="cy-GB"/>
        </w:rPr>
        <w:t>a brofwyd am</w:t>
      </w:r>
      <w:r w:rsidR="0056166B" w:rsidRPr="00AD77E9">
        <w:rPr>
          <w:b/>
          <w:lang w:val="cy-GB"/>
        </w:rPr>
        <w:t xml:space="preserve"> </w:t>
      </w:r>
      <w:r w:rsidR="00CF6705" w:rsidRPr="00AD77E9">
        <w:rPr>
          <w:b/>
          <w:lang w:val="cy-GB"/>
        </w:rPr>
        <w:t>h</w:t>
      </w:r>
      <w:r w:rsidR="0056166B" w:rsidRPr="00AD77E9">
        <w:rPr>
          <w:b/>
          <w:lang w:val="cy-GB"/>
        </w:rPr>
        <w:t xml:space="preserve">epatitis C </w:t>
      </w:r>
      <w:r w:rsidR="00FD18B9" w:rsidRPr="00AD77E9">
        <w:rPr>
          <w:b/>
          <w:lang w:val="cy-GB"/>
        </w:rPr>
        <w:t>at</w:t>
      </w:r>
      <w:r w:rsidR="0056166B" w:rsidRPr="00AD77E9">
        <w:rPr>
          <w:b/>
          <w:lang w:val="cy-GB"/>
        </w:rPr>
        <w:t xml:space="preserve"> </w:t>
      </w:r>
      <w:r w:rsidR="00FD18B9" w:rsidRPr="00AD77E9">
        <w:rPr>
          <w:b/>
          <w:lang w:val="cy-GB"/>
        </w:rPr>
        <w:t xml:space="preserve">wasanaethau arbenigol clinigol </w:t>
      </w:r>
      <w:r w:rsidR="00FB256E" w:rsidRPr="00AD77E9">
        <w:rPr>
          <w:b/>
          <w:lang w:val="cy-GB"/>
        </w:rPr>
        <w:t xml:space="preserve">hepatitis C </w:t>
      </w:r>
      <w:r w:rsidR="00EC2390" w:rsidRPr="00AD77E9">
        <w:rPr>
          <w:b/>
          <w:lang w:val="cy-GB"/>
        </w:rPr>
        <w:t>yn 20</w:t>
      </w:r>
      <w:r w:rsidR="000C1E97" w:rsidRPr="00AD77E9">
        <w:rPr>
          <w:b/>
          <w:lang w:val="cy-GB"/>
        </w:rPr>
        <w:t>19-20</w:t>
      </w:r>
    </w:p>
    <w:p w14:paraId="7B09DF69" w14:textId="2D33AD4A" w:rsidR="00AD77E9" w:rsidRDefault="00AD77E9" w:rsidP="006A7BC4">
      <w:pPr>
        <w:rPr>
          <w:noProof/>
          <w:lang w:eastAsia="en-GB"/>
        </w:rPr>
      </w:pPr>
      <w:r w:rsidRPr="00AD77E9">
        <w:rPr>
          <w:noProof/>
          <w:lang w:eastAsia="en-GB"/>
        </w:rPr>
        <w:drawing>
          <wp:inline distT="0" distB="0" distL="0" distR="0" wp14:anchorId="4A6D65DF" wp14:editId="2A3FD7D4">
            <wp:extent cx="5731510" cy="2922657"/>
            <wp:effectExtent l="0" t="0" r="254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31510" cy="2922657"/>
                    </a:xfrm>
                    <a:prstGeom prst="rect">
                      <a:avLst/>
                    </a:prstGeom>
                    <a:noFill/>
                    <a:ln>
                      <a:noFill/>
                    </a:ln>
                  </pic:spPr>
                </pic:pic>
              </a:graphicData>
            </a:graphic>
          </wp:inline>
        </w:drawing>
      </w:r>
    </w:p>
    <w:p w14:paraId="2372BDC9" w14:textId="77777777" w:rsidR="00AD77E9" w:rsidRPr="00AD77E9" w:rsidRDefault="00AD77E9" w:rsidP="006A7BC4">
      <w:pPr>
        <w:rPr>
          <w:lang w:val="cy-GB"/>
        </w:rPr>
      </w:pPr>
    </w:p>
    <w:p w14:paraId="55738C8B" w14:textId="11A6D1BB" w:rsidR="000C1E97" w:rsidRPr="00AD77E9" w:rsidRDefault="00283233" w:rsidP="000C1E97">
      <w:pPr>
        <w:pStyle w:val="Caption"/>
        <w:keepNext/>
        <w:rPr>
          <w:lang w:val="cy-GB"/>
        </w:rPr>
      </w:pPr>
      <w:r w:rsidRPr="00AD77E9">
        <w:rPr>
          <w:lang w:val="cy-GB"/>
        </w:rPr>
        <w:lastRenderedPageBreak/>
        <w:t>Tabl</w:t>
      </w:r>
      <w:r w:rsidR="000C1E97" w:rsidRPr="00AD77E9">
        <w:rPr>
          <w:lang w:val="cy-GB"/>
        </w:rPr>
        <w:t xml:space="preserve"> </w:t>
      </w:r>
      <w:r w:rsidR="000C1E97" w:rsidRPr="00AD77E9">
        <w:rPr>
          <w:noProof/>
          <w:lang w:val="cy-GB"/>
        </w:rPr>
        <w:fldChar w:fldCharType="begin"/>
      </w:r>
      <w:r w:rsidR="000C1E97" w:rsidRPr="00AD77E9">
        <w:rPr>
          <w:noProof/>
          <w:lang w:val="cy-GB"/>
        </w:rPr>
        <w:instrText xml:space="preserve"> SEQ Table \* ARABIC </w:instrText>
      </w:r>
      <w:r w:rsidR="000C1E97" w:rsidRPr="00AD77E9">
        <w:rPr>
          <w:noProof/>
          <w:lang w:val="cy-GB"/>
        </w:rPr>
        <w:fldChar w:fldCharType="separate"/>
      </w:r>
      <w:r w:rsidR="00F93AA3" w:rsidRPr="00AD77E9">
        <w:rPr>
          <w:noProof/>
          <w:lang w:val="cy-GB"/>
        </w:rPr>
        <w:t>2</w:t>
      </w:r>
      <w:r w:rsidR="00871E47" w:rsidRPr="00AD77E9">
        <w:rPr>
          <w:noProof/>
          <w:lang w:val="cy-GB"/>
        </w:rPr>
        <w:t>2</w:t>
      </w:r>
      <w:r w:rsidR="000C1E97" w:rsidRPr="00AD77E9">
        <w:rPr>
          <w:noProof/>
          <w:lang w:val="cy-GB"/>
        </w:rPr>
        <w:fldChar w:fldCharType="end"/>
      </w:r>
      <w:r w:rsidR="000C1E97" w:rsidRPr="00AD77E9">
        <w:rPr>
          <w:lang w:val="cy-GB"/>
        </w:rPr>
        <w:t xml:space="preserve"> - </w:t>
      </w:r>
      <w:r w:rsidR="00A0047D" w:rsidRPr="00AD77E9">
        <w:rPr>
          <w:lang w:val="cy-GB"/>
        </w:rPr>
        <w:t>Canlyniadau cychwynnol yn dilyn cyfeirio unigolion a brofwyd am hepatitis C at wasanaethau arbenigol clinigol</w:t>
      </w:r>
      <w:r w:rsidR="00844DEC" w:rsidRPr="00AD77E9">
        <w:rPr>
          <w:lang w:val="cy-GB"/>
        </w:rPr>
        <w:t>,</w:t>
      </w:r>
      <w:r w:rsidR="000C1E97" w:rsidRPr="00AD77E9">
        <w:rPr>
          <w:lang w:val="cy-GB"/>
        </w:rPr>
        <w:t xml:space="preserve"> 2017-20</w:t>
      </w:r>
    </w:p>
    <w:p w14:paraId="2729E458" w14:textId="42BDCD43" w:rsidR="00AD77E9" w:rsidRPr="00AD77E9" w:rsidRDefault="00AD77E9" w:rsidP="00AD77E9">
      <w:pPr>
        <w:keepNext/>
        <w:rPr>
          <w:lang w:val="cy-GB"/>
        </w:rPr>
      </w:pPr>
      <w:r w:rsidRPr="00AD77E9">
        <w:rPr>
          <w:noProof/>
          <w:lang w:eastAsia="en-GB"/>
        </w:rPr>
        <w:drawing>
          <wp:inline distT="0" distB="0" distL="0" distR="0" wp14:anchorId="086CB5A9" wp14:editId="3DD55C9F">
            <wp:extent cx="5731510" cy="2767217"/>
            <wp:effectExtent l="0" t="0" r="254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731510" cy="2767217"/>
                    </a:xfrm>
                    <a:prstGeom prst="rect">
                      <a:avLst/>
                    </a:prstGeom>
                    <a:noFill/>
                    <a:ln>
                      <a:noFill/>
                    </a:ln>
                  </pic:spPr>
                </pic:pic>
              </a:graphicData>
            </a:graphic>
          </wp:inline>
        </w:drawing>
      </w:r>
    </w:p>
    <w:p w14:paraId="5C8EE3BA" w14:textId="522CAD3B" w:rsidR="000A69D9" w:rsidRPr="00AD77E9" w:rsidRDefault="00FA2C42" w:rsidP="00FD3349">
      <w:pPr>
        <w:pStyle w:val="Heading3"/>
        <w:rPr>
          <w:lang w:val="cy-GB"/>
        </w:rPr>
      </w:pPr>
      <w:r w:rsidRPr="00AD77E9">
        <w:rPr>
          <w:lang w:val="cy-GB"/>
        </w:rPr>
        <w:t>Unigolion</w:t>
      </w:r>
      <w:r w:rsidR="000A69D9" w:rsidRPr="00AD77E9">
        <w:rPr>
          <w:lang w:val="cy-GB"/>
        </w:rPr>
        <w:t xml:space="preserve"> </w:t>
      </w:r>
      <w:r w:rsidR="00F14224" w:rsidRPr="00AD77E9">
        <w:rPr>
          <w:lang w:val="cy-GB"/>
        </w:rPr>
        <w:t>yn dechrau ar driniaeth</w:t>
      </w:r>
      <w:r w:rsidR="000A69D9" w:rsidRPr="00AD77E9">
        <w:rPr>
          <w:lang w:val="cy-GB"/>
        </w:rPr>
        <w:t xml:space="preserve"> hepatitis C </w:t>
      </w:r>
      <w:r w:rsidR="00F14224" w:rsidRPr="00AD77E9">
        <w:rPr>
          <w:lang w:val="cy-GB"/>
        </w:rPr>
        <w:t xml:space="preserve"> </w:t>
      </w:r>
    </w:p>
    <w:p w14:paraId="40F20DAD" w14:textId="509F42B1" w:rsidR="00712BC7" w:rsidRPr="00AD77E9" w:rsidRDefault="00F14224" w:rsidP="00FD3349">
      <w:pPr>
        <w:rPr>
          <w:rFonts w:cstheme="minorHAnsi"/>
          <w:lang w:val="cy-GB"/>
        </w:rPr>
      </w:pPr>
      <w:r w:rsidRPr="00AD77E9">
        <w:rPr>
          <w:lang w:val="cy-GB"/>
        </w:rPr>
        <w:t xml:space="preserve">Ers </w:t>
      </w:r>
      <w:r w:rsidR="002B4B7B" w:rsidRPr="00AD77E9">
        <w:rPr>
          <w:lang w:val="cy-GB"/>
        </w:rPr>
        <w:t xml:space="preserve">2017, </w:t>
      </w:r>
      <w:r w:rsidRPr="00AD77E9">
        <w:rPr>
          <w:lang w:val="cy-GB"/>
        </w:rPr>
        <w:t>dim ond</w:t>
      </w:r>
      <w:r w:rsidR="00CE61EF" w:rsidRPr="00AD77E9">
        <w:rPr>
          <w:lang w:val="cy-GB"/>
        </w:rPr>
        <w:t xml:space="preserve"> </w:t>
      </w:r>
      <w:r w:rsidR="007B197E" w:rsidRPr="00AD77E9">
        <w:rPr>
          <w:lang w:val="cy-GB"/>
        </w:rPr>
        <w:t>93</w:t>
      </w:r>
      <w:r w:rsidR="00CE61EF" w:rsidRPr="00AD77E9">
        <w:rPr>
          <w:rFonts w:cstheme="minorHAnsi"/>
          <w:lang w:val="cy-GB"/>
        </w:rPr>
        <w:t xml:space="preserve"> </w:t>
      </w:r>
      <w:r w:rsidRPr="00AD77E9">
        <w:rPr>
          <w:rFonts w:cstheme="minorHAnsi"/>
          <w:lang w:val="cy-GB"/>
        </w:rPr>
        <w:t xml:space="preserve">o </w:t>
      </w:r>
      <w:r w:rsidR="00B906B7" w:rsidRPr="00AD77E9">
        <w:rPr>
          <w:rFonts w:cstheme="minorHAnsi"/>
          <w:lang w:val="cy-GB"/>
        </w:rPr>
        <w:t>unigolion</w:t>
      </w:r>
      <w:r w:rsidR="00CE61EF" w:rsidRPr="00AD77E9">
        <w:rPr>
          <w:rFonts w:cstheme="minorHAnsi"/>
          <w:lang w:val="cy-GB"/>
        </w:rPr>
        <w:t xml:space="preserve"> </w:t>
      </w:r>
      <w:r w:rsidRPr="00AD77E9">
        <w:rPr>
          <w:rFonts w:cstheme="minorHAnsi"/>
          <w:lang w:val="cy-GB"/>
        </w:rPr>
        <w:t>oedd wedi cael eu cofnodi yn y</w:t>
      </w:r>
      <w:r w:rsidR="002B4B7B" w:rsidRPr="00AD77E9">
        <w:rPr>
          <w:rFonts w:cstheme="minorHAnsi"/>
          <w:lang w:val="cy-GB"/>
        </w:rPr>
        <w:t xml:space="preserve"> </w:t>
      </w:r>
      <w:r w:rsidR="001C7FB6" w:rsidRPr="00AD77E9">
        <w:rPr>
          <w:rFonts w:cstheme="minorHAnsi"/>
          <w:lang w:val="cy-GB"/>
        </w:rPr>
        <w:t>Bas Data Lleihau Niwed</w:t>
      </w:r>
      <w:r w:rsidR="002B4B7B" w:rsidRPr="00AD77E9">
        <w:rPr>
          <w:rFonts w:cstheme="minorHAnsi"/>
          <w:lang w:val="cy-GB"/>
        </w:rPr>
        <w:t xml:space="preserve"> </w:t>
      </w:r>
      <w:r w:rsidRPr="00AD77E9">
        <w:rPr>
          <w:rFonts w:cstheme="minorHAnsi"/>
          <w:lang w:val="cy-GB"/>
        </w:rPr>
        <w:t>fel rhai wedi dechrau triniaeth</w:t>
      </w:r>
      <w:r w:rsidR="00CE61EF" w:rsidRPr="00AD77E9">
        <w:rPr>
          <w:rFonts w:cstheme="minorHAnsi"/>
          <w:lang w:val="cy-GB"/>
        </w:rPr>
        <w:t xml:space="preserve"> HCV </w:t>
      </w:r>
      <w:r w:rsidRPr="00AD77E9">
        <w:rPr>
          <w:rFonts w:cstheme="minorHAnsi"/>
          <w:lang w:val="cy-GB"/>
        </w:rPr>
        <w:t xml:space="preserve">yn dilyn atgyfeiriad o’r </w:t>
      </w:r>
      <w:r w:rsidR="00CE61EF" w:rsidRPr="00AD77E9">
        <w:rPr>
          <w:rFonts w:cstheme="minorHAnsi"/>
          <w:lang w:val="cy-GB"/>
        </w:rPr>
        <w:t>SMS a</w:t>
      </w:r>
      <w:r w:rsidRPr="00AD77E9">
        <w:rPr>
          <w:rFonts w:cstheme="minorHAnsi"/>
          <w:lang w:val="cy-GB"/>
        </w:rPr>
        <w:t xml:space="preserve">’r gwasanaethau cysylltiedig </w:t>
      </w:r>
      <w:r w:rsidR="00C670A2" w:rsidRPr="00AD77E9">
        <w:rPr>
          <w:rFonts w:cstheme="minorHAnsi"/>
          <w:lang w:val="cy-GB"/>
        </w:rPr>
        <w:t>ledled Cymru</w:t>
      </w:r>
      <w:r w:rsidR="00CE61EF" w:rsidRPr="00AD77E9">
        <w:rPr>
          <w:rFonts w:cstheme="minorHAnsi"/>
          <w:lang w:val="cy-GB"/>
        </w:rPr>
        <w:t xml:space="preserve"> </w:t>
      </w:r>
      <w:r w:rsidR="00657885" w:rsidRPr="00AD77E9">
        <w:rPr>
          <w:rFonts w:cstheme="minorHAnsi"/>
          <w:lang w:val="cy-GB"/>
        </w:rPr>
        <w:t>(gweler</w:t>
      </w:r>
      <w:r w:rsidR="00CE61EF" w:rsidRPr="00AD77E9">
        <w:rPr>
          <w:rFonts w:cstheme="minorHAnsi"/>
          <w:lang w:val="cy-GB"/>
        </w:rPr>
        <w:t xml:space="preserve"> </w:t>
      </w:r>
      <w:r w:rsidR="001805D6" w:rsidRPr="00AD77E9">
        <w:rPr>
          <w:rFonts w:cstheme="minorHAnsi"/>
          <w:color w:val="FF0000"/>
          <w:lang w:val="cy-GB"/>
        </w:rPr>
        <w:fldChar w:fldCharType="begin"/>
      </w:r>
      <w:r w:rsidR="001805D6" w:rsidRPr="00AD77E9">
        <w:rPr>
          <w:rFonts w:cstheme="minorHAnsi"/>
          <w:lang w:val="cy-GB"/>
        </w:rPr>
        <w:instrText xml:space="preserve"> REF _Ref13054075 \h </w:instrText>
      </w:r>
      <w:r w:rsidR="002547D4" w:rsidRPr="00AD77E9">
        <w:rPr>
          <w:rFonts w:cstheme="minorHAnsi"/>
          <w:color w:val="FF0000"/>
          <w:lang w:val="cy-GB"/>
        </w:rPr>
        <w:instrText xml:space="preserve"> \* MERGEFORMAT </w:instrText>
      </w:r>
      <w:r w:rsidR="001805D6" w:rsidRPr="00AD77E9">
        <w:rPr>
          <w:rFonts w:cstheme="minorHAnsi"/>
          <w:color w:val="FF0000"/>
          <w:lang w:val="cy-GB"/>
        </w:rPr>
      </w:r>
      <w:r w:rsidR="001805D6" w:rsidRPr="00AD77E9">
        <w:rPr>
          <w:rFonts w:cstheme="minorHAnsi"/>
          <w:color w:val="FF0000"/>
          <w:lang w:val="cy-GB"/>
        </w:rPr>
        <w:fldChar w:fldCharType="separate"/>
      </w:r>
      <w:r w:rsidR="00283233" w:rsidRPr="00AD77E9">
        <w:rPr>
          <w:lang w:val="cy-GB"/>
        </w:rPr>
        <w:t>Tabl</w:t>
      </w:r>
      <w:r w:rsidR="00F93AA3" w:rsidRPr="00AD77E9">
        <w:rPr>
          <w:lang w:val="cy-GB"/>
        </w:rPr>
        <w:t xml:space="preserve"> </w:t>
      </w:r>
      <w:r w:rsidR="00F93AA3" w:rsidRPr="00AD77E9">
        <w:rPr>
          <w:noProof/>
          <w:lang w:val="cy-GB"/>
        </w:rPr>
        <w:t>2</w:t>
      </w:r>
      <w:r w:rsidR="00871E47" w:rsidRPr="00AD77E9">
        <w:rPr>
          <w:noProof/>
          <w:lang w:val="cy-GB"/>
        </w:rPr>
        <w:t>3</w:t>
      </w:r>
      <w:r w:rsidR="001805D6" w:rsidRPr="00AD77E9">
        <w:rPr>
          <w:rFonts w:cstheme="minorHAnsi"/>
          <w:color w:val="FF0000"/>
          <w:lang w:val="cy-GB"/>
        </w:rPr>
        <w:fldChar w:fldCharType="end"/>
      </w:r>
      <w:r w:rsidR="00CE61EF" w:rsidRPr="00AD77E9">
        <w:rPr>
          <w:rFonts w:cstheme="minorHAnsi"/>
          <w:lang w:val="cy-GB"/>
        </w:rPr>
        <w:t xml:space="preserve">). </w:t>
      </w:r>
      <w:r w:rsidR="007B197E" w:rsidRPr="00AD77E9">
        <w:rPr>
          <w:rFonts w:cstheme="minorHAnsi"/>
          <w:lang w:val="cy-GB"/>
        </w:rPr>
        <w:t>O</w:t>
      </w:r>
      <w:r w:rsidRPr="00AD77E9">
        <w:rPr>
          <w:rFonts w:cstheme="minorHAnsi"/>
          <w:lang w:val="cy-GB"/>
        </w:rPr>
        <w:t xml:space="preserve"> blith y rhain, cofnodwyd 5</w:t>
      </w:r>
      <w:r w:rsidR="007B197E" w:rsidRPr="00AD77E9">
        <w:rPr>
          <w:rFonts w:cstheme="minorHAnsi"/>
          <w:lang w:val="cy-GB"/>
        </w:rPr>
        <w:t xml:space="preserve">4 </w:t>
      </w:r>
      <w:r w:rsidR="00F45295" w:rsidRPr="00AD77E9">
        <w:rPr>
          <w:rFonts w:cstheme="minorHAnsi"/>
          <w:lang w:val="cy-GB"/>
        </w:rPr>
        <w:t xml:space="preserve">fel unigolion </w:t>
      </w:r>
      <w:r w:rsidRPr="00AD77E9">
        <w:rPr>
          <w:rFonts w:cstheme="minorHAnsi"/>
          <w:lang w:val="cy-GB"/>
        </w:rPr>
        <w:t>a gwblhaodd driniaeth yn llwyddiannus</w:t>
      </w:r>
      <w:r w:rsidR="007B197E" w:rsidRPr="00AD77E9">
        <w:rPr>
          <w:rFonts w:cstheme="minorHAnsi"/>
          <w:lang w:val="cy-GB"/>
        </w:rPr>
        <w:t xml:space="preserve">. </w:t>
      </w:r>
      <w:r w:rsidRPr="00AD77E9">
        <w:rPr>
          <w:rFonts w:cstheme="minorHAnsi"/>
          <w:lang w:val="cy-GB"/>
        </w:rPr>
        <w:t>Nid yw’r ffigur hwn yn adlewyrchu’n fanwl gywir lefel y ddarpariaeth o d</w:t>
      </w:r>
      <w:r w:rsidR="004529F4" w:rsidRPr="00AD77E9">
        <w:rPr>
          <w:rFonts w:cstheme="minorHAnsi"/>
          <w:lang w:val="cy-GB"/>
        </w:rPr>
        <w:t>riniaeth</w:t>
      </w:r>
      <w:r w:rsidR="002B4B7B" w:rsidRPr="00AD77E9">
        <w:rPr>
          <w:rFonts w:cstheme="minorHAnsi"/>
          <w:lang w:val="cy-GB"/>
        </w:rPr>
        <w:t xml:space="preserve"> </w:t>
      </w:r>
      <w:r w:rsidRPr="00AD77E9">
        <w:rPr>
          <w:rFonts w:cstheme="minorHAnsi"/>
          <w:lang w:val="cy-GB"/>
        </w:rPr>
        <w:t>yn dilyn atgyfeirio ar gyfer</w:t>
      </w:r>
      <w:r w:rsidR="002B4B7B" w:rsidRPr="00AD77E9">
        <w:rPr>
          <w:rFonts w:cstheme="minorHAnsi"/>
          <w:lang w:val="cy-GB"/>
        </w:rPr>
        <w:t xml:space="preserve"> </w:t>
      </w:r>
      <w:r w:rsidRPr="00AD77E9">
        <w:rPr>
          <w:rFonts w:cstheme="minorHAnsi"/>
          <w:lang w:val="cy-GB"/>
        </w:rPr>
        <w:t xml:space="preserve">triniaeth </w:t>
      </w:r>
      <w:r w:rsidR="002B4B7B" w:rsidRPr="00AD77E9">
        <w:rPr>
          <w:rFonts w:cstheme="minorHAnsi"/>
          <w:lang w:val="cy-GB"/>
        </w:rPr>
        <w:t xml:space="preserve">HCV </w:t>
      </w:r>
      <w:r w:rsidRPr="00AD77E9">
        <w:rPr>
          <w:rFonts w:cstheme="minorHAnsi"/>
          <w:lang w:val="cy-GB"/>
        </w:rPr>
        <w:t>o</w:t>
      </w:r>
      <w:r w:rsidR="00712BC7" w:rsidRPr="00AD77E9">
        <w:rPr>
          <w:rFonts w:cstheme="minorHAnsi"/>
          <w:lang w:val="cy-GB"/>
        </w:rPr>
        <w:t xml:space="preserve"> </w:t>
      </w:r>
      <w:r w:rsidRPr="00AD77E9">
        <w:rPr>
          <w:rFonts w:cstheme="minorHAnsi"/>
          <w:lang w:val="cy-GB"/>
        </w:rPr>
        <w:t xml:space="preserve">wasanaethau </w:t>
      </w:r>
      <w:r w:rsidR="00712BC7" w:rsidRPr="00AD77E9">
        <w:rPr>
          <w:rFonts w:cstheme="minorHAnsi"/>
          <w:lang w:val="cy-GB"/>
        </w:rPr>
        <w:t xml:space="preserve">SMS.  </w:t>
      </w:r>
    </w:p>
    <w:p w14:paraId="70C33BA5" w14:textId="2023B039" w:rsidR="005A20F6" w:rsidRPr="00AD77E9" w:rsidRDefault="00F14224" w:rsidP="00FD3349">
      <w:pPr>
        <w:rPr>
          <w:rFonts w:cstheme="minorHAnsi"/>
          <w:color w:val="000000" w:themeColor="text1"/>
          <w:lang w:val="cy-GB"/>
        </w:rPr>
      </w:pPr>
      <w:r w:rsidRPr="00AD77E9">
        <w:rPr>
          <w:rFonts w:cstheme="minorHAnsi"/>
          <w:color w:val="000000" w:themeColor="text1"/>
          <w:lang w:val="cy-GB"/>
        </w:rPr>
        <w:t>Yn ôl data dechrau triniaeth sy’n cael eu cadw’n ganolog gan y Prif Ymgynghorydd ar gyfer Gweithredu ynghylch</w:t>
      </w:r>
      <w:r w:rsidR="00E534C4" w:rsidRPr="00AD77E9">
        <w:rPr>
          <w:rFonts w:cstheme="minorHAnsi"/>
          <w:color w:val="000000" w:themeColor="text1"/>
          <w:lang w:val="cy-GB"/>
        </w:rPr>
        <w:t xml:space="preserve"> </w:t>
      </w:r>
      <w:r w:rsidR="003C6CFA" w:rsidRPr="00AD77E9">
        <w:rPr>
          <w:rFonts w:cstheme="minorHAnsi"/>
          <w:color w:val="000000" w:themeColor="text1"/>
          <w:lang w:val="cy-GB"/>
        </w:rPr>
        <w:t>Feirysau a Gludir yn y Gwaed</w:t>
      </w:r>
      <w:r w:rsidR="00E534C4" w:rsidRPr="00AD77E9">
        <w:rPr>
          <w:rFonts w:cstheme="minorHAnsi"/>
          <w:color w:val="000000" w:themeColor="text1"/>
          <w:lang w:val="cy-GB"/>
        </w:rPr>
        <w:t xml:space="preserve">, </w:t>
      </w:r>
      <w:r w:rsidRPr="00AD77E9">
        <w:rPr>
          <w:rFonts w:cstheme="minorHAnsi"/>
          <w:color w:val="000000" w:themeColor="text1"/>
          <w:lang w:val="cy-GB"/>
        </w:rPr>
        <w:t>byddai dadansoddiad cyfatebol yn dynodi bod</w:t>
      </w:r>
      <w:r w:rsidR="00E534C4" w:rsidRPr="00AD77E9">
        <w:rPr>
          <w:rFonts w:cstheme="minorHAnsi"/>
          <w:color w:val="000000" w:themeColor="text1"/>
          <w:lang w:val="cy-GB"/>
        </w:rPr>
        <w:t xml:space="preserve"> </w:t>
      </w:r>
      <w:r w:rsidR="00347290" w:rsidRPr="00AD77E9">
        <w:rPr>
          <w:rFonts w:cstheme="minorHAnsi"/>
          <w:color w:val="000000" w:themeColor="text1"/>
          <w:lang w:val="cy-GB"/>
        </w:rPr>
        <w:t>302</w:t>
      </w:r>
      <w:r w:rsidR="00CE7023" w:rsidRPr="00AD77E9">
        <w:rPr>
          <w:rFonts w:cstheme="minorHAnsi"/>
          <w:color w:val="000000" w:themeColor="text1"/>
          <w:lang w:val="cy-GB"/>
        </w:rPr>
        <w:t xml:space="preserve"> </w:t>
      </w:r>
      <w:r w:rsidRPr="00AD77E9">
        <w:rPr>
          <w:rFonts w:cstheme="minorHAnsi"/>
          <w:color w:val="000000" w:themeColor="text1"/>
          <w:lang w:val="cy-GB"/>
        </w:rPr>
        <w:t xml:space="preserve">o </w:t>
      </w:r>
      <w:r w:rsidR="00B906B7" w:rsidRPr="00AD77E9">
        <w:rPr>
          <w:rFonts w:cstheme="minorHAnsi"/>
          <w:color w:val="000000" w:themeColor="text1"/>
          <w:lang w:val="cy-GB"/>
        </w:rPr>
        <w:t>unigolion</w:t>
      </w:r>
      <w:r w:rsidR="00CE7023" w:rsidRPr="00AD77E9">
        <w:rPr>
          <w:rFonts w:cstheme="minorHAnsi"/>
          <w:color w:val="000000" w:themeColor="text1"/>
          <w:lang w:val="cy-GB"/>
        </w:rPr>
        <w:t xml:space="preserve">, </w:t>
      </w:r>
      <w:r w:rsidRPr="00AD77E9">
        <w:rPr>
          <w:rFonts w:cstheme="minorHAnsi"/>
          <w:color w:val="000000" w:themeColor="text1"/>
          <w:lang w:val="cy-GB"/>
        </w:rPr>
        <w:t>sy</w:t>
      </w:r>
      <w:r w:rsidR="00427861" w:rsidRPr="00AD77E9">
        <w:rPr>
          <w:rFonts w:cstheme="minorHAnsi"/>
          <w:color w:val="000000" w:themeColor="text1"/>
          <w:lang w:val="cy-GB"/>
        </w:rPr>
        <w:t>dd wedi</w:t>
      </w:r>
      <w:r w:rsidRPr="00AD77E9">
        <w:rPr>
          <w:rFonts w:cstheme="minorHAnsi"/>
          <w:color w:val="000000" w:themeColor="text1"/>
          <w:lang w:val="cy-GB"/>
        </w:rPr>
        <w:t xml:space="preserve"> cael prawf </w:t>
      </w:r>
      <w:r w:rsidR="00CE7023" w:rsidRPr="00AD77E9">
        <w:rPr>
          <w:rFonts w:cstheme="minorHAnsi"/>
          <w:color w:val="000000" w:themeColor="text1"/>
          <w:lang w:val="cy-GB"/>
        </w:rPr>
        <w:t xml:space="preserve">PCR </w:t>
      </w:r>
      <w:r w:rsidRPr="00AD77E9">
        <w:rPr>
          <w:rFonts w:cstheme="minorHAnsi"/>
          <w:color w:val="000000" w:themeColor="text1"/>
          <w:lang w:val="cy-GB"/>
        </w:rPr>
        <w:t xml:space="preserve">positif wedi’i gofnodi ar yr </w:t>
      </w:r>
      <w:r w:rsidR="00CE7023" w:rsidRPr="00AD77E9">
        <w:rPr>
          <w:rFonts w:cstheme="minorHAnsi"/>
          <w:color w:val="000000" w:themeColor="text1"/>
          <w:lang w:val="cy-GB"/>
        </w:rPr>
        <w:t>HRD</w:t>
      </w:r>
      <w:r w:rsidRPr="00AD77E9">
        <w:rPr>
          <w:rFonts w:cstheme="minorHAnsi"/>
          <w:color w:val="000000" w:themeColor="text1"/>
          <w:lang w:val="cy-GB"/>
        </w:rPr>
        <w:t xml:space="preserve"> yn ystod y tair blynedd ddiwethaf</w:t>
      </w:r>
      <w:r w:rsidR="00E534C4" w:rsidRPr="00AD77E9">
        <w:rPr>
          <w:rFonts w:cstheme="minorHAnsi"/>
          <w:color w:val="000000" w:themeColor="text1"/>
          <w:lang w:val="cy-GB"/>
        </w:rPr>
        <w:t xml:space="preserve">, </w:t>
      </w:r>
      <w:r w:rsidRPr="00AD77E9">
        <w:rPr>
          <w:rFonts w:cstheme="minorHAnsi"/>
          <w:color w:val="000000" w:themeColor="text1"/>
          <w:lang w:val="cy-GB"/>
        </w:rPr>
        <w:t>wedi dechrau ar raglen</w:t>
      </w:r>
      <w:r w:rsidR="00347290" w:rsidRPr="00AD77E9">
        <w:rPr>
          <w:rFonts w:cstheme="minorHAnsi"/>
          <w:color w:val="000000" w:themeColor="text1"/>
          <w:lang w:val="cy-GB"/>
        </w:rPr>
        <w:t xml:space="preserve"> </w:t>
      </w:r>
      <w:r w:rsidRPr="00AD77E9">
        <w:rPr>
          <w:rFonts w:cstheme="minorHAnsi"/>
          <w:color w:val="000000" w:themeColor="text1"/>
          <w:lang w:val="cy-GB"/>
        </w:rPr>
        <w:t xml:space="preserve">triniaeth </w:t>
      </w:r>
      <w:r w:rsidR="00347290" w:rsidRPr="00AD77E9">
        <w:rPr>
          <w:rFonts w:cstheme="minorHAnsi"/>
          <w:color w:val="000000" w:themeColor="text1"/>
          <w:lang w:val="cy-GB"/>
        </w:rPr>
        <w:t>HCV</w:t>
      </w:r>
      <w:r w:rsidR="00E534C4" w:rsidRPr="00AD77E9">
        <w:rPr>
          <w:rFonts w:cstheme="minorHAnsi"/>
          <w:color w:val="000000" w:themeColor="text1"/>
          <w:lang w:val="cy-GB"/>
        </w:rPr>
        <w:t>.</w:t>
      </w:r>
      <w:r w:rsidR="00347290" w:rsidRPr="00AD77E9">
        <w:rPr>
          <w:rFonts w:cstheme="minorHAnsi"/>
          <w:color w:val="000000" w:themeColor="text1"/>
          <w:lang w:val="cy-GB"/>
        </w:rPr>
        <w:t xml:space="preserve"> </w:t>
      </w:r>
      <w:r w:rsidR="00427861" w:rsidRPr="00AD77E9">
        <w:rPr>
          <w:rFonts w:cstheme="minorHAnsi"/>
          <w:color w:val="000000" w:themeColor="text1"/>
          <w:lang w:val="cy-GB"/>
        </w:rPr>
        <w:t xml:space="preserve">Mae angen parhaus am ddadansoddiad pellach er mwyn cadarnhau hyn a datblygu’r HRD yn y dyfodol a’i wneud yn fwy effeithlon gyda ffynonellau data allanol.  </w:t>
      </w:r>
    </w:p>
    <w:p w14:paraId="0CD42A6C" w14:textId="77777777" w:rsidR="005A20F6" w:rsidRPr="00AD77E9" w:rsidRDefault="005A20F6" w:rsidP="00FD3349">
      <w:pPr>
        <w:rPr>
          <w:rFonts w:cstheme="minorHAnsi"/>
          <w:lang w:val="cy-GB"/>
        </w:rPr>
      </w:pPr>
    </w:p>
    <w:p w14:paraId="426C1FEA" w14:textId="788B5BB4" w:rsidR="00C60CB9" w:rsidRPr="00AD77E9" w:rsidRDefault="00283233" w:rsidP="00C60CB9">
      <w:pPr>
        <w:pStyle w:val="Caption"/>
        <w:keepNext/>
        <w:rPr>
          <w:lang w:val="cy-GB"/>
        </w:rPr>
      </w:pPr>
      <w:bookmarkStart w:id="91" w:name="_Ref13054075"/>
      <w:r w:rsidRPr="00AD77E9">
        <w:rPr>
          <w:lang w:val="cy-GB"/>
        </w:rPr>
        <w:lastRenderedPageBreak/>
        <w:t>Tabl</w:t>
      </w:r>
      <w:r w:rsidR="00C60CB9" w:rsidRPr="00AD77E9">
        <w:rPr>
          <w:lang w:val="cy-GB"/>
        </w:rPr>
        <w:t xml:space="preserve"> </w:t>
      </w:r>
      <w:r w:rsidR="00704F52" w:rsidRPr="00AD77E9">
        <w:rPr>
          <w:noProof/>
          <w:lang w:val="cy-GB"/>
        </w:rPr>
        <w:fldChar w:fldCharType="begin"/>
      </w:r>
      <w:r w:rsidR="00704F52" w:rsidRPr="00AD77E9">
        <w:rPr>
          <w:noProof/>
          <w:lang w:val="cy-GB"/>
        </w:rPr>
        <w:instrText xml:space="preserve"> SEQ Table \* ARABIC </w:instrText>
      </w:r>
      <w:r w:rsidR="00704F52" w:rsidRPr="00AD77E9">
        <w:rPr>
          <w:noProof/>
          <w:lang w:val="cy-GB"/>
        </w:rPr>
        <w:fldChar w:fldCharType="separate"/>
      </w:r>
      <w:r w:rsidR="00F93AA3" w:rsidRPr="00AD77E9">
        <w:rPr>
          <w:noProof/>
          <w:lang w:val="cy-GB"/>
        </w:rPr>
        <w:t>2</w:t>
      </w:r>
      <w:r w:rsidR="00871E47" w:rsidRPr="00AD77E9">
        <w:rPr>
          <w:noProof/>
          <w:lang w:val="cy-GB"/>
        </w:rPr>
        <w:t>3</w:t>
      </w:r>
      <w:r w:rsidR="00704F52" w:rsidRPr="00AD77E9">
        <w:rPr>
          <w:noProof/>
          <w:lang w:val="cy-GB"/>
        </w:rPr>
        <w:fldChar w:fldCharType="end"/>
      </w:r>
      <w:bookmarkEnd w:id="91"/>
      <w:r w:rsidR="00C60CB9" w:rsidRPr="00AD77E9">
        <w:rPr>
          <w:lang w:val="cy-GB"/>
        </w:rPr>
        <w:t xml:space="preserve"> </w:t>
      </w:r>
      <w:r w:rsidR="00427861" w:rsidRPr="00AD77E9">
        <w:rPr>
          <w:lang w:val="cy-GB"/>
        </w:rPr>
        <w:t>–</w:t>
      </w:r>
      <w:r w:rsidR="00C60CB9" w:rsidRPr="00AD77E9">
        <w:rPr>
          <w:lang w:val="cy-GB"/>
        </w:rPr>
        <w:t xml:space="preserve"> </w:t>
      </w:r>
      <w:r w:rsidR="00427861" w:rsidRPr="00AD77E9">
        <w:rPr>
          <w:lang w:val="cy-GB"/>
        </w:rPr>
        <w:t xml:space="preserve">Canlyniadau triniaeth ar gyfer </w:t>
      </w:r>
      <w:r w:rsidR="00B906B7" w:rsidRPr="00AD77E9">
        <w:rPr>
          <w:lang w:val="cy-GB"/>
        </w:rPr>
        <w:t>unigolion</w:t>
      </w:r>
      <w:r w:rsidR="00427861" w:rsidRPr="00AD77E9">
        <w:rPr>
          <w:lang w:val="cy-GB"/>
        </w:rPr>
        <w:t xml:space="preserve"> a gyfeiriwyd ac a dderbyniwyd i</w:t>
      </w:r>
      <w:r w:rsidR="00C60CB9" w:rsidRPr="00AD77E9">
        <w:rPr>
          <w:lang w:val="cy-GB"/>
        </w:rPr>
        <w:t xml:space="preserve"> </w:t>
      </w:r>
      <w:r w:rsidR="00427861" w:rsidRPr="00AD77E9">
        <w:rPr>
          <w:lang w:val="cy-GB"/>
        </w:rPr>
        <w:t xml:space="preserve">wasanaethau arbenigol </w:t>
      </w:r>
      <w:r w:rsidR="00C60CB9" w:rsidRPr="00AD77E9">
        <w:rPr>
          <w:lang w:val="cy-GB"/>
        </w:rPr>
        <w:t>clini</w:t>
      </w:r>
      <w:r w:rsidR="00427861" w:rsidRPr="00AD77E9">
        <w:rPr>
          <w:lang w:val="cy-GB"/>
        </w:rPr>
        <w:t>gol</w:t>
      </w:r>
      <w:r w:rsidR="00C60CB9" w:rsidRPr="00AD77E9">
        <w:rPr>
          <w:lang w:val="cy-GB"/>
        </w:rPr>
        <w:t xml:space="preserve"> </w:t>
      </w:r>
      <w:r w:rsidR="007B197E" w:rsidRPr="00AD77E9">
        <w:rPr>
          <w:lang w:val="cy-GB"/>
        </w:rPr>
        <w:t>2017-20</w:t>
      </w:r>
    </w:p>
    <w:p w14:paraId="49113411" w14:textId="449CC039" w:rsidR="007B197E" w:rsidRDefault="00AD77E9" w:rsidP="00AD77E9">
      <w:pPr>
        <w:rPr>
          <w:lang w:val="cy-GB"/>
        </w:rPr>
      </w:pPr>
      <w:r w:rsidRPr="00AD77E9">
        <w:rPr>
          <w:noProof/>
          <w:lang w:eastAsia="en-GB"/>
        </w:rPr>
        <w:drawing>
          <wp:inline distT="0" distB="0" distL="0" distR="0" wp14:anchorId="58D904FF" wp14:editId="5833B072">
            <wp:extent cx="4936638" cy="2990215"/>
            <wp:effectExtent l="0" t="0" r="0" b="635"/>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939400" cy="2991888"/>
                    </a:xfrm>
                    <a:prstGeom prst="rect">
                      <a:avLst/>
                    </a:prstGeom>
                    <a:noFill/>
                    <a:ln>
                      <a:noFill/>
                    </a:ln>
                  </pic:spPr>
                </pic:pic>
              </a:graphicData>
            </a:graphic>
          </wp:inline>
        </w:drawing>
      </w:r>
    </w:p>
    <w:p w14:paraId="2DAB930F" w14:textId="77777777" w:rsidR="00AD77E9" w:rsidRPr="00AD77E9" w:rsidRDefault="00AD77E9" w:rsidP="007B197E">
      <w:pPr>
        <w:rPr>
          <w:lang w:val="cy-GB"/>
        </w:rPr>
      </w:pPr>
    </w:p>
    <w:p w14:paraId="15E6162E" w14:textId="0AC72640" w:rsidR="000A69D9" w:rsidRPr="00AD77E9" w:rsidRDefault="00427861" w:rsidP="00FD3349">
      <w:pPr>
        <w:pStyle w:val="Heading1"/>
        <w:rPr>
          <w:lang w:val="cy-GB"/>
        </w:rPr>
      </w:pPr>
      <w:bookmarkStart w:id="92" w:name="_Ref12889429"/>
      <w:bookmarkStart w:id="93" w:name="_Ref12889433"/>
      <w:bookmarkStart w:id="94" w:name="_Toc49414847"/>
      <w:r w:rsidRPr="00AD77E9">
        <w:rPr>
          <w:lang w:val="cy-GB"/>
        </w:rPr>
        <w:t xml:space="preserve">Ansawdd </w:t>
      </w:r>
      <w:r w:rsidR="000A69D9" w:rsidRPr="00AD77E9">
        <w:rPr>
          <w:lang w:val="cy-GB"/>
        </w:rPr>
        <w:t xml:space="preserve">Data </w:t>
      </w:r>
      <w:bookmarkEnd w:id="92"/>
      <w:bookmarkEnd w:id="93"/>
      <w:bookmarkEnd w:id="94"/>
    </w:p>
    <w:p w14:paraId="5692DF7C" w14:textId="798AF1A4" w:rsidR="002005BB" w:rsidRPr="00AD77E9" w:rsidRDefault="00AA66FD" w:rsidP="002005BB">
      <w:pPr>
        <w:pStyle w:val="Heading2"/>
        <w:rPr>
          <w:lang w:val="cy-GB"/>
        </w:rPr>
      </w:pPr>
      <w:bookmarkStart w:id="95" w:name="_Toc49414848"/>
      <w:r w:rsidRPr="00AD77E9">
        <w:rPr>
          <w:lang w:val="cy-GB"/>
        </w:rPr>
        <w:t xml:space="preserve">Modiwl </w:t>
      </w:r>
      <w:r w:rsidR="00051A2F" w:rsidRPr="00AD77E9">
        <w:rPr>
          <w:lang w:val="cy-GB"/>
        </w:rPr>
        <w:t>Rhaglen Nodwyddau a Chwistrellau</w:t>
      </w:r>
      <w:r w:rsidR="002005BB" w:rsidRPr="00AD77E9">
        <w:rPr>
          <w:lang w:val="cy-GB"/>
        </w:rPr>
        <w:t xml:space="preserve"> </w:t>
      </w:r>
      <w:bookmarkEnd w:id="95"/>
    </w:p>
    <w:p w14:paraId="5B947422" w14:textId="408F79C3" w:rsidR="00382933" w:rsidRPr="00AD77E9" w:rsidRDefault="00AA66FD" w:rsidP="00382933">
      <w:pPr>
        <w:rPr>
          <w:rFonts w:cstheme="minorHAnsi"/>
          <w:lang w:val="cy-GB"/>
        </w:rPr>
      </w:pPr>
      <w:r w:rsidRPr="00AD77E9">
        <w:rPr>
          <w:rFonts w:cstheme="minorHAnsi"/>
          <w:lang w:val="cy-GB"/>
        </w:rPr>
        <w:t xml:space="preserve">Mae </w:t>
      </w:r>
      <w:r w:rsidR="00382933" w:rsidRPr="00AD77E9">
        <w:rPr>
          <w:rFonts w:cstheme="minorHAnsi"/>
          <w:lang w:val="cy-GB"/>
        </w:rPr>
        <w:fldChar w:fldCharType="begin"/>
      </w:r>
      <w:r w:rsidR="00382933" w:rsidRPr="00AD77E9">
        <w:rPr>
          <w:rFonts w:cstheme="minorHAnsi"/>
          <w:lang w:val="cy-GB"/>
        </w:rPr>
        <w:instrText xml:space="preserve"> REF _Ref13059923 \h </w:instrText>
      </w:r>
      <w:r w:rsidR="002547D4" w:rsidRPr="00AD77E9">
        <w:rPr>
          <w:rFonts w:cstheme="minorHAnsi"/>
          <w:lang w:val="cy-GB"/>
        </w:rPr>
        <w:instrText xml:space="preserve"> \* MERGEFORMAT </w:instrText>
      </w:r>
      <w:r w:rsidR="00382933" w:rsidRPr="00AD77E9">
        <w:rPr>
          <w:rFonts w:cstheme="minorHAnsi"/>
          <w:lang w:val="cy-GB"/>
        </w:rPr>
      </w:r>
      <w:r w:rsidR="00382933" w:rsidRPr="00AD77E9">
        <w:rPr>
          <w:rFonts w:cstheme="minorHAnsi"/>
          <w:lang w:val="cy-GB"/>
        </w:rPr>
        <w:fldChar w:fldCharType="separate"/>
      </w:r>
      <w:r w:rsidR="00283233" w:rsidRPr="00AD77E9">
        <w:rPr>
          <w:lang w:val="cy-GB"/>
        </w:rPr>
        <w:t>Tabl</w:t>
      </w:r>
      <w:r w:rsidR="00F93AA3" w:rsidRPr="00AD77E9">
        <w:rPr>
          <w:lang w:val="cy-GB"/>
        </w:rPr>
        <w:t xml:space="preserve"> </w:t>
      </w:r>
      <w:r w:rsidR="00F93AA3" w:rsidRPr="00AD77E9">
        <w:rPr>
          <w:noProof/>
          <w:lang w:val="cy-GB"/>
        </w:rPr>
        <w:t>2</w:t>
      </w:r>
      <w:r w:rsidR="00871E47" w:rsidRPr="00AD77E9">
        <w:rPr>
          <w:noProof/>
          <w:lang w:val="cy-GB"/>
        </w:rPr>
        <w:t>4</w:t>
      </w:r>
      <w:r w:rsidR="00382933" w:rsidRPr="00AD77E9">
        <w:rPr>
          <w:rFonts w:cstheme="minorHAnsi"/>
          <w:lang w:val="cy-GB"/>
        </w:rPr>
        <w:fldChar w:fldCharType="end"/>
      </w:r>
      <w:r w:rsidR="00382933" w:rsidRPr="00AD77E9">
        <w:rPr>
          <w:rFonts w:cstheme="minorHAnsi"/>
          <w:lang w:val="cy-GB"/>
        </w:rPr>
        <w:t xml:space="preserve"> </w:t>
      </w:r>
      <w:r w:rsidRPr="00AD77E9">
        <w:rPr>
          <w:rFonts w:cstheme="minorHAnsi"/>
          <w:lang w:val="cy-GB"/>
        </w:rPr>
        <w:t>yn darparu</w:t>
      </w:r>
      <w:r w:rsidR="00382933" w:rsidRPr="00AD77E9">
        <w:rPr>
          <w:rFonts w:cstheme="minorHAnsi"/>
          <w:lang w:val="cy-GB"/>
        </w:rPr>
        <w:t xml:space="preserve"> </w:t>
      </w:r>
      <w:r w:rsidR="00DE0083" w:rsidRPr="00AD77E9">
        <w:rPr>
          <w:rFonts w:cstheme="minorHAnsi"/>
          <w:lang w:val="cy-GB"/>
        </w:rPr>
        <w:t>cyfran y</w:t>
      </w:r>
      <w:r w:rsidR="00382933" w:rsidRPr="00AD77E9">
        <w:rPr>
          <w:rFonts w:cstheme="minorHAnsi"/>
          <w:lang w:val="cy-GB"/>
        </w:rPr>
        <w:t xml:space="preserve"> </w:t>
      </w:r>
      <w:r w:rsidRPr="00AD77E9">
        <w:rPr>
          <w:rFonts w:cstheme="minorHAnsi"/>
          <w:lang w:val="cy-GB"/>
        </w:rPr>
        <w:t xml:space="preserve">data nodweddion </w:t>
      </w:r>
      <w:r w:rsidR="00382933" w:rsidRPr="00AD77E9">
        <w:rPr>
          <w:rFonts w:cstheme="minorHAnsi"/>
          <w:lang w:val="cy-GB"/>
        </w:rPr>
        <w:t>demogra</w:t>
      </w:r>
      <w:r w:rsidRPr="00AD77E9">
        <w:rPr>
          <w:rFonts w:cstheme="minorHAnsi"/>
          <w:lang w:val="cy-GB"/>
        </w:rPr>
        <w:t>ffig a</w:t>
      </w:r>
      <w:r w:rsidR="00382933" w:rsidRPr="00AD77E9">
        <w:rPr>
          <w:rFonts w:cstheme="minorHAnsi"/>
          <w:lang w:val="cy-GB"/>
        </w:rPr>
        <w:t xml:space="preserve"> </w:t>
      </w:r>
      <w:r w:rsidR="00EC2390" w:rsidRPr="00AD77E9">
        <w:rPr>
          <w:rFonts w:cstheme="minorHAnsi"/>
          <w:lang w:val="cy-GB"/>
        </w:rPr>
        <w:t>chwistrellu</w:t>
      </w:r>
      <w:r w:rsidR="00382933" w:rsidRPr="00AD77E9">
        <w:rPr>
          <w:rFonts w:cstheme="minorHAnsi"/>
          <w:lang w:val="cy-GB"/>
        </w:rPr>
        <w:t xml:space="preserve"> </w:t>
      </w:r>
      <w:r w:rsidRPr="00AD77E9">
        <w:rPr>
          <w:rFonts w:cstheme="minorHAnsi"/>
          <w:lang w:val="cy-GB"/>
        </w:rPr>
        <w:t xml:space="preserve">coll ar draws y saith </w:t>
      </w:r>
      <w:r w:rsidR="00DC1EA1" w:rsidRPr="00AD77E9">
        <w:rPr>
          <w:rFonts w:cstheme="minorHAnsi"/>
          <w:lang w:val="cy-GB"/>
        </w:rPr>
        <w:t>Bwrdd Iechyd</w:t>
      </w:r>
      <w:r w:rsidR="00382933" w:rsidRPr="00AD77E9">
        <w:rPr>
          <w:rFonts w:cstheme="minorHAnsi"/>
          <w:lang w:val="cy-GB"/>
        </w:rPr>
        <w:t xml:space="preserve"> / APB</w:t>
      </w:r>
      <w:r w:rsidRPr="00AD77E9">
        <w:rPr>
          <w:rFonts w:cstheme="minorHAnsi"/>
          <w:lang w:val="cy-GB"/>
        </w:rPr>
        <w:t xml:space="preserve"> ar gyfer yr </w:t>
      </w:r>
      <w:r w:rsidR="00B906B7" w:rsidRPr="00AD77E9">
        <w:rPr>
          <w:rFonts w:cstheme="minorHAnsi"/>
          <w:lang w:val="cy-GB"/>
        </w:rPr>
        <w:t>unigolion</w:t>
      </w:r>
      <w:r w:rsidRPr="00AD77E9">
        <w:rPr>
          <w:rFonts w:cstheme="minorHAnsi"/>
          <w:lang w:val="cy-GB"/>
        </w:rPr>
        <w:t xml:space="preserve"> hynny oedd yn</w:t>
      </w:r>
      <w:r w:rsidR="00FA2C42" w:rsidRPr="00AD77E9">
        <w:rPr>
          <w:rFonts w:cstheme="minorHAnsi"/>
          <w:lang w:val="cy-GB"/>
        </w:rPr>
        <w:t xml:space="preserve"> defnyddio</w:t>
      </w:r>
      <w:r w:rsidR="00382933" w:rsidRPr="00AD77E9">
        <w:rPr>
          <w:rFonts w:cstheme="minorHAnsi"/>
          <w:lang w:val="cy-GB"/>
        </w:rPr>
        <w:t xml:space="preserve"> </w:t>
      </w:r>
      <w:r w:rsidR="007308C2" w:rsidRPr="00AD77E9">
        <w:rPr>
          <w:rFonts w:cstheme="minorHAnsi"/>
          <w:lang w:val="cy-GB"/>
        </w:rPr>
        <w:t>gwasanaethau NSP</w:t>
      </w:r>
      <w:r w:rsidR="00382933" w:rsidRPr="00AD77E9">
        <w:rPr>
          <w:rFonts w:cstheme="minorHAnsi"/>
          <w:lang w:val="cy-GB"/>
        </w:rPr>
        <w:t xml:space="preserve"> </w:t>
      </w:r>
      <w:r w:rsidRPr="00AD77E9">
        <w:rPr>
          <w:rFonts w:cstheme="minorHAnsi"/>
          <w:lang w:val="cy-GB"/>
        </w:rPr>
        <w:t>yn ystod y cyfnod rhwng</w:t>
      </w:r>
      <w:r w:rsidR="00382933" w:rsidRPr="00AD77E9">
        <w:rPr>
          <w:rFonts w:cstheme="minorHAnsi"/>
          <w:lang w:val="cy-GB"/>
        </w:rPr>
        <w:t xml:space="preserve"> 1</w:t>
      </w:r>
      <w:r w:rsidR="00580071" w:rsidRPr="00AD77E9">
        <w:rPr>
          <w:rFonts w:cstheme="minorHAnsi"/>
          <w:lang w:val="cy-GB"/>
        </w:rPr>
        <w:t xml:space="preserve"> </w:t>
      </w:r>
      <w:r w:rsidR="002E6ACC" w:rsidRPr="00AD77E9">
        <w:rPr>
          <w:rFonts w:cstheme="minorHAnsi"/>
          <w:lang w:val="cy-GB"/>
        </w:rPr>
        <w:t>Ebrill</w:t>
      </w:r>
      <w:r w:rsidR="00580071" w:rsidRPr="00AD77E9">
        <w:rPr>
          <w:rFonts w:cstheme="minorHAnsi"/>
          <w:lang w:val="cy-GB"/>
        </w:rPr>
        <w:t xml:space="preserve"> 2019</w:t>
      </w:r>
      <w:r w:rsidR="00382933" w:rsidRPr="00AD77E9">
        <w:rPr>
          <w:rFonts w:cstheme="minorHAnsi"/>
          <w:lang w:val="cy-GB"/>
        </w:rPr>
        <w:t xml:space="preserve"> </w:t>
      </w:r>
      <w:r w:rsidRPr="00AD77E9">
        <w:rPr>
          <w:rFonts w:cstheme="minorHAnsi"/>
          <w:lang w:val="cy-GB"/>
        </w:rPr>
        <w:t>a</w:t>
      </w:r>
      <w:r w:rsidR="00382933" w:rsidRPr="00AD77E9">
        <w:rPr>
          <w:rFonts w:cstheme="minorHAnsi"/>
          <w:lang w:val="cy-GB"/>
        </w:rPr>
        <w:t xml:space="preserve"> 31</w:t>
      </w:r>
      <w:r w:rsidR="00580071" w:rsidRPr="00AD77E9">
        <w:rPr>
          <w:rFonts w:cstheme="minorHAnsi"/>
          <w:lang w:val="cy-GB"/>
        </w:rPr>
        <w:t xml:space="preserve"> </w:t>
      </w:r>
      <w:r w:rsidR="00DD5CAF" w:rsidRPr="00AD77E9">
        <w:rPr>
          <w:rFonts w:cstheme="minorHAnsi"/>
          <w:lang w:val="cy-GB"/>
        </w:rPr>
        <w:t>Mawrth</w:t>
      </w:r>
      <w:r w:rsidR="00580071" w:rsidRPr="00AD77E9">
        <w:rPr>
          <w:rFonts w:cstheme="minorHAnsi"/>
          <w:lang w:val="cy-GB"/>
        </w:rPr>
        <w:t xml:space="preserve"> 2020</w:t>
      </w:r>
      <w:r w:rsidR="00382933" w:rsidRPr="00AD77E9">
        <w:rPr>
          <w:rFonts w:cstheme="minorHAnsi"/>
          <w:lang w:val="cy-GB"/>
        </w:rPr>
        <w:t xml:space="preserve">. </w:t>
      </w:r>
    </w:p>
    <w:p w14:paraId="69381F41" w14:textId="407B6403" w:rsidR="00BE43DB" w:rsidRPr="00AD77E9" w:rsidRDefault="00283233" w:rsidP="00BE43DB">
      <w:pPr>
        <w:pStyle w:val="Caption"/>
        <w:keepNext/>
        <w:rPr>
          <w:lang w:val="cy-GB"/>
        </w:rPr>
      </w:pPr>
      <w:r w:rsidRPr="00AD77E9">
        <w:rPr>
          <w:lang w:val="cy-GB"/>
        </w:rPr>
        <w:t>Tabl</w:t>
      </w:r>
      <w:r w:rsidR="00BE43DB" w:rsidRPr="00AD77E9">
        <w:rPr>
          <w:lang w:val="cy-GB"/>
        </w:rPr>
        <w:t xml:space="preserve"> </w:t>
      </w:r>
      <w:r w:rsidR="00FA28E7" w:rsidRPr="00AD77E9">
        <w:rPr>
          <w:noProof/>
          <w:lang w:val="cy-GB"/>
        </w:rPr>
        <w:fldChar w:fldCharType="begin"/>
      </w:r>
      <w:r w:rsidR="00FA28E7" w:rsidRPr="00AD77E9">
        <w:rPr>
          <w:noProof/>
          <w:lang w:val="cy-GB"/>
        </w:rPr>
        <w:instrText xml:space="preserve"> SEQ Table \* ARABIC </w:instrText>
      </w:r>
      <w:r w:rsidR="00FA28E7" w:rsidRPr="00AD77E9">
        <w:rPr>
          <w:noProof/>
          <w:lang w:val="cy-GB"/>
        </w:rPr>
        <w:fldChar w:fldCharType="separate"/>
      </w:r>
      <w:r w:rsidR="00F93AA3" w:rsidRPr="00AD77E9">
        <w:rPr>
          <w:noProof/>
          <w:lang w:val="cy-GB"/>
        </w:rPr>
        <w:t>2</w:t>
      </w:r>
      <w:r w:rsidR="00871E47" w:rsidRPr="00AD77E9">
        <w:rPr>
          <w:noProof/>
          <w:lang w:val="cy-GB"/>
        </w:rPr>
        <w:t>4</w:t>
      </w:r>
      <w:r w:rsidR="00FA28E7" w:rsidRPr="00AD77E9">
        <w:rPr>
          <w:noProof/>
          <w:lang w:val="cy-GB"/>
        </w:rPr>
        <w:fldChar w:fldCharType="end"/>
      </w:r>
      <w:r w:rsidR="00BE43DB" w:rsidRPr="00AD77E9">
        <w:rPr>
          <w:lang w:val="cy-GB"/>
        </w:rPr>
        <w:t xml:space="preserve"> </w:t>
      </w:r>
      <w:r w:rsidR="00AA66FD" w:rsidRPr="00AD77E9">
        <w:rPr>
          <w:lang w:val="cy-GB"/>
        </w:rPr>
        <w:t>–</w:t>
      </w:r>
      <w:r w:rsidR="00BE43DB" w:rsidRPr="00AD77E9">
        <w:rPr>
          <w:lang w:val="cy-GB"/>
        </w:rPr>
        <w:t xml:space="preserve"> </w:t>
      </w:r>
      <w:r w:rsidR="00AA66FD" w:rsidRPr="00AD77E9">
        <w:rPr>
          <w:lang w:val="cy-GB"/>
        </w:rPr>
        <w:t xml:space="preserve">Cyfran yr eitemau data nodweddion </w:t>
      </w:r>
      <w:r w:rsidR="00BE43DB" w:rsidRPr="00AD77E9">
        <w:rPr>
          <w:lang w:val="cy-GB"/>
        </w:rPr>
        <w:t>demogra</w:t>
      </w:r>
      <w:r w:rsidR="00AA66FD" w:rsidRPr="00AD77E9">
        <w:rPr>
          <w:lang w:val="cy-GB"/>
        </w:rPr>
        <w:t>ffig a</w:t>
      </w:r>
      <w:r w:rsidR="00BE43DB" w:rsidRPr="00AD77E9">
        <w:rPr>
          <w:lang w:val="cy-GB"/>
        </w:rPr>
        <w:t xml:space="preserve"> </w:t>
      </w:r>
      <w:r w:rsidR="00EC2390" w:rsidRPr="00AD77E9">
        <w:rPr>
          <w:lang w:val="cy-GB"/>
        </w:rPr>
        <w:t>chwistrellu</w:t>
      </w:r>
      <w:r w:rsidR="00BE43DB" w:rsidRPr="00AD77E9">
        <w:rPr>
          <w:lang w:val="cy-GB"/>
        </w:rPr>
        <w:t xml:space="preserve"> </w:t>
      </w:r>
      <w:r w:rsidR="00AA66FD" w:rsidRPr="00AD77E9">
        <w:rPr>
          <w:lang w:val="cy-GB"/>
        </w:rPr>
        <w:t xml:space="preserve">anghyflawn ar gyfer </w:t>
      </w:r>
      <w:r w:rsidR="00BE43DB" w:rsidRPr="00AD77E9">
        <w:rPr>
          <w:lang w:val="cy-GB"/>
        </w:rPr>
        <w:t xml:space="preserve"> </w:t>
      </w:r>
      <w:r w:rsidR="00B906B7" w:rsidRPr="00AD77E9">
        <w:rPr>
          <w:lang w:val="cy-GB"/>
        </w:rPr>
        <w:t>unigolion</w:t>
      </w:r>
      <w:r w:rsidR="00AA66FD" w:rsidRPr="00AD77E9">
        <w:rPr>
          <w:lang w:val="cy-GB"/>
        </w:rPr>
        <w:t xml:space="preserve"> oedd</w:t>
      </w:r>
      <w:r w:rsidR="00BE43DB" w:rsidRPr="00AD77E9">
        <w:rPr>
          <w:lang w:val="cy-GB"/>
        </w:rPr>
        <w:t xml:space="preserve"> </w:t>
      </w:r>
      <w:r w:rsidR="00FA2C42" w:rsidRPr="00AD77E9">
        <w:rPr>
          <w:lang w:val="cy-GB"/>
        </w:rPr>
        <w:t>yn defnyddio</w:t>
      </w:r>
      <w:r w:rsidR="00BE43DB" w:rsidRPr="00AD77E9">
        <w:rPr>
          <w:lang w:val="cy-GB"/>
        </w:rPr>
        <w:t xml:space="preserve"> </w:t>
      </w:r>
      <w:r w:rsidR="007308C2" w:rsidRPr="00AD77E9">
        <w:rPr>
          <w:lang w:val="cy-GB"/>
        </w:rPr>
        <w:t>gwasanaethau NSP</w:t>
      </w:r>
      <w:r w:rsidR="00580071" w:rsidRPr="00AD77E9">
        <w:rPr>
          <w:lang w:val="cy-GB"/>
        </w:rPr>
        <w:t xml:space="preserve">, </w:t>
      </w:r>
      <w:r w:rsidR="00AA66FD" w:rsidRPr="00AD77E9">
        <w:rPr>
          <w:lang w:val="cy-GB"/>
        </w:rPr>
        <w:t>yn ôl bwrdd iechyd</w:t>
      </w:r>
      <w:r w:rsidR="00FF6091" w:rsidRPr="00AD77E9">
        <w:rPr>
          <w:lang w:val="cy-GB"/>
        </w:rPr>
        <w:t>,</w:t>
      </w:r>
      <w:r w:rsidR="00580071" w:rsidRPr="00AD77E9">
        <w:rPr>
          <w:lang w:val="cy-GB"/>
        </w:rPr>
        <w:t xml:space="preserve"> 2019-20</w:t>
      </w:r>
    </w:p>
    <w:p w14:paraId="2913F7D3" w14:textId="5BAF597D" w:rsidR="00BE43DB" w:rsidRDefault="00422DB8" w:rsidP="002005BB">
      <w:pPr>
        <w:rPr>
          <w:lang w:val="cy-GB"/>
        </w:rPr>
      </w:pPr>
      <w:r w:rsidRPr="00422DB8">
        <w:rPr>
          <w:noProof/>
          <w:lang w:eastAsia="en-GB"/>
        </w:rPr>
        <w:drawing>
          <wp:inline distT="0" distB="0" distL="0" distR="0" wp14:anchorId="34046941" wp14:editId="78B04CC9">
            <wp:extent cx="5731510" cy="1458812"/>
            <wp:effectExtent l="0" t="0" r="2540" b="8255"/>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31510" cy="1458812"/>
                    </a:xfrm>
                    <a:prstGeom prst="rect">
                      <a:avLst/>
                    </a:prstGeom>
                    <a:noFill/>
                    <a:ln>
                      <a:noFill/>
                    </a:ln>
                  </pic:spPr>
                </pic:pic>
              </a:graphicData>
            </a:graphic>
          </wp:inline>
        </w:drawing>
      </w:r>
    </w:p>
    <w:p w14:paraId="56BB994C" w14:textId="6F7B680D" w:rsidR="00422DB8" w:rsidRPr="00AD77E9" w:rsidRDefault="00422DB8" w:rsidP="002005BB">
      <w:pPr>
        <w:rPr>
          <w:lang w:val="cy-GB"/>
        </w:rPr>
      </w:pPr>
    </w:p>
    <w:p w14:paraId="7E17331D" w14:textId="59CAA1F3" w:rsidR="002005BB" w:rsidRPr="00AD77E9" w:rsidRDefault="00AA66FD" w:rsidP="002005BB">
      <w:pPr>
        <w:pStyle w:val="Heading2"/>
        <w:rPr>
          <w:lang w:val="cy-GB"/>
        </w:rPr>
      </w:pPr>
      <w:bookmarkStart w:id="96" w:name="_Toc49414849"/>
      <w:r w:rsidRPr="00AD77E9">
        <w:rPr>
          <w:lang w:val="cy-GB"/>
        </w:rPr>
        <w:t xml:space="preserve">Modiwl </w:t>
      </w:r>
      <w:r w:rsidR="003C6CFA" w:rsidRPr="00AD77E9">
        <w:rPr>
          <w:lang w:val="cy-GB"/>
        </w:rPr>
        <w:t>Feirysau a Gludir yn y Gwaed</w:t>
      </w:r>
      <w:r w:rsidR="002005BB" w:rsidRPr="00AD77E9">
        <w:rPr>
          <w:lang w:val="cy-GB"/>
        </w:rPr>
        <w:t xml:space="preserve"> </w:t>
      </w:r>
      <w:bookmarkEnd w:id="96"/>
    </w:p>
    <w:p w14:paraId="5B10DB17" w14:textId="7DF82840" w:rsidR="002005BB" w:rsidRPr="00AD77E9" w:rsidRDefault="00AA66FD" w:rsidP="002005BB">
      <w:pPr>
        <w:rPr>
          <w:rFonts w:cstheme="minorHAnsi"/>
          <w:lang w:val="cy-GB"/>
        </w:rPr>
      </w:pPr>
      <w:r w:rsidRPr="00AD77E9">
        <w:rPr>
          <w:rFonts w:cstheme="minorHAnsi"/>
          <w:lang w:val="cy-GB"/>
        </w:rPr>
        <w:t xml:space="preserve">Mae </w:t>
      </w:r>
      <w:r w:rsidR="002005BB" w:rsidRPr="00AD77E9">
        <w:rPr>
          <w:rFonts w:cstheme="minorHAnsi"/>
          <w:lang w:val="cy-GB"/>
        </w:rPr>
        <w:fldChar w:fldCharType="begin"/>
      </w:r>
      <w:r w:rsidR="002005BB" w:rsidRPr="00AD77E9">
        <w:rPr>
          <w:rFonts w:cstheme="minorHAnsi"/>
          <w:lang w:val="cy-GB"/>
        </w:rPr>
        <w:instrText xml:space="preserve"> REF _Ref13059923 \h </w:instrText>
      </w:r>
      <w:r w:rsidR="002547D4" w:rsidRPr="00AD77E9">
        <w:rPr>
          <w:rFonts w:cstheme="minorHAnsi"/>
          <w:lang w:val="cy-GB"/>
        </w:rPr>
        <w:instrText xml:space="preserve"> \* MERGEFORMAT </w:instrText>
      </w:r>
      <w:r w:rsidR="002005BB" w:rsidRPr="00AD77E9">
        <w:rPr>
          <w:rFonts w:cstheme="minorHAnsi"/>
          <w:lang w:val="cy-GB"/>
        </w:rPr>
      </w:r>
      <w:r w:rsidR="002005BB" w:rsidRPr="00AD77E9">
        <w:rPr>
          <w:rFonts w:cstheme="minorHAnsi"/>
          <w:lang w:val="cy-GB"/>
        </w:rPr>
        <w:fldChar w:fldCharType="separate"/>
      </w:r>
      <w:r w:rsidR="00283233" w:rsidRPr="00AD77E9">
        <w:rPr>
          <w:lang w:val="cy-GB"/>
        </w:rPr>
        <w:t>Tabl</w:t>
      </w:r>
      <w:r w:rsidR="00F93AA3" w:rsidRPr="00AD77E9">
        <w:rPr>
          <w:lang w:val="cy-GB"/>
        </w:rPr>
        <w:t xml:space="preserve"> </w:t>
      </w:r>
      <w:r w:rsidR="00F93AA3" w:rsidRPr="00AD77E9">
        <w:rPr>
          <w:noProof/>
          <w:lang w:val="cy-GB"/>
        </w:rPr>
        <w:t>2</w:t>
      </w:r>
      <w:r w:rsidR="00871E47" w:rsidRPr="00AD77E9">
        <w:rPr>
          <w:noProof/>
          <w:lang w:val="cy-GB"/>
        </w:rPr>
        <w:t>5</w:t>
      </w:r>
      <w:r w:rsidR="002005BB" w:rsidRPr="00AD77E9">
        <w:rPr>
          <w:rFonts w:cstheme="minorHAnsi"/>
          <w:lang w:val="cy-GB"/>
        </w:rPr>
        <w:fldChar w:fldCharType="end"/>
      </w:r>
      <w:r w:rsidR="002005BB" w:rsidRPr="00AD77E9">
        <w:rPr>
          <w:rFonts w:cstheme="minorHAnsi"/>
          <w:lang w:val="cy-GB"/>
        </w:rPr>
        <w:t xml:space="preserve"> </w:t>
      </w:r>
      <w:r w:rsidRPr="00AD77E9">
        <w:rPr>
          <w:rFonts w:cstheme="minorHAnsi"/>
          <w:lang w:val="cy-GB"/>
        </w:rPr>
        <w:t>yn darparu’r cyfraddau cwblhau data ar draws y saith</w:t>
      </w:r>
      <w:r w:rsidR="002005BB" w:rsidRPr="00AD77E9">
        <w:rPr>
          <w:rFonts w:cstheme="minorHAnsi"/>
          <w:lang w:val="cy-GB"/>
        </w:rPr>
        <w:t xml:space="preserve"> </w:t>
      </w:r>
      <w:r w:rsidR="00DC1EA1" w:rsidRPr="00AD77E9">
        <w:rPr>
          <w:rFonts w:cstheme="minorHAnsi"/>
          <w:lang w:val="cy-GB"/>
        </w:rPr>
        <w:t>Bwrdd Iechyd</w:t>
      </w:r>
      <w:r w:rsidR="002005BB" w:rsidRPr="00AD77E9">
        <w:rPr>
          <w:rFonts w:cstheme="minorHAnsi"/>
          <w:lang w:val="cy-GB"/>
        </w:rPr>
        <w:t xml:space="preserve"> / APB</w:t>
      </w:r>
      <w:r w:rsidRPr="00AD77E9">
        <w:rPr>
          <w:rFonts w:cstheme="minorHAnsi"/>
          <w:lang w:val="cy-GB"/>
        </w:rPr>
        <w:t xml:space="preserve"> ar gyfer meysydd data allweddol ar gyfer yr unigolion hynny a brofwyd yn ystod y cyfnod rhwng</w:t>
      </w:r>
      <w:r w:rsidR="002005BB" w:rsidRPr="00AD77E9">
        <w:rPr>
          <w:rFonts w:cstheme="minorHAnsi"/>
          <w:lang w:val="cy-GB"/>
        </w:rPr>
        <w:t xml:space="preserve"> 1</w:t>
      </w:r>
      <w:r w:rsidR="007B197E" w:rsidRPr="00AD77E9">
        <w:rPr>
          <w:rFonts w:cstheme="minorHAnsi"/>
          <w:lang w:val="cy-GB"/>
        </w:rPr>
        <w:t xml:space="preserve"> </w:t>
      </w:r>
      <w:r w:rsidR="002E6ACC" w:rsidRPr="00AD77E9">
        <w:rPr>
          <w:rFonts w:cstheme="minorHAnsi"/>
          <w:lang w:val="cy-GB"/>
        </w:rPr>
        <w:t>Ebrill</w:t>
      </w:r>
      <w:r w:rsidR="007B197E" w:rsidRPr="00AD77E9">
        <w:rPr>
          <w:rFonts w:cstheme="minorHAnsi"/>
          <w:lang w:val="cy-GB"/>
        </w:rPr>
        <w:t xml:space="preserve"> 2019</w:t>
      </w:r>
      <w:r w:rsidRPr="00AD77E9">
        <w:rPr>
          <w:rFonts w:cstheme="minorHAnsi"/>
          <w:lang w:val="cy-GB"/>
        </w:rPr>
        <w:t xml:space="preserve"> a</w:t>
      </w:r>
      <w:r w:rsidR="002005BB" w:rsidRPr="00AD77E9">
        <w:rPr>
          <w:rFonts w:cstheme="minorHAnsi"/>
          <w:lang w:val="cy-GB"/>
        </w:rPr>
        <w:t xml:space="preserve"> 31</w:t>
      </w:r>
      <w:r w:rsidR="007B197E" w:rsidRPr="00AD77E9">
        <w:rPr>
          <w:rFonts w:cstheme="minorHAnsi"/>
          <w:lang w:val="cy-GB"/>
        </w:rPr>
        <w:t xml:space="preserve"> </w:t>
      </w:r>
      <w:r w:rsidR="00DD5CAF" w:rsidRPr="00AD77E9">
        <w:rPr>
          <w:rFonts w:cstheme="minorHAnsi"/>
          <w:lang w:val="cy-GB"/>
        </w:rPr>
        <w:t>Mawrth</w:t>
      </w:r>
      <w:r w:rsidR="007B197E" w:rsidRPr="00AD77E9">
        <w:rPr>
          <w:rFonts w:cstheme="minorHAnsi"/>
          <w:lang w:val="cy-GB"/>
        </w:rPr>
        <w:t xml:space="preserve"> 2020</w:t>
      </w:r>
      <w:r w:rsidR="002005BB" w:rsidRPr="00AD77E9">
        <w:rPr>
          <w:rFonts w:cstheme="minorHAnsi"/>
          <w:lang w:val="cy-GB"/>
        </w:rPr>
        <w:t xml:space="preserve">. </w:t>
      </w:r>
      <w:r w:rsidRPr="00AD77E9">
        <w:rPr>
          <w:rFonts w:cstheme="minorHAnsi"/>
          <w:lang w:val="cy-GB"/>
        </w:rPr>
        <w:t xml:space="preserve">Ar gyfer yr </w:t>
      </w:r>
      <w:r w:rsidRPr="00AD77E9">
        <w:t>holl eitemau data eraill, roedd yr</w:t>
      </w:r>
      <w:r w:rsidR="002005BB" w:rsidRPr="00AD77E9">
        <w:rPr>
          <w:rFonts w:cstheme="minorHAnsi"/>
          <w:lang w:val="cy-GB"/>
        </w:rPr>
        <w:t xml:space="preserve"> HRD </w:t>
      </w:r>
      <w:r w:rsidRPr="00AD77E9">
        <w:rPr>
          <w:rFonts w:cstheme="minorHAnsi"/>
          <w:lang w:val="cy-GB"/>
        </w:rPr>
        <w:t xml:space="preserve">wedi cael ei gyflunio i orfodi cofnodi data gorfodol cyn cwblhau adrannau dilynol y bas data.  </w:t>
      </w:r>
    </w:p>
    <w:p w14:paraId="30B1EF6D" w14:textId="72B202BA" w:rsidR="00382933" w:rsidRPr="00AD77E9" w:rsidRDefault="00AA66FD" w:rsidP="00FD3349">
      <w:pPr>
        <w:rPr>
          <w:rFonts w:cstheme="minorHAnsi"/>
          <w:lang w:val="cy-GB"/>
        </w:rPr>
      </w:pPr>
      <w:r w:rsidRPr="00AD77E9">
        <w:rPr>
          <w:rFonts w:cstheme="minorHAnsi"/>
          <w:lang w:val="cy-GB"/>
        </w:rPr>
        <w:lastRenderedPageBreak/>
        <w:t xml:space="preserve">Wrth i Gymru symud ymlaen tuag at ddileu </w:t>
      </w:r>
      <w:r w:rsidR="002005BB" w:rsidRPr="00AD77E9">
        <w:rPr>
          <w:rFonts w:cstheme="minorHAnsi"/>
          <w:lang w:val="cy-GB"/>
        </w:rPr>
        <w:t xml:space="preserve">Hepatitis B </w:t>
      </w:r>
      <w:r w:rsidR="00362FC2" w:rsidRPr="00AD77E9">
        <w:rPr>
          <w:rFonts w:cstheme="minorHAnsi"/>
          <w:lang w:val="cy-GB"/>
        </w:rPr>
        <w:t xml:space="preserve">a </w:t>
      </w:r>
      <w:r w:rsidR="002005BB" w:rsidRPr="00AD77E9">
        <w:rPr>
          <w:rFonts w:cstheme="minorHAnsi"/>
          <w:lang w:val="cy-GB"/>
        </w:rPr>
        <w:t xml:space="preserve">C, </w:t>
      </w:r>
      <w:r w:rsidR="00377933" w:rsidRPr="00AD77E9">
        <w:rPr>
          <w:rFonts w:cstheme="minorHAnsi"/>
          <w:lang w:val="cy-GB"/>
        </w:rPr>
        <w:t xml:space="preserve">daw’r gallu i adnabod darpariaeth brofi mewn poblogaethau risg uwch yn ffactor allweddol wrth sicrhau cymaint â phosib o brofi a </w:t>
      </w:r>
      <w:r w:rsidR="002005BB" w:rsidRPr="00AD77E9">
        <w:rPr>
          <w:rFonts w:cstheme="minorHAnsi"/>
          <w:lang w:val="cy-GB"/>
        </w:rPr>
        <w:t xml:space="preserve"> </w:t>
      </w:r>
      <w:r w:rsidR="00377933" w:rsidRPr="00AD77E9">
        <w:rPr>
          <w:rFonts w:cstheme="minorHAnsi"/>
          <w:lang w:val="cy-GB"/>
        </w:rPr>
        <w:t>th</w:t>
      </w:r>
      <w:r w:rsidR="004529F4" w:rsidRPr="00AD77E9">
        <w:rPr>
          <w:rFonts w:cstheme="minorHAnsi"/>
          <w:lang w:val="cy-GB"/>
        </w:rPr>
        <w:t>riniaeth</w:t>
      </w:r>
      <w:r w:rsidR="002005BB" w:rsidRPr="00AD77E9">
        <w:rPr>
          <w:rFonts w:cstheme="minorHAnsi"/>
          <w:lang w:val="cy-GB"/>
        </w:rPr>
        <w:t>.</w:t>
      </w:r>
      <w:r w:rsidR="007B197E" w:rsidRPr="00AD77E9">
        <w:rPr>
          <w:rFonts w:cstheme="minorHAnsi"/>
          <w:lang w:val="cy-GB"/>
        </w:rPr>
        <w:t xml:space="preserve"> </w:t>
      </w:r>
      <w:r w:rsidR="00377933" w:rsidRPr="00AD77E9">
        <w:rPr>
          <w:rFonts w:cstheme="minorHAnsi"/>
          <w:lang w:val="cy-GB"/>
        </w:rPr>
        <w:t>Felly</w:t>
      </w:r>
      <w:r w:rsidR="00F45295" w:rsidRPr="00AD77E9">
        <w:rPr>
          <w:rFonts w:cstheme="minorHAnsi"/>
          <w:lang w:val="cy-GB"/>
        </w:rPr>
        <w:t xml:space="preserve"> m</w:t>
      </w:r>
      <w:r w:rsidR="00377933" w:rsidRPr="00AD77E9">
        <w:rPr>
          <w:rFonts w:cstheme="minorHAnsi"/>
          <w:lang w:val="cy-GB"/>
        </w:rPr>
        <w:t xml:space="preserve">ae’n bwysig bod asesiadau risg llawn yn cael eu cwblhau ar gyfer pob unigolyn sydd angen ei sgrinio os yw hynny’n bosib yn ymarferol. </w:t>
      </w:r>
    </w:p>
    <w:p w14:paraId="32DF3F9D" w14:textId="093100AE" w:rsidR="00AF5217" w:rsidRPr="00AD77E9" w:rsidRDefault="00283233" w:rsidP="00AF5217">
      <w:pPr>
        <w:pStyle w:val="Caption"/>
        <w:keepNext/>
        <w:rPr>
          <w:lang w:val="cy-GB"/>
        </w:rPr>
      </w:pPr>
      <w:bookmarkStart w:id="97" w:name="_Ref13059923"/>
      <w:r w:rsidRPr="00AD77E9">
        <w:rPr>
          <w:lang w:val="cy-GB"/>
        </w:rPr>
        <w:t>Tabl</w:t>
      </w:r>
      <w:r w:rsidR="00AF5217" w:rsidRPr="00AD77E9">
        <w:rPr>
          <w:lang w:val="cy-GB"/>
        </w:rPr>
        <w:t xml:space="preserve"> </w:t>
      </w:r>
      <w:r w:rsidR="00704F52" w:rsidRPr="00AD77E9">
        <w:rPr>
          <w:noProof/>
          <w:lang w:val="cy-GB"/>
        </w:rPr>
        <w:fldChar w:fldCharType="begin"/>
      </w:r>
      <w:r w:rsidR="00704F52" w:rsidRPr="00AD77E9">
        <w:rPr>
          <w:noProof/>
          <w:lang w:val="cy-GB"/>
        </w:rPr>
        <w:instrText xml:space="preserve"> SEQ Table \* ARABIC </w:instrText>
      </w:r>
      <w:r w:rsidR="00704F52" w:rsidRPr="00AD77E9">
        <w:rPr>
          <w:noProof/>
          <w:lang w:val="cy-GB"/>
        </w:rPr>
        <w:fldChar w:fldCharType="separate"/>
      </w:r>
      <w:r w:rsidR="00F93AA3" w:rsidRPr="00AD77E9">
        <w:rPr>
          <w:noProof/>
          <w:lang w:val="cy-GB"/>
        </w:rPr>
        <w:t>2</w:t>
      </w:r>
      <w:r w:rsidR="00871E47" w:rsidRPr="00AD77E9">
        <w:rPr>
          <w:noProof/>
          <w:lang w:val="cy-GB"/>
        </w:rPr>
        <w:t>5</w:t>
      </w:r>
      <w:r w:rsidR="00704F52" w:rsidRPr="00AD77E9">
        <w:rPr>
          <w:noProof/>
          <w:lang w:val="cy-GB"/>
        </w:rPr>
        <w:fldChar w:fldCharType="end"/>
      </w:r>
      <w:bookmarkEnd w:id="97"/>
      <w:r w:rsidR="00AF5217" w:rsidRPr="00AD77E9">
        <w:rPr>
          <w:lang w:val="cy-GB"/>
        </w:rPr>
        <w:t xml:space="preserve"> </w:t>
      </w:r>
      <w:r w:rsidR="00FF0278" w:rsidRPr="00AD77E9">
        <w:rPr>
          <w:lang w:val="cy-GB"/>
        </w:rPr>
        <w:t>–</w:t>
      </w:r>
      <w:r w:rsidR="00AF5217" w:rsidRPr="00AD77E9">
        <w:rPr>
          <w:lang w:val="cy-GB"/>
        </w:rPr>
        <w:t xml:space="preserve"> </w:t>
      </w:r>
      <w:r w:rsidR="00FF0278" w:rsidRPr="00AD77E9">
        <w:rPr>
          <w:lang w:val="cy-GB"/>
        </w:rPr>
        <w:t>Cyfran yr unigolion yn derbyn sgrinio</w:t>
      </w:r>
      <w:r w:rsidR="00AF5217" w:rsidRPr="00AD77E9">
        <w:rPr>
          <w:lang w:val="cy-GB"/>
        </w:rPr>
        <w:t xml:space="preserve"> BBV</w:t>
      </w:r>
      <w:r w:rsidR="00FF0278" w:rsidRPr="00AD77E9">
        <w:rPr>
          <w:lang w:val="cy-GB"/>
        </w:rPr>
        <w:t xml:space="preserve"> ‘heb ofyn’ cwestiwn ffactor risg, yn ôl ffactor risg a bwrdd iechyd</w:t>
      </w:r>
      <w:r w:rsidR="00CB27CF" w:rsidRPr="00AD77E9">
        <w:rPr>
          <w:lang w:val="cy-GB"/>
        </w:rPr>
        <w:t>,</w:t>
      </w:r>
      <w:r w:rsidR="007B197E" w:rsidRPr="00AD77E9">
        <w:rPr>
          <w:lang w:val="cy-GB"/>
        </w:rPr>
        <w:t xml:space="preserve"> 2019-20</w:t>
      </w:r>
    </w:p>
    <w:p w14:paraId="39982A53" w14:textId="603F03D8" w:rsidR="00330372" w:rsidRDefault="00422DB8" w:rsidP="00FD3349">
      <w:pPr>
        <w:rPr>
          <w:noProof/>
          <w:lang w:eastAsia="en-GB"/>
        </w:rPr>
      </w:pPr>
      <w:r w:rsidRPr="00422DB8">
        <w:rPr>
          <w:noProof/>
          <w:lang w:eastAsia="en-GB"/>
        </w:rPr>
        <w:drawing>
          <wp:inline distT="0" distB="0" distL="0" distR="0" wp14:anchorId="3066C072" wp14:editId="792F058F">
            <wp:extent cx="5731510" cy="2062610"/>
            <wp:effectExtent l="0" t="0" r="254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731510" cy="2062610"/>
                    </a:xfrm>
                    <a:prstGeom prst="rect">
                      <a:avLst/>
                    </a:prstGeom>
                    <a:noFill/>
                    <a:ln>
                      <a:noFill/>
                    </a:ln>
                  </pic:spPr>
                </pic:pic>
              </a:graphicData>
            </a:graphic>
          </wp:inline>
        </w:drawing>
      </w:r>
    </w:p>
    <w:p w14:paraId="2A465A44" w14:textId="42559D3C" w:rsidR="00422DB8" w:rsidRPr="00AD77E9" w:rsidRDefault="00422DB8" w:rsidP="00FD3349">
      <w:pPr>
        <w:rPr>
          <w:lang w:val="cy-GB"/>
        </w:rPr>
      </w:pPr>
    </w:p>
    <w:p w14:paraId="1D9C8626" w14:textId="01F1CB08" w:rsidR="00330372" w:rsidRPr="00AD77E9" w:rsidRDefault="00330372" w:rsidP="00FD3349">
      <w:pPr>
        <w:pStyle w:val="Heading1"/>
        <w:rPr>
          <w:lang w:val="cy-GB"/>
        </w:rPr>
      </w:pPr>
      <w:bookmarkStart w:id="98" w:name="_Toc49414850"/>
      <w:r w:rsidRPr="00AD77E9">
        <w:rPr>
          <w:lang w:val="cy-GB"/>
        </w:rPr>
        <w:t>A</w:t>
      </w:r>
      <w:r w:rsidR="00FF0278" w:rsidRPr="00AD77E9">
        <w:rPr>
          <w:lang w:val="cy-GB"/>
        </w:rPr>
        <w:t xml:space="preserve">todiadau </w:t>
      </w:r>
      <w:bookmarkEnd w:id="98"/>
    </w:p>
    <w:p w14:paraId="18D32B09" w14:textId="7648F213" w:rsidR="00330372" w:rsidRPr="00AD77E9" w:rsidRDefault="00AD3A40" w:rsidP="00FD3349">
      <w:pPr>
        <w:pStyle w:val="Heading2"/>
        <w:rPr>
          <w:lang w:val="cy-GB"/>
        </w:rPr>
      </w:pPr>
      <w:bookmarkStart w:id="99" w:name="_Toc49414851"/>
      <w:r w:rsidRPr="00AD77E9">
        <w:rPr>
          <w:lang w:val="cy-GB"/>
        </w:rPr>
        <w:t>A</w:t>
      </w:r>
      <w:r w:rsidR="00283233" w:rsidRPr="00AD77E9">
        <w:rPr>
          <w:lang w:val="cy-GB"/>
        </w:rPr>
        <w:t>todiad</w:t>
      </w:r>
      <w:r w:rsidRPr="00AD77E9">
        <w:rPr>
          <w:lang w:val="cy-GB"/>
        </w:rPr>
        <w:t xml:space="preserve"> A </w:t>
      </w:r>
      <w:r w:rsidR="00FF0278" w:rsidRPr="00AD77E9">
        <w:rPr>
          <w:lang w:val="cy-GB"/>
        </w:rPr>
        <w:t>–</w:t>
      </w:r>
      <w:r w:rsidRPr="00AD77E9">
        <w:rPr>
          <w:lang w:val="cy-GB"/>
        </w:rPr>
        <w:t xml:space="preserve"> </w:t>
      </w:r>
      <w:r w:rsidR="00FF0278" w:rsidRPr="00AD77E9">
        <w:rPr>
          <w:lang w:val="cy-GB"/>
        </w:rPr>
        <w:t>Beth yw’r B</w:t>
      </w:r>
      <w:r w:rsidR="001C7FB6" w:rsidRPr="00AD77E9">
        <w:rPr>
          <w:lang w:val="cy-GB"/>
        </w:rPr>
        <w:t>as Data Lleihau Niwed</w:t>
      </w:r>
      <w:r w:rsidR="0057109C" w:rsidRPr="00AD77E9">
        <w:rPr>
          <w:lang w:val="cy-GB"/>
        </w:rPr>
        <w:t>?</w:t>
      </w:r>
      <w:bookmarkEnd w:id="99"/>
    </w:p>
    <w:p w14:paraId="7826B9D4" w14:textId="2C85D996" w:rsidR="00330372" w:rsidRPr="00AD77E9" w:rsidRDefault="009653DD" w:rsidP="00FD3349">
      <w:pPr>
        <w:rPr>
          <w:lang w:val="cy-GB"/>
        </w:rPr>
      </w:pPr>
      <w:r w:rsidRPr="00AD77E9">
        <w:rPr>
          <w:lang w:val="cy-GB"/>
        </w:rPr>
        <w:t>Yn 20</w:t>
      </w:r>
      <w:r w:rsidR="00330372" w:rsidRPr="00AD77E9">
        <w:rPr>
          <w:lang w:val="cy-GB"/>
        </w:rPr>
        <w:t xml:space="preserve">10 </w:t>
      </w:r>
      <w:r w:rsidR="009228AE" w:rsidRPr="00AD77E9">
        <w:rPr>
          <w:lang w:val="cy-GB"/>
        </w:rPr>
        <w:t>gweithredodd</w:t>
      </w:r>
      <w:r w:rsidR="00330372" w:rsidRPr="00AD77E9">
        <w:rPr>
          <w:lang w:val="cy-GB"/>
        </w:rPr>
        <w:t xml:space="preserve"> </w:t>
      </w:r>
      <w:r w:rsidR="009228AE" w:rsidRPr="00AD77E9">
        <w:rPr>
          <w:lang w:val="cy-GB"/>
        </w:rPr>
        <w:t xml:space="preserve">Rhaglen </w:t>
      </w:r>
      <w:r w:rsidR="0084402A" w:rsidRPr="00AD77E9">
        <w:rPr>
          <w:lang w:val="cy-GB"/>
        </w:rPr>
        <w:t>Camddefnyddio Sylweddau</w:t>
      </w:r>
      <w:r w:rsidR="00330372" w:rsidRPr="00AD77E9">
        <w:rPr>
          <w:lang w:val="cy-GB"/>
        </w:rPr>
        <w:t xml:space="preserve"> </w:t>
      </w:r>
      <w:r w:rsidR="00283233" w:rsidRPr="00AD77E9">
        <w:rPr>
          <w:lang w:val="cy-GB"/>
        </w:rPr>
        <w:t>Iechyd Cyhoeddus Cymru</w:t>
      </w:r>
      <w:r w:rsidR="00330372" w:rsidRPr="00AD77E9">
        <w:rPr>
          <w:lang w:val="cy-GB"/>
        </w:rPr>
        <w:t xml:space="preserve"> </w:t>
      </w:r>
      <w:r w:rsidR="009228AE" w:rsidRPr="00AD77E9">
        <w:rPr>
          <w:lang w:val="cy-GB"/>
        </w:rPr>
        <w:t>F</w:t>
      </w:r>
      <w:r w:rsidR="001C7FB6" w:rsidRPr="00AD77E9">
        <w:rPr>
          <w:lang w:val="cy-GB"/>
        </w:rPr>
        <w:t>as Data Lleihau Niwed</w:t>
      </w:r>
      <w:r w:rsidR="00330372" w:rsidRPr="00AD77E9">
        <w:rPr>
          <w:lang w:val="cy-GB"/>
        </w:rPr>
        <w:t xml:space="preserve"> </w:t>
      </w:r>
      <w:r w:rsidR="0084402A" w:rsidRPr="00AD77E9">
        <w:rPr>
          <w:lang w:val="cy-GB"/>
        </w:rPr>
        <w:t>Cymru</w:t>
      </w:r>
      <w:r w:rsidR="00330372" w:rsidRPr="00AD77E9">
        <w:rPr>
          <w:lang w:val="cy-GB"/>
        </w:rPr>
        <w:t xml:space="preserve"> (HRD), </w:t>
      </w:r>
      <w:r w:rsidR="009228AE" w:rsidRPr="00AD77E9">
        <w:rPr>
          <w:lang w:val="cy-GB"/>
        </w:rPr>
        <w:t>wedi’i gyllido gan L</w:t>
      </w:r>
      <w:r w:rsidR="00283233" w:rsidRPr="00AD77E9">
        <w:rPr>
          <w:lang w:val="cy-GB"/>
        </w:rPr>
        <w:t>ywodraeth Cymru</w:t>
      </w:r>
      <w:r w:rsidR="00330372" w:rsidRPr="00AD77E9">
        <w:rPr>
          <w:lang w:val="cy-GB"/>
        </w:rPr>
        <w:t xml:space="preserve">. </w:t>
      </w:r>
      <w:r w:rsidR="009228AE" w:rsidRPr="00AD77E9">
        <w:rPr>
          <w:lang w:val="cy-GB"/>
        </w:rPr>
        <w:t>Mae’r</w:t>
      </w:r>
      <w:r w:rsidR="00330372" w:rsidRPr="00AD77E9">
        <w:rPr>
          <w:lang w:val="cy-GB"/>
        </w:rPr>
        <w:t xml:space="preserve"> HRD </w:t>
      </w:r>
      <w:r w:rsidR="009228AE" w:rsidRPr="00AD77E9">
        <w:rPr>
          <w:lang w:val="cy-GB"/>
        </w:rPr>
        <w:t xml:space="preserve">yn adnodd modiwlaidd ar y we ar gyfer cofnodi </w:t>
      </w:r>
      <w:r w:rsidR="007D0F0F" w:rsidRPr="00AD77E9">
        <w:rPr>
          <w:lang w:val="cy-GB"/>
        </w:rPr>
        <w:t xml:space="preserve">demograffeg, defnydd o sylweddau, risg a data canlyniad </w:t>
      </w:r>
      <w:r w:rsidR="00F45295" w:rsidRPr="00AD77E9">
        <w:rPr>
          <w:lang w:val="cy-GB"/>
        </w:rPr>
        <w:t>am</w:t>
      </w:r>
      <w:r w:rsidR="00330372" w:rsidRPr="00AD77E9">
        <w:rPr>
          <w:lang w:val="cy-GB"/>
        </w:rPr>
        <w:t xml:space="preserve"> </w:t>
      </w:r>
      <w:r w:rsidR="0041542E" w:rsidRPr="00AD77E9">
        <w:rPr>
          <w:lang w:val="cy-GB"/>
        </w:rPr>
        <w:t>ystod</w:t>
      </w:r>
      <w:r w:rsidR="00330372" w:rsidRPr="00AD77E9">
        <w:rPr>
          <w:lang w:val="cy-GB"/>
        </w:rPr>
        <w:t xml:space="preserve"> o</w:t>
      </w:r>
      <w:r w:rsidR="00F45295" w:rsidRPr="00AD77E9">
        <w:rPr>
          <w:lang w:val="cy-GB"/>
        </w:rPr>
        <w:t xml:space="preserve"> ymyriadau, gan gynnwys y canlynol:</w:t>
      </w:r>
    </w:p>
    <w:p w14:paraId="00B3F7C0" w14:textId="25F9285C" w:rsidR="00330372" w:rsidRPr="00AD77E9" w:rsidRDefault="00051A2F" w:rsidP="000F4840">
      <w:pPr>
        <w:pStyle w:val="ListParagraph"/>
        <w:numPr>
          <w:ilvl w:val="0"/>
          <w:numId w:val="9"/>
        </w:numPr>
        <w:rPr>
          <w:lang w:val="cy-GB"/>
        </w:rPr>
      </w:pPr>
      <w:r w:rsidRPr="00AD77E9">
        <w:rPr>
          <w:lang w:val="cy-GB"/>
        </w:rPr>
        <w:t>Rhaglen</w:t>
      </w:r>
      <w:r w:rsidR="00F45295" w:rsidRPr="00AD77E9">
        <w:rPr>
          <w:lang w:val="cy-GB"/>
        </w:rPr>
        <w:t>ni</w:t>
      </w:r>
      <w:r w:rsidRPr="00AD77E9">
        <w:rPr>
          <w:lang w:val="cy-GB"/>
        </w:rPr>
        <w:t xml:space="preserve"> Nodwyddau a Chwistrellau</w:t>
      </w:r>
      <w:r w:rsidR="00330372" w:rsidRPr="00AD77E9">
        <w:rPr>
          <w:lang w:val="cy-GB"/>
        </w:rPr>
        <w:t xml:space="preserve"> (</w:t>
      </w:r>
      <w:r w:rsidR="00D95920" w:rsidRPr="00AD77E9">
        <w:rPr>
          <w:lang w:val="cy-GB"/>
        </w:rPr>
        <w:t>NSP</w:t>
      </w:r>
      <w:r w:rsidR="00330372" w:rsidRPr="00AD77E9">
        <w:rPr>
          <w:lang w:val="cy-GB"/>
        </w:rPr>
        <w:t xml:space="preserve">s) </w:t>
      </w:r>
    </w:p>
    <w:p w14:paraId="1BEFD637" w14:textId="77777777" w:rsidR="006568F2" w:rsidRPr="00AD77E9" w:rsidRDefault="00330372" w:rsidP="006568F2">
      <w:pPr>
        <w:pStyle w:val="ListParagraph"/>
        <w:numPr>
          <w:ilvl w:val="0"/>
          <w:numId w:val="9"/>
        </w:numPr>
        <w:rPr>
          <w:lang w:val="cy-GB"/>
        </w:rPr>
      </w:pPr>
      <w:r w:rsidRPr="00AD77E9">
        <w:rPr>
          <w:lang w:val="cy-GB"/>
        </w:rPr>
        <w:t xml:space="preserve">Naloxone </w:t>
      </w:r>
      <w:r w:rsidR="006568F2" w:rsidRPr="00AD77E9">
        <w:rPr>
          <w:lang w:val="cy-GB"/>
        </w:rPr>
        <w:t xml:space="preserve">i fynd adref </w:t>
      </w:r>
      <w:r w:rsidRPr="00AD77E9">
        <w:rPr>
          <w:lang w:val="cy-GB"/>
        </w:rPr>
        <w:t xml:space="preserve">(THN) </w:t>
      </w:r>
    </w:p>
    <w:p w14:paraId="53997431" w14:textId="32A819CA" w:rsidR="00330372" w:rsidRPr="00AD77E9" w:rsidRDefault="006568F2" w:rsidP="006568F2">
      <w:pPr>
        <w:pStyle w:val="ListParagraph"/>
        <w:numPr>
          <w:ilvl w:val="0"/>
          <w:numId w:val="9"/>
        </w:numPr>
        <w:rPr>
          <w:lang w:val="cy-GB"/>
        </w:rPr>
      </w:pPr>
      <w:r w:rsidRPr="00AD77E9">
        <w:rPr>
          <w:rFonts w:cs="Arial"/>
          <w:bCs/>
          <w:color w:val="000000" w:themeColor="text1"/>
          <w:shd w:val="clear" w:color="auto" w:fill="FFFFFF"/>
        </w:rPr>
        <w:t xml:space="preserve">Dull Atal Cenhedlu Gwrthdroadwy Hirdymor </w:t>
      </w:r>
      <w:r w:rsidR="00330372" w:rsidRPr="00AD77E9">
        <w:rPr>
          <w:lang w:val="cy-GB"/>
        </w:rPr>
        <w:t>(LARC)</w:t>
      </w:r>
    </w:p>
    <w:p w14:paraId="410B6749" w14:textId="65437D7A" w:rsidR="00330372" w:rsidRPr="00AD77E9" w:rsidRDefault="003C6CFA" w:rsidP="000F4840">
      <w:pPr>
        <w:pStyle w:val="ListParagraph"/>
        <w:numPr>
          <w:ilvl w:val="0"/>
          <w:numId w:val="9"/>
        </w:numPr>
        <w:rPr>
          <w:lang w:val="cy-GB"/>
        </w:rPr>
      </w:pPr>
      <w:r w:rsidRPr="00AD77E9">
        <w:rPr>
          <w:lang w:val="cy-GB"/>
        </w:rPr>
        <w:t>Feirysau a Gludir yn y Gwaed</w:t>
      </w:r>
      <w:r w:rsidR="00330372" w:rsidRPr="00AD77E9">
        <w:rPr>
          <w:lang w:val="cy-GB"/>
        </w:rPr>
        <w:t xml:space="preserve"> (BBV)</w:t>
      </w:r>
    </w:p>
    <w:p w14:paraId="6D8637D4" w14:textId="580A423C" w:rsidR="00330372" w:rsidRPr="00AD77E9" w:rsidRDefault="006568F2" w:rsidP="002005BB">
      <w:pPr>
        <w:pStyle w:val="ListParagraph"/>
        <w:numPr>
          <w:ilvl w:val="0"/>
          <w:numId w:val="9"/>
        </w:numPr>
        <w:rPr>
          <w:lang w:val="cy-GB"/>
        </w:rPr>
      </w:pPr>
      <w:r w:rsidRPr="00AD77E9">
        <w:rPr>
          <w:lang w:val="cy-GB"/>
        </w:rPr>
        <w:t>Adolygiadau o Wenwyno Angheuol a</w:t>
      </w:r>
      <w:r w:rsidR="00020B6F" w:rsidRPr="00AD77E9">
        <w:rPr>
          <w:lang w:val="cy-GB"/>
        </w:rPr>
        <w:t xml:space="preserve"> Heb Fod yn Angheuol gyda Chyffuriau</w:t>
      </w:r>
    </w:p>
    <w:p w14:paraId="5118B7D3" w14:textId="7E35ECB5" w:rsidR="00330372" w:rsidRPr="00AD77E9" w:rsidRDefault="00B43B92" w:rsidP="00FD3349">
      <w:pPr>
        <w:rPr>
          <w:lang w:val="cy-GB"/>
        </w:rPr>
      </w:pPr>
      <w:r w:rsidRPr="00AD77E9">
        <w:rPr>
          <w:lang w:val="cy-GB"/>
        </w:rPr>
        <w:t>Mae’r</w:t>
      </w:r>
      <w:r w:rsidR="00330372" w:rsidRPr="00AD77E9">
        <w:rPr>
          <w:lang w:val="cy-GB"/>
        </w:rPr>
        <w:t xml:space="preserve"> HRD </w:t>
      </w:r>
      <w:r w:rsidRPr="00AD77E9">
        <w:rPr>
          <w:lang w:val="cy-GB"/>
        </w:rPr>
        <w:t>yn cynrychioli’r unig s</w:t>
      </w:r>
      <w:r w:rsidR="00330372" w:rsidRPr="00AD77E9">
        <w:rPr>
          <w:lang w:val="cy-GB"/>
        </w:rPr>
        <w:t xml:space="preserve">ystem </w:t>
      </w:r>
      <w:r w:rsidR="00283233" w:rsidRPr="00AD77E9">
        <w:rPr>
          <w:lang w:val="cy-GB"/>
        </w:rPr>
        <w:t>yng Nghymru</w:t>
      </w:r>
      <w:r w:rsidR="00330372" w:rsidRPr="00AD77E9">
        <w:rPr>
          <w:lang w:val="cy-GB"/>
        </w:rPr>
        <w:t xml:space="preserve"> </w:t>
      </w:r>
      <w:r w:rsidRPr="00AD77E9">
        <w:rPr>
          <w:lang w:val="cy-GB"/>
        </w:rPr>
        <w:t xml:space="preserve">ar gyfer dangos tystiolaeth o </w:t>
      </w:r>
      <w:r w:rsidR="00330372" w:rsidRPr="00AD77E9">
        <w:rPr>
          <w:lang w:val="cy-GB"/>
        </w:rPr>
        <w:t>natur</w:t>
      </w:r>
      <w:r w:rsidRPr="00AD77E9">
        <w:rPr>
          <w:lang w:val="cy-GB"/>
        </w:rPr>
        <w:t xml:space="preserve"> a graddfa’r ymyriadau cymunedol hyn ymhlith y rhai gyda phroblemau</w:t>
      </w:r>
      <w:r w:rsidR="00330372" w:rsidRPr="00AD77E9">
        <w:rPr>
          <w:lang w:val="cy-GB"/>
        </w:rPr>
        <w:t xml:space="preserve"> </w:t>
      </w:r>
      <w:r w:rsidR="004529F4" w:rsidRPr="00AD77E9">
        <w:rPr>
          <w:lang w:val="cy-GB"/>
        </w:rPr>
        <w:t>camddefnyddio sylweddau</w:t>
      </w:r>
      <w:r w:rsidR="00330372" w:rsidRPr="00AD77E9">
        <w:rPr>
          <w:lang w:val="cy-GB"/>
        </w:rPr>
        <w:t xml:space="preserve"> </w:t>
      </w:r>
      <w:r w:rsidRPr="00AD77E9">
        <w:rPr>
          <w:lang w:val="cy-GB"/>
        </w:rPr>
        <w:t>ac mae’n ategu’r data o Fas Data Cenedlaethol Cymru ar gyfer</w:t>
      </w:r>
      <w:r w:rsidR="00330372" w:rsidRPr="00AD77E9">
        <w:rPr>
          <w:lang w:val="cy-GB"/>
        </w:rPr>
        <w:t xml:space="preserve"> </w:t>
      </w:r>
      <w:r w:rsidR="00DE582D" w:rsidRPr="00AD77E9">
        <w:rPr>
          <w:lang w:val="cy-GB"/>
        </w:rPr>
        <w:t>Camddefnyddio Sylweddau</w:t>
      </w:r>
      <w:r w:rsidR="00330372" w:rsidRPr="00AD77E9">
        <w:rPr>
          <w:lang w:val="cy-GB"/>
        </w:rPr>
        <w:t xml:space="preserve"> (WNDSM) </w:t>
      </w:r>
      <w:r w:rsidRPr="00AD77E9">
        <w:rPr>
          <w:lang w:val="cy-GB"/>
        </w:rPr>
        <w:t>ar gyfe</w:t>
      </w:r>
      <w:r w:rsidR="00330372" w:rsidRPr="00AD77E9">
        <w:rPr>
          <w:lang w:val="cy-GB"/>
        </w:rPr>
        <w:t>r</w:t>
      </w:r>
      <w:r w:rsidRPr="00AD77E9">
        <w:rPr>
          <w:lang w:val="cy-GB"/>
        </w:rPr>
        <w:t xml:space="preserve"> y</w:t>
      </w:r>
      <w:r w:rsidR="00330372" w:rsidRPr="00AD77E9">
        <w:rPr>
          <w:lang w:val="cy-GB"/>
        </w:rPr>
        <w:t xml:space="preserve"> </w:t>
      </w:r>
      <w:r w:rsidRPr="00AD77E9">
        <w:rPr>
          <w:lang w:val="cy-GB"/>
        </w:rPr>
        <w:t xml:space="preserve">gwasanaethau triniaeth </w:t>
      </w:r>
      <w:r w:rsidR="004529F4" w:rsidRPr="00AD77E9">
        <w:rPr>
          <w:lang w:val="cy-GB"/>
        </w:rPr>
        <w:t>camddefnyddio sylweddau</w:t>
      </w:r>
      <w:r w:rsidR="00330372" w:rsidRPr="00AD77E9">
        <w:rPr>
          <w:lang w:val="cy-GB"/>
        </w:rPr>
        <w:t xml:space="preserve">.  </w:t>
      </w:r>
    </w:p>
    <w:p w14:paraId="3C510493" w14:textId="77777777" w:rsidR="00330372" w:rsidRPr="00AD77E9" w:rsidRDefault="00330372" w:rsidP="00FD3349">
      <w:pPr>
        <w:rPr>
          <w:lang w:val="cy-GB"/>
        </w:rPr>
      </w:pPr>
    </w:p>
    <w:p w14:paraId="0B295CF6" w14:textId="0EFE2915" w:rsidR="00BE43DB" w:rsidRPr="00AD77E9" w:rsidRDefault="00020B6F" w:rsidP="00BE43DB">
      <w:pPr>
        <w:pStyle w:val="Heading3"/>
        <w:rPr>
          <w:lang w:val="cy-GB"/>
        </w:rPr>
      </w:pPr>
      <w:r w:rsidRPr="00AD77E9">
        <w:rPr>
          <w:lang w:val="cy-GB"/>
        </w:rPr>
        <w:lastRenderedPageBreak/>
        <w:t xml:space="preserve">Modiwl </w:t>
      </w:r>
      <w:r w:rsidR="0057109C" w:rsidRPr="00AD77E9">
        <w:rPr>
          <w:lang w:val="cy-GB"/>
        </w:rPr>
        <w:t xml:space="preserve">HRD: </w:t>
      </w:r>
      <w:r w:rsidR="00051A2F" w:rsidRPr="00AD77E9">
        <w:rPr>
          <w:lang w:val="cy-GB"/>
        </w:rPr>
        <w:t>Rhaglen Nodwyddau a Chwistrellau</w:t>
      </w:r>
      <w:r w:rsidR="0057109C" w:rsidRPr="00AD77E9">
        <w:rPr>
          <w:lang w:val="cy-GB"/>
        </w:rPr>
        <w:t xml:space="preserve"> (</w:t>
      </w:r>
      <w:r w:rsidR="00D95920" w:rsidRPr="00AD77E9">
        <w:rPr>
          <w:lang w:val="cy-GB"/>
        </w:rPr>
        <w:t>NSP</w:t>
      </w:r>
      <w:r w:rsidR="0057109C" w:rsidRPr="00AD77E9">
        <w:rPr>
          <w:lang w:val="cy-GB"/>
        </w:rPr>
        <w:t xml:space="preserve">) </w:t>
      </w:r>
    </w:p>
    <w:p w14:paraId="4CE00FE0" w14:textId="63B6C3A1" w:rsidR="000A69D9" w:rsidRPr="00AD77E9" w:rsidRDefault="00835216" w:rsidP="00BE43DB">
      <w:pPr>
        <w:pStyle w:val="Heading3"/>
        <w:numPr>
          <w:ilvl w:val="0"/>
          <w:numId w:val="0"/>
        </w:numPr>
        <w:rPr>
          <w:lang w:val="cy-GB"/>
        </w:rPr>
      </w:pPr>
      <w:r w:rsidRPr="00AD77E9">
        <w:rPr>
          <w:lang w:val="cy-GB"/>
        </w:rPr>
        <w:t>Manylion</w:t>
      </w:r>
    </w:p>
    <w:p w14:paraId="56629AB2" w14:textId="05743758" w:rsidR="00BE43DB" w:rsidRPr="00AD77E9" w:rsidRDefault="00835216" w:rsidP="00FD3349">
      <w:pPr>
        <w:rPr>
          <w:lang w:val="cy-GB"/>
        </w:rPr>
      </w:pPr>
      <w:r w:rsidRPr="00AD77E9">
        <w:rPr>
          <w:lang w:val="cy-GB"/>
        </w:rPr>
        <w:t>Mae’r</w:t>
      </w:r>
      <w:r w:rsidR="00AE6101" w:rsidRPr="00AD77E9">
        <w:rPr>
          <w:lang w:val="cy-GB"/>
        </w:rPr>
        <w:t xml:space="preserve"> HRD </w:t>
      </w:r>
      <w:r w:rsidRPr="00AD77E9">
        <w:rPr>
          <w:lang w:val="cy-GB"/>
        </w:rPr>
        <w:t xml:space="preserve">yn darparu ateb lle gall staff </w:t>
      </w:r>
      <w:r w:rsidR="00D95920" w:rsidRPr="00AD77E9">
        <w:rPr>
          <w:lang w:val="cy-GB"/>
        </w:rPr>
        <w:t>NSP</w:t>
      </w:r>
      <w:r w:rsidR="00AE6101" w:rsidRPr="00AD77E9">
        <w:rPr>
          <w:lang w:val="cy-GB"/>
        </w:rPr>
        <w:t xml:space="preserve"> </w:t>
      </w:r>
      <w:r w:rsidR="00727138" w:rsidRPr="00AD77E9">
        <w:rPr>
          <w:lang w:val="cy-GB"/>
        </w:rPr>
        <w:t>gofnodi rhyngweithiadau cleientiaid yn unol â’r canllawiau cenedlaethol</w:t>
      </w:r>
      <w:r w:rsidR="00AE6101" w:rsidRPr="00AD77E9">
        <w:rPr>
          <w:rStyle w:val="FootnoteReference"/>
          <w:lang w:val="cy-GB"/>
        </w:rPr>
        <w:footnoteReference w:id="26"/>
      </w:r>
      <w:r w:rsidR="00AE6101" w:rsidRPr="00AD77E9">
        <w:rPr>
          <w:lang w:val="cy-GB"/>
        </w:rPr>
        <w:t xml:space="preserve"> </w:t>
      </w:r>
      <w:r w:rsidR="00727138" w:rsidRPr="00AD77E9">
        <w:rPr>
          <w:lang w:val="cy-GB"/>
        </w:rPr>
        <w:t xml:space="preserve">ar gyfer </w:t>
      </w:r>
      <w:r w:rsidR="00B906B7" w:rsidRPr="00AD77E9">
        <w:rPr>
          <w:lang w:val="cy-GB"/>
        </w:rPr>
        <w:t>unigolion</w:t>
      </w:r>
      <w:r w:rsidR="00AE6101" w:rsidRPr="00AD77E9">
        <w:rPr>
          <w:lang w:val="cy-GB"/>
        </w:rPr>
        <w:t xml:space="preserve"> </w:t>
      </w:r>
      <w:r w:rsidR="00727138" w:rsidRPr="00AD77E9">
        <w:rPr>
          <w:lang w:val="cy-GB"/>
        </w:rPr>
        <w:t>yn fyw yn y pwynt cyswllt.</w:t>
      </w:r>
      <w:r w:rsidR="00FB127E" w:rsidRPr="00AD77E9">
        <w:rPr>
          <w:lang w:val="cy-GB"/>
        </w:rPr>
        <w:t xml:space="preserve"> Er</w:t>
      </w:r>
      <w:r w:rsidR="00727138" w:rsidRPr="00AD77E9">
        <w:rPr>
          <w:lang w:val="cy-GB"/>
        </w:rPr>
        <w:t xml:space="preserve">s ei </w:t>
      </w:r>
      <w:r w:rsidR="00FB127E" w:rsidRPr="00AD77E9">
        <w:rPr>
          <w:lang w:val="cy-GB"/>
        </w:rPr>
        <w:t xml:space="preserve">weithredu, mae’r </w:t>
      </w:r>
      <w:r w:rsidR="00AE6101" w:rsidRPr="00AD77E9">
        <w:rPr>
          <w:lang w:val="cy-GB"/>
        </w:rPr>
        <w:t>data</w:t>
      </w:r>
      <w:r w:rsidR="00FB127E" w:rsidRPr="00AD77E9">
        <w:rPr>
          <w:lang w:val="cy-GB"/>
        </w:rPr>
        <w:t xml:space="preserve"> wedi cael eu defnyddio i wella ansawdd</w:t>
      </w:r>
      <w:r w:rsidR="00AE6101" w:rsidRPr="00AD77E9">
        <w:rPr>
          <w:lang w:val="cy-GB"/>
        </w:rPr>
        <w:t xml:space="preserve"> </w:t>
      </w:r>
      <w:r w:rsidR="00D95920" w:rsidRPr="00AD77E9">
        <w:rPr>
          <w:lang w:val="cy-GB"/>
        </w:rPr>
        <w:t>gwasanaethau</w:t>
      </w:r>
      <w:r w:rsidR="00AE6101" w:rsidRPr="00AD77E9">
        <w:rPr>
          <w:lang w:val="cy-GB"/>
        </w:rPr>
        <w:t xml:space="preserve">, </w:t>
      </w:r>
      <w:r w:rsidR="00FB127E" w:rsidRPr="00AD77E9">
        <w:rPr>
          <w:lang w:val="cy-GB"/>
        </w:rPr>
        <w:t xml:space="preserve">i leihau niwed ac i wella’r ddealltwriaeth o natur a graddfa’r defnydd o </w:t>
      </w:r>
      <w:r w:rsidR="00EC2390" w:rsidRPr="00AD77E9">
        <w:rPr>
          <w:lang w:val="cy-GB"/>
        </w:rPr>
        <w:t>chwistrellu</w:t>
      </w:r>
      <w:r w:rsidR="00AE6101" w:rsidRPr="00AD77E9">
        <w:rPr>
          <w:lang w:val="cy-GB"/>
        </w:rPr>
        <w:t xml:space="preserve"> </w:t>
      </w:r>
      <w:r w:rsidR="00FB127E" w:rsidRPr="00AD77E9">
        <w:rPr>
          <w:lang w:val="cy-GB"/>
        </w:rPr>
        <w:t>cyffuriau</w:t>
      </w:r>
      <w:r w:rsidR="00AE6101" w:rsidRPr="00AD77E9">
        <w:rPr>
          <w:lang w:val="cy-GB"/>
        </w:rPr>
        <w:t xml:space="preserve"> </w:t>
      </w:r>
      <w:r w:rsidR="00283233" w:rsidRPr="00AD77E9">
        <w:rPr>
          <w:lang w:val="cy-GB"/>
        </w:rPr>
        <w:t>yng Nghymru</w:t>
      </w:r>
      <w:r w:rsidR="00422DB8">
        <w:rPr>
          <w:lang w:val="cy-GB"/>
        </w:rPr>
        <w:t xml:space="preserve">. </w:t>
      </w:r>
    </w:p>
    <w:p w14:paraId="1FD57F53" w14:textId="31E2E540" w:rsidR="00AE6101" w:rsidRPr="00AD77E9" w:rsidRDefault="00AE6101" w:rsidP="00BE43DB">
      <w:pPr>
        <w:pStyle w:val="Heading3"/>
        <w:numPr>
          <w:ilvl w:val="0"/>
          <w:numId w:val="0"/>
        </w:numPr>
        <w:ind w:left="1008" w:hanging="1008"/>
        <w:rPr>
          <w:lang w:val="cy-GB"/>
        </w:rPr>
      </w:pPr>
      <w:r w:rsidRPr="00AD77E9">
        <w:rPr>
          <w:lang w:val="cy-GB"/>
        </w:rPr>
        <w:t xml:space="preserve">Data </w:t>
      </w:r>
      <w:r w:rsidR="00FB127E" w:rsidRPr="00AD77E9">
        <w:rPr>
          <w:lang w:val="cy-GB"/>
        </w:rPr>
        <w:t>a gesglir</w:t>
      </w:r>
    </w:p>
    <w:p w14:paraId="5C8252C4" w14:textId="0A2994D9" w:rsidR="00AE6101" w:rsidRPr="00AD77E9" w:rsidRDefault="00FB127E" w:rsidP="00FD3349">
      <w:pPr>
        <w:rPr>
          <w:lang w:val="cy-GB"/>
        </w:rPr>
      </w:pPr>
      <w:r w:rsidRPr="00AD77E9">
        <w:rPr>
          <w:lang w:val="cy-GB"/>
        </w:rPr>
        <w:t xml:space="preserve">Er mwyn </w:t>
      </w:r>
      <w:r w:rsidR="00010E74" w:rsidRPr="00AD77E9">
        <w:rPr>
          <w:lang w:val="cy-GB"/>
        </w:rPr>
        <w:t xml:space="preserve">sicrhau bod y Gwasanaeth NSP yn ddienw, nid oes unrhyw wybodaeth sy’n enwi cleientiaid yn cael ei defnyddio drwy’r modiwl hwn. Mae gweithgarwch cleient unigol yn cael ei fonitro gan ddefnyddio codau cyfeirio unigryw sy’n cael eu darparu wrth i’r </w:t>
      </w:r>
      <w:r w:rsidR="00624486" w:rsidRPr="00AD77E9">
        <w:rPr>
          <w:lang w:val="cy-GB"/>
        </w:rPr>
        <w:t>c</w:t>
      </w:r>
      <w:r w:rsidR="00010E74" w:rsidRPr="00AD77E9">
        <w:rPr>
          <w:lang w:val="cy-GB"/>
        </w:rPr>
        <w:t xml:space="preserve">leient gofrestru. Mae’r data a gesglir ar gyfer </w:t>
      </w:r>
      <w:r w:rsidR="00B906B7" w:rsidRPr="00AD77E9">
        <w:rPr>
          <w:lang w:val="cy-GB"/>
        </w:rPr>
        <w:t>unigolion</w:t>
      </w:r>
      <w:r w:rsidR="00AE6101" w:rsidRPr="00AD77E9">
        <w:rPr>
          <w:lang w:val="cy-GB"/>
        </w:rPr>
        <w:t xml:space="preserve"> </w:t>
      </w:r>
      <w:r w:rsidR="00010E74" w:rsidRPr="00AD77E9">
        <w:rPr>
          <w:lang w:val="cy-GB"/>
        </w:rPr>
        <w:t>drwy’r modiwl</w:t>
      </w:r>
      <w:r w:rsidR="00AE6101" w:rsidRPr="00AD77E9">
        <w:rPr>
          <w:lang w:val="cy-GB"/>
        </w:rPr>
        <w:t xml:space="preserve"> </w:t>
      </w:r>
      <w:r w:rsidR="00D95920" w:rsidRPr="00AD77E9">
        <w:rPr>
          <w:lang w:val="cy-GB"/>
        </w:rPr>
        <w:t>NSP</w:t>
      </w:r>
      <w:r w:rsidR="00AE6101" w:rsidRPr="00AD77E9">
        <w:rPr>
          <w:lang w:val="cy-GB"/>
        </w:rPr>
        <w:t xml:space="preserve"> </w:t>
      </w:r>
      <w:r w:rsidR="00010E74" w:rsidRPr="00AD77E9">
        <w:rPr>
          <w:lang w:val="cy-GB"/>
        </w:rPr>
        <w:t xml:space="preserve">yn cynnwys y canlynol: </w:t>
      </w:r>
    </w:p>
    <w:p w14:paraId="0EAE0B36" w14:textId="0BB5006C" w:rsidR="00AE6101" w:rsidRPr="00AD77E9" w:rsidRDefault="00AE6101" w:rsidP="000F4840">
      <w:pPr>
        <w:pStyle w:val="ListParagraph"/>
        <w:numPr>
          <w:ilvl w:val="0"/>
          <w:numId w:val="10"/>
        </w:numPr>
        <w:rPr>
          <w:lang w:val="cy-GB"/>
        </w:rPr>
      </w:pPr>
      <w:r w:rsidRPr="00AD77E9">
        <w:rPr>
          <w:lang w:val="cy-GB"/>
        </w:rPr>
        <w:t>D</w:t>
      </w:r>
      <w:r w:rsidR="00DE0083" w:rsidRPr="00AD77E9">
        <w:rPr>
          <w:lang w:val="cy-GB"/>
        </w:rPr>
        <w:t>emograffeg</w:t>
      </w:r>
    </w:p>
    <w:p w14:paraId="45F0E092" w14:textId="33E9D592" w:rsidR="00AE6101" w:rsidRPr="00AD77E9" w:rsidRDefault="00010E74" w:rsidP="000F4840">
      <w:pPr>
        <w:pStyle w:val="ListParagraph"/>
        <w:numPr>
          <w:ilvl w:val="0"/>
          <w:numId w:val="10"/>
        </w:numPr>
        <w:rPr>
          <w:lang w:val="cy-GB"/>
        </w:rPr>
      </w:pPr>
      <w:r w:rsidRPr="00AD77E9">
        <w:rPr>
          <w:lang w:val="cy-GB"/>
        </w:rPr>
        <w:t xml:space="preserve">Defnydd hanesyddol a chyfredol o sylweddau </w:t>
      </w:r>
    </w:p>
    <w:p w14:paraId="44E42598" w14:textId="188E4F69" w:rsidR="00AE6101" w:rsidRPr="00AD77E9" w:rsidRDefault="00010E74" w:rsidP="000F4840">
      <w:pPr>
        <w:pStyle w:val="ListParagraph"/>
        <w:numPr>
          <w:ilvl w:val="0"/>
          <w:numId w:val="10"/>
        </w:numPr>
        <w:rPr>
          <w:lang w:val="cy-GB"/>
        </w:rPr>
      </w:pPr>
      <w:r w:rsidRPr="00AD77E9">
        <w:rPr>
          <w:lang w:val="cy-GB"/>
        </w:rPr>
        <w:t>Ymddygiadau iechyd a risg, gan gynnwys rhannu ac ailddefnyddio offer</w:t>
      </w:r>
      <w:r w:rsidR="00AE6101" w:rsidRPr="00AD77E9">
        <w:rPr>
          <w:lang w:val="cy-GB"/>
        </w:rPr>
        <w:t xml:space="preserve"> </w:t>
      </w:r>
      <w:r w:rsidR="00EC2390" w:rsidRPr="00AD77E9">
        <w:rPr>
          <w:lang w:val="cy-GB"/>
        </w:rPr>
        <w:t>chwistrellu</w:t>
      </w:r>
      <w:r w:rsidR="00AE6101" w:rsidRPr="00AD77E9">
        <w:rPr>
          <w:lang w:val="cy-GB"/>
        </w:rPr>
        <w:t xml:space="preserve"> </w:t>
      </w:r>
      <w:r w:rsidRPr="00AD77E9">
        <w:rPr>
          <w:lang w:val="cy-GB"/>
        </w:rPr>
        <w:t xml:space="preserve"> </w:t>
      </w:r>
      <w:r w:rsidR="00AE6101" w:rsidRPr="00AD77E9">
        <w:rPr>
          <w:lang w:val="cy-GB"/>
        </w:rPr>
        <w:t xml:space="preserve"> </w:t>
      </w:r>
    </w:p>
    <w:p w14:paraId="7F8308EA" w14:textId="08FF2928" w:rsidR="00AE6101" w:rsidRPr="00AD77E9" w:rsidRDefault="00010E74" w:rsidP="000F4840">
      <w:pPr>
        <w:pStyle w:val="ListParagraph"/>
        <w:numPr>
          <w:ilvl w:val="0"/>
          <w:numId w:val="10"/>
        </w:numPr>
        <w:rPr>
          <w:lang w:val="cy-GB"/>
        </w:rPr>
      </w:pPr>
      <w:r w:rsidRPr="00AD77E9">
        <w:rPr>
          <w:lang w:val="cy-GB"/>
        </w:rPr>
        <w:t xml:space="preserve">Cyfeirio ymlaen at ddarparwyr iechyd a gofal cymdeithasol </w:t>
      </w:r>
      <w:r w:rsidR="00586A00" w:rsidRPr="00AD77E9">
        <w:rPr>
          <w:lang w:val="cy-GB"/>
        </w:rPr>
        <w:t>arbenigol</w:t>
      </w:r>
      <w:r w:rsidRPr="00AD77E9">
        <w:rPr>
          <w:lang w:val="cy-GB"/>
        </w:rPr>
        <w:t xml:space="preserve"> </w:t>
      </w:r>
    </w:p>
    <w:p w14:paraId="60F9EAE6" w14:textId="116B5B26" w:rsidR="00AE6101" w:rsidRPr="00AD77E9" w:rsidRDefault="00010E74" w:rsidP="000F4840">
      <w:pPr>
        <w:pStyle w:val="ListParagraph"/>
        <w:numPr>
          <w:ilvl w:val="0"/>
          <w:numId w:val="10"/>
        </w:numPr>
        <w:rPr>
          <w:lang w:val="cy-GB"/>
        </w:rPr>
      </w:pPr>
      <w:r w:rsidRPr="00AD77E9">
        <w:rPr>
          <w:lang w:val="cy-GB"/>
        </w:rPr>
        <w:t xml:space="preserve">Rhyngweithio a gweithgarwch, gan gynnwys offer </w:t>
      </w:r>
      <w:r w:rsidR="00EC2390" w:rsidRPr="00AD77E9">
        <w:rPr>
          <w:lang w:val="cy-GB"/>
        </w:rPr>
        <w:t>chwistrellu</w:t>
      </w:r>
      <w:r w:rsidR="00AE6101" w:rsidRPr="00AD77E9">
        <w:rPr>
          <w:lang w:val="cy-GB"/>
        </w:rPr>
        <w:t xml:space="preserve"> </w:t>
      </w:r>
      <w:r w:rsidRPr="00AD77E9">
        <w:rPr>
          <w:lang w:val="cy-GB"/>
        </w:rPr>
        <w:t>a ddarperir a gwybodaeth a chy</w:t>
      </w:r>
      <w:r w:rsidR="00624486" w:rsidRPr="00AD77E9">
        <w:rPr>
          <w:lang w:val="cy-GB"/>
        </w:rPr>
        <w:t>ng</w:t>
      </w:r>
      <w:r w:rsidRPr="00AD77E9">
        <w:rPr>
          <w:lang w:val="cy-GB"/>
        </w:rPr>
        <w:t>or</w:t>
      </w:r>
      <w:r w:rsidR="00AE6101" w:rsidRPr="00AD77E9">
        <w:rPr>
          <w:lang w:val="cy-GB"/>
        </w:rPr>
        <w:t xml:space="preserve"> </w:t>
      </w:r>
      <w:r w:rsidR="008422AD" w:rsidRPr="00AD77E9">
        <w:rPr>
          <w:lang w:val="cy-GB"/>
        </w:rPr>
        <w:t>lleihau niwed</w:t>
      </w:r>
      <w:r w:rsidR="00AE6101" w:rsidRPr="00AD77E9">
        <w:rPr>
          <w:lang w:val="cy-GB"/>
        </w:rPr>
        <w:t xml:space="preserve"> </w:t>
      </w:r>
      <w:r w:rsidR="00624486" w:rsidRPr="00AD77E9">
        <w:rPr>
          <w:lang w:val="cy-GB"/>
        </w:rPr>
        <w:t>a gy</w:t>
      </w:r>
      <w:r w:rsidRPr="00AD77E9">
        <w:rPr>
          <w:lang w:val="cy-GB"/>
        </w:rPr>
        <w:t xml:space="preserve">flwynir                  </w:t>
      </w:r>
    </w:p>
    <w:p w14:paraId="6EB556FD" w14:textId="77777777" w:rsidR="00330372" w:rsidRPr="00AD77E9" w:rsidRDefault="00330372" w:rsidP="00FD3349">
      <w:pPr>
        <w:rPr>
          <w:lang w:val="cy-GB"/>
        </w:rPr>
      </w:pPr>
      <w:r w:rsidRPr="00AD77E9">
        <w:rPr>
          <w:lang w:val="cy-GB"/>
        </w:rPr>
        <w:t xml:space="preserve"> </w:t>
      </w:r>
    </w:p>
    <w:p w14:paraId="3DD71528" w14:textId="69F16AB1" w:rsidR="00330372" w:rsidRPr="00AD77E9" w:rsidRDefault="00010E74" w:rsidP="00AD3A40">
      <w:pPr>
        <w:pStyle w:val="Heading3"/>
        <w:rPr>
          <w:lang w:val="cy-GB"/>
        </w:rPr>
      </w:pPr>
      <w:bookmarkStart w:id="100" w:name="_Toc508719969"/>
      <w:bookmarkStart w:id="101" w:name="_Ref12886481"/>
      <w:bookmarkStart w:id="102" w:name="_Ref12886483"/>
      <w:r w:rsidRPr="00AD77E9">
        <w:rPr>
          <w:lang w:val="cy-GB"/>
        </w:rPr>
        <w:t xml:space="preserve">Modiwl </w:t>
      </w:r>
      <w:r w:rsidR="0057109C" w:rsidRPr="00AD77E9">
        <w:rPr>
          <w:lang w:val="cy-GB"/>
        </w:rPr>
        <w:t xml:space="preserve">HRD: </w:t>
      </w:r>
      <w:r w:rsidR="003C6CFA" w:rsidRPr="00AD77E9">
        <w:rPr>
          <w:lang w:val="cy-GB"/>
        </w:rPr>
        <w:t>Feirysau a Gludir yn y Gwaed</w:t>
      </w:r>
      <w:r w:rsidR="00330372" w:rsidRPr="00AD77E9">
        <w:rPr>
          <w:lang w:val="cy-GB"/>
        </w:rPr>
        <w:t xml:space="preserve"> (BBV)</w:t>
      </w:r>
      <w:bookmarkEnd w:id="100"/>
      <w:r w:rsidR="0057109C" w:rsidRPr="00AD77E9">
        <w:rPr>
          <w:lang w:val="cy-GB"/>
        </w:rPr>
        <w:t xml:space="preserve"> </w:t>
      </w:r>
      <w:bookmarkEnd w:id="101"/>
      <w:bookmarkEnd w:id="102"/>
    </w:p>
    <w:p w14:paraId="7F537313" w14:textId="131FAF3A" w:rsidR="000A69D9" w:rsidRPr="00AD77E9" w:rsidRDefault="00010E74" w:rsidP="00BE43DB">
      <w:pPr>
        <w:pStyle w:val="Heading3"/>
        <w:numPr>
          <w:ilvl w:val="0"/>
          <w:numId w:val="0"/>
        </w:numPr>
        <w:rPr>
          <w:lang w:val="cy-GB"/>
        </w:rPr>
      </w:pPr>
      <w:r w:rsidRPr="00AD77E9">
        <w:rPr>
          <w:lang w:val="cy-GB"/>
        </w:rPr>
        <w:t xml:space="preserve">Manylion </w:t>
      </w:r>
    </w:p>
    <w:p w14:paraId="28C03CCD" w14:textId="781B2E7E" w:rsidR="00BE43DB" w:rsidRPr="00AD77E9" w:rsidRDefault="002E6BB7" w:rsidP="00FD3349">
      <w:pPr>
        <w:rPr>
          <w:lang w:val="cy-GB"/>
        </w:rPr>
      </w:pPr>
      <w:r w:rsidRPr="00AD77E9">
        <w:rPr>
          <w:lang w:val="cy-GB"/>
        </w:rPr>
        <w:t>Datblygwyd modiwl BBV</w:t>
      </w:r>
      <w:r w:rsidR="00330372" w:rsidRPr="00AD77E9">
        <w:rPr>
          <w:lang w:val="cy-GB"/>
        </w:rPr>
        <w:t xml:space="preserve"> HRD </w:t>
      </w:r>
      <w:r w:rsidRPr="00AD77E9">
        <w:rPr>
          <w:lang w:val="cy-GB"/>
        </w:rPr>
        <w:t>er mwyn cefnogi’n well y gwaith o gasglu, cofnodi a rheoli</w:t>
      </w:r>
      <w:r w:rsidR="00330372" w:rsidRPr="00AD77E9">
        <w:rPr>
          <w:lang w:val="cy-GB"/>
        </w:rPr>
        <w:t xml:space="preserve"> data </w:t>
      </w:r>
      <w:r w:rsidR="00283233" w:rsidRPr="00AD77E9">
        <w:rPr>
          <w:lang w:val="cy-GB"/>
        </w:rPr>
        <w:t>yng Nghymru</w:t>
      </w:r>
      <w:r w:rsidRPr="00AD77E9">
        <w:rPr>
          <w:lang w:val="cy-GB"/>
        </w:rPr>
        <w:t>, yn berthnasol i sgrinio</w:t>
      </w:r>
      <w:r w:rsidR="00330372" w:rsidRPr="00AD77E9">
        <w:rPr>
          <w:lang w:val="cy-GB"/>
        </w:rPr>
        <w:t xml:space="preserve"> BBV </w:t>
      </w:r>
      <w:r w:rsidRPr="00AD77E9">
        <w:rPr>
          <w:lang w:val="cy-GB"/>
        </w:rPr>
        <w:t>a brechu rhag</w:t>
      </w:r>
      <w:r w:rsidR="00330372" w:rsidRPr="00AD77E9">
        <w:rPr>
          <w:lang w:val="cy-GB"/>
        </w:rPr>
        <w:t xml:space="preserve"> Hepatitis B. </w:t>
      </w:r>
      <w:r w:rsidRPr="00AD77E9">
        <w:rPr>
          <w:lang w:val="cy-GB"/>
        </w:rPr>
        <w:t xml:space="preserve">Yn cael ei gyllido gan </w:t>
      </w:r>
      <w:r w:rsidR="00283233" w:rsidRPr="00AD77E9">
        <w:rPr>
          <w:lang w:val="cy-GB"/>
        </w:rPr>
        <w:t>Lywodraeth Cymru</w:t>
      </w:r>
      <w:r w:rsidR="00330372" w:rsidRPr="00AD77E9">
        <w:rPr>
          <w:lang w:val="cy-GB"/>
        </w:rPr>
        <w:t xml:space="preserve">, </w:t>
      </w:r>
      <w:r w:rsidRPr="00AD77E9">
        <w:rPr>
          <w:lang w:val="cy-GB"/>
        </w:rPr>
        <w:t>mae’r modiwl hwn yn ategu amcan Cynllun Cyflawni</w:t>
      </w:r>
      <w:r w:rsidR="00330372" w:rsidRPr="00AD77E9">
        <w:rPr>
          <w:lang w:val="cy-GB"/>
        </w:rPr>
        <w:t xml:space="preserve"> </w:t>
      </w:r>
      <w:r w:rsidR="00DE582D" w:rsidRPr="00AD77E9">
        <w:rPr>
          <w:lang w:val="cy-GB"/>
        </w:rPr>
        <w:t>Camddefnyddio Sylweddau</w:t>
      </w:r>
      <w:r w:rsidR="00330372" w:rsidRPr="00AD77E9">
        <w:rPr>
          <w:lang w:val="cy-GB"/>
        </w:rPr>
        <w:t xml:space="preserve"> </w:t>
      </w:r>
      <w:r w:rsidRPr="00AD77E9">
        <w:rPr>
          <w:lang w:val="cy-GB"/>
        </w:rPr>
        <w:t xml:space="preserve"> Llywodraeth Cymru ar gyfer cyflwyno sgrinio optio allan yn yr holl </w:t>
      </w:r>
      <w:r w:rsidR="00283233" w:rsidRPr="00AD77E9">
        <w:rPr>
          <w:lang w:val="cy-GB"/>
        </w:rPr>
        <w:t>wasanaethau camddefnyddio sylweddau</w:t>
      </w:r>
      <w:r w:rsidR="00330372" w:rsidRPr="00AD77E9">
        <w:rPr>
          <w:vertAlign w:val="superscript"/>
          <w:lang w:val="cy-GB"/>
        </w:rPr>
        <w:footnoteReference w:id="27"/>
      </w:r>
      <w:r w:rsidR="00330372" w:rsidRPr="00AD77E9">
        <w:rPr>
          <w:lang w:val="cy-GB"/>
        </w:rPr>
        <w:t xml:space="preserve"> a</w:t>
      </w:r>
      <w:r w:rsidRPr="00AD77E9">
        <w:rPr>
          <w:lang w:val="cy-GB"/>
        </w:rPr>
        <w:t>’r ym</w:t>
      </w:r>
      <w:r w:rsidR="00624486" w:rsidRPr="00AD77E9">
        <w:rPr>
          <w:lang w:val="cy-GB"/>
        </w:rPr>
        <w:t>rwym</w:t>
      </w:r>
      <w:r w:rsidRPr="00AD77E9">
        <w:rPr>
          <w:lang w:val="cy-GB"/>
        </w:rPr>
        <w:t>iadau i dargedau dileu</w:t>
      </w:r>
      <w:r w:rsidR="00330372" w:rsidRPr="00AD77E9">
        <w:rPr>
          <w:lang w:val="cy-GB"/>
        </w:rPr>
        <w:t xml:space="preserve"> Hepatitis C </w:t>
      </w:r>
      <w:r w:rsidRPr="00AD77E9">
        <w:rPr>
          <w:lang w:val="cy-GB"/>
        </w:rPr>
        <w:t>er</w:t>
      </w:r>
      <w:r w:rsidR="00330372" w:rsidRPr="00AD77E9">
        <w:rPr>
          <w:lang w:val="cy-GB"/>
        </w:rPr>
        <w:t>by</w:t>
      </w:r>
      <w:r w:rsidRPr="00AD77E9">
        <w:rPr>
          <w:lang w:val="cy-GB"/>
        </w:rPr>
        <w:t>n</w:t>
      </w:r>
      <w:r w:rsidR="00330372" w:rsidRPr="00AD77E9">
        <w:rPr>
          <w:lang w:val="cy-GB"/>
        </w:rPr>
        <w:t xml:space="preserve"> 2030.</w:t>
      </w:r>
      <w:r w:rsidR="00330372" w:rsidRPr="00AD77E9">
        <w:rPr>
          <w:rStyle w:val="FootnoteReference"/>
          <w:rFonts w:cstheme="minorHAnsi"/>
          <w:lang w:val="cy-GB"/>
        </w:rPr>
        <w:footnoteReference w:id="28"/>
      </w:r>
      <w:r w:rsidRPr="00AD77E9">
        <w:rPr>
          <w:lang w:val="cy-GB"/>
        </w:rPr>
        <w:t xml:space="preserve"> Yn ychwanegol at gynnig system arolygu fyw sy’n darparu data manwl am natur a graddfa’r heintiau</w:t>
      </w:r>
      <w:r w:rsidR="00330372" w:rsidRPr="00AD77E9">
        <w:rPr>
          <w:bCs/>
          <w:lang w:val="cy-GB"/>
        </w:rPr>
        <w:t xml:space="preserve"> BBV </w:t>
      </w:r>
      <w:r w:rsidR="00283233" w:rsidRPr="00AD77E9">
        <w:rPr>
          <w:bCs/>
          <w:lang w:val="cy-GB"/>
        </w:rPr>
        <w:t>yng Nghymru</w:t>
      </w:r>
      <w:r w:rsidR="00330372" w:rsidRPr="00AD77E9">
        <w:rPr>
          <w:bCs/>
          <w:lang w:val="cy-GB"/>
        </w:rPr>
        <w:t xml:space="preserve">, </w:t>
      </w:r>
      <w:r w:rsidR="00862246" w:rsidRPr="00AD77E9">
        <w:rPr>
          <w:bCs/>
          <w:lang w:val="cy-GB"/>
        </w:rPr>
        <w:t xml:space="preserve">mae’r </w:t>
      </w:r>
      <w:r w:rsidR="00330372" w:rsidRPr="00AD77E9">
        <w:rPr>
          <w:bCs/>
          <w:lang w:val="cy-GB"/>
        </w:rPr>
        <w:t xml:space="preserve">HRD </w:t>
      </w:r>
      <w:r w:rsidR="00862246" w:rsidRPr="00AD77E9">
        <w:rPr>
          <w:bCs/>
          <w:lang w:val="cy-GB"/>
        </w:rPr>
        <w:t>hefyd yn galluogi clinigwyr rheng flaen i de</w:t>
      </w:r>
      <w:r w:rsidR="00330372" w:rsidRPr="00AD77E9">
        <w:rPr>
          <w:lang w:val="cy-GB"/>
        </w:rPr>
        <w:t>il</w:t>
      </w:r>
      <w:r w:rsidR="00862246" w:rsidRPr="00AD77E9">
        <w:rPr>
          <w:lang w:val="cy-GB"/>
        </w:rPr>
        <w:t>wra ymyriadau BB</w:t>
      </w:r>
      <w:r w:rsidR="00624486" w:rsidRPr="00AD77E9">
        <w:rPr>
          <w:lang w:val="cy-GB"/>
        </w:rPr>
        <w:t>V</w:t>
      </w:r>
      <w:r w:rsidR="00862246" w:rsidRPr="00AD77E9">
        <w:rPr>
          <w:lang w:val="cy-GB"/>
        </w:rPr>
        <w:t xml:space="preserve"> sy’n troi o amgylch y cle</w:t>
      </w:r>
      <w:r w:rsidR="00330372" w:rsidRPr="00AD77E9">
        <w:rPr>
          <w:lang w:val="cy-GB"/>
        </w:rPr>
        <w:t>ient</w:t>
      </w:r>
      <w:r w:rsidR="00862246" w:rsidRPr="00AD77E9">
        <w:rPr>
          <w:lang w:val="cy-GB"/>
        </w:rPr>
        <w:t xml:space="preserve"> a gwybodaeth a chyngor</w:t>
      </w:r>
      <w:r w:rsidR="00330372" w:rsidRPr="00AD77E9">
        <w:rPr>
          <w:lang w:val="cy-GB"/>
        </w:rPr>
        <w:t xml:space="preserve"> </w:t>
      </w:r>
      <w:r w:rsidR="008422AD" w:rsidRPr="00AD77E9">
        <w:rPr>
          <w:lang w:val="cy-GB"/>
        </w:rPr>
        <w:t>lleihau niwed</w:t>
      </w:r>
      <w:r w:rsidR="00330372" w:rsidRPr="00AD77E9">
        <w:rPr>
          <w:lang w:val="cy-GB"/>
        </w:rPr>
        <w:t>.</w:t>
      </w:r>
    </w:p>
    <w:p w14:paraId="0EF884E0" w14:textId="77777777" w:rsidR="00010E74" w:rsidRPr="00AD77E9" w:rsidRDefault="00010E74" w:rsidP="00010E74">
      <w:pPr>
        <w:pStyle w:val="Heading3"/>
        <w:numPr>
          <w:ilvl w:val="0"/>
          <w:numId w:val="0"/>
        </w:numPr>
        <w:ind w:left="1008" w:hanging="1008"/>
        <w:rPr>
          <w:lang w:val="cy-GB"/>
        </w:rPr>
      </w:pPr>
      <w:r w:rsidRPr="00AD77E9">
        <w:rPr>
          <w:lang w:val="cy-GB"/>
        </w:rPr>
        <w:t>Data a gesglir</w:t>
      </w:r>
    </w:p>
    <w:p w14:paraId="1C75C70B" w14:textId="7C4DB33D" w:rsidR="00AE6101" w:rsidRPr="00AD77E9" w:rsidRDefault="00010E74" w:rsidP="00FD3349">
      <w:pPr>
        <w:rPr>
          <w:lang w:val="cy-GB"/>
        </w:rPr>
      </w:pPr>
      <w:r w:rsidRPr="00AD77E9">
        <w:rPr>
          <w:lang w:val="cy-GB"/>
        </w:rPr>
        <w:t xml:space="preserve">Mae’r datblygiad hwn yn cefnogi cofnodi gwybodaeth </w:t>
      </w:r>
      <w:r w:rsidR="00862246" w:rsidRPr="00AD77E9">
        <w:rPr>
          <w:lang w:val="cy-GB"/>
        </w:rPr>
        <w:t>b</w:t>
      </w:r>
      <w:r w:rsidRPr="00AD77E9">
        <w:rPr>
          <w:lang w:val="cy-GB"/>
        </w:rPr>
        <w:t>erthnasol i’r canlynol:</w:t>
      </w:r>
    </w:p>
    <w:p w14:paraId="6D61C24A" w14:textId="496139E6" w:rsidR="00AE6101" w:rsidRPr="00AD77E9" w:rsidRDefault="00010E74" w:rsidP="000F4840">
      <w:pPr>
        <w:pStyle w:val="ListParagraph"/>
        <w:numPr>
          <w:ilvl w:val="0"/>
          <w:numId w:val="10"/>
        </w:numPr>
        <w:rPr>
          <w:lang w:val="cy-GB"/>
        </w:rPr>
      </w:pPr>
      <w:r w:rsidRPr="00AD77E9">
        <w:rPr>
          <w:lang w:val="cy-GB"/>
        </w:rPr>
        <w:t xml:space="preserve">Manylion y cleient </w:t>
      </w:r>
    </w:p>
    <w:p w14:paraId="5A679428" w14:textId="114386CD" w:rsidR="00AE6101" w:rsidRPr="00AD77E9" w:rsidRDefault="00AE6101" w:rsidP="000F4840">
      <w:pPr>
        <w:pStyle w:val="ListParagraph"/>
        <w:numPr>
          <w:ilvl w:val="0"/>
          <w:numId w:val="10"/>
        </w:numPr>
        <w:rPr>
          <w:lang w:val="cy-GB"/>
        </w:rPr>
      </w:pPr>
      <w:r w:rsidRPr="00AD77E9">
        <w:rPr>
          <w:lang w:val="cy-GB"/>
        </w:rPr>
        <w:t>D</w:t>
      </w:r>
      <w:r w:rsidR="00DE0083" w:rsidRPr="00AD77E9">
        <w:rPr>
          <w:lang w:val="cy-GB"/>
        </w:rPr>
        <w:t>emograffeg</w:t>
      </w:r>
      <w:r w:rsidRPr="00AD77E9">
        <w:rPr>
          <w:lang w:val="cy-GB"/>
        </w:rPr>
        <w:t xml:space="preserve"> </w:t>
      </w:r>
    </w:p>
    <w:p w14:paraId="52ABA55C" w14:textId="2053C9F6" w:rsidR="00AE6101" w:rsidRPr="00AD77E9" w:rsidRDefault="00862246" w:rsidP="000F4840">
      <w:pPr>
        <w:pStyle w:val="ListParagraph"/>
        <w:numPr>
          <w:ilvl w:val="0"/>
          <w:numId w:val="10"/>
        </w:numPr>
        <w:rPr>
          <w:lang w:val="cy-GB"/>
        </w:rPr>
      </w:pPr>
      <w:r w:rsidRPr="00AD77E9">
        <w:rPr>
          <w:lang w:val="cy-GB"/>
        </w:rPr>
        <w:t xml:space="preserve">Ymddygiadau asesu risg, gan gynnwys defnydd o sylweddau, gweithgarwch rhyw ac ati </w:t>
      </w:r>
    </w:p>
    <w:p w14:paraId="1DF3AAAB" w14:textId="484A3AB7" w:rsidR="00AE6101" w:rsidRPr="00AD77E9" w:rsidRDefault="00AE6101" w:rsidP="000F4840">
      <w:pPr>
        <w:pStyle w:val="ListParagraph"/>
        <w:numPr>
          <w:ilvl w:val="0"/>
          <w:numId w:val="10"/>
        </w:numPr>
        <w:rPr>
          <w:lang w:val="cy-GB"/>
        </w:rPr>
      </w:pPr>
      <w:r w:rsidRPr="00AD77E9">
        <w:rPr>
          <w:lang w:val="cy-GB"/>
        </w:rPr>
        <w:t>S</w:t>
      </w:r>
      <w:r w:rsidR="00862246" w:rsidRPr="00AD77E9">
        <w:rPr>
          <w:lang w:val="cy-GB"/>
        </w:rPr>
        <w:t xml:space="preserve">grinio, canlyniadau a hanes brechu, gan gynnwys y math o brawf </w:t>
      </w:r>
      <w:r w:rsidRPr="00AD77E9">
        <w:rPr>
          <w:lang w:val="cy-GB"/>
        </w:rPr>
        <w:t>BBV</w:t>
      </w:r>
      <w:r w:rsidR="00862246" w:rsidRPr="00AD77E9">
        <w:rPr>
          <w:lang w:val="cy-GB"/>
        </w:rPr>
        <w:t xml:space="preserve">, dyddiad, canlyniad </w:t>
      </w:r>
      <w:r w:rsidRPr="00AD77E9">
        <w:rPr>
          <w:lang w:val="cy-GB"/>
        </w:rPr>
        <w:t xml:space="preserve"> </w:t>
      </w:r>
    </w:p>
    <w:p w14:paraId="27E71958" w14:textId="64AFF995" w:rsidR="00AE6101" w:rsidRPr="00AD77E9" w:rsidRDefault="00862246" w:rsidP="000F4840">
      <w:pPr>
        <w:pStyle w:val="ListParagraph"/>
        <w:numPr>
          <w:ilvl w:val="0"/>
          <w:numId w:val="10"/>
        </w:numPr>
        <w:rPr>
          <w:lang w:val="cy-GB"/>
        </w:rPr>
      </w:pPr>
      <w:r w:rsidRPr="00AD77E9">
        <w:rPr>
          <w:lang w:val="cy-GB"/>
        </w:rPr>
        <w:lastRenderedPageBreak/>
        <w:t xml:space="preserve">Cyfeirio ymlaen at ddarparwyr BBV, iechyd rhywiol a thriniaeth glinigol arbenigol             </w:t>
      </w:r>
      <w:r w:rsidR="00AE6101" w:rsidRPr="00AD77E9">
        <w:rPr>
          <w:lang w:val="cy-GB"/>
        </w:rPr>
        <w:t xml:space="preserve"> </w:t>
      </w:r>
    </w:p>
    <w:p w14:paraId="691E2589" w14:textId="04BC3073" w:rsidR="00AD3A40" w:rsidRDefault="00862246" w:rsidP="00105266">
      <w:pPr>
        <w:pStyle w:val="ListParagraph"/>
        <w:numPr>
          <w:ilvl w:val="0"/>
          <w:numId w:val="10"/>
        </w:numPr>
        <w:spacing w:after="0" w:line="240" w:lineRule="auto"/>
        <w:rPr>
          <w:lang w:val="cy-GB"/>
        </w:rPr>
      </w:pPr>
      <w:r w:rsidRPr="00AD77E9">
        <w:rPr>
          <w:lang w:val="cy-GB"/>
        </w:rPr>
        <w:t>Cerrig milltir triniaeth, gan gynnwys dyddiad dechrau a chwblhau’r d</w:t>
      </w:r>
      <w:r w:rsidR="004529F4" w:rsidRPr="00AD77E9">
        <w:rPr>
          <w:lang w:val="cy-GB"/>
        </w:rPr>
        <w:t>riniaeth</w:t>
      </w:r>
      <w:r w:rsidR="00AE6101" w:rsidRPr="00AD77E9">
        <w:rPr>
          <w:lang w:val="cy-GB"/>
        </w:rPr>
        <w:t xml:space="preserve">, </w:t>
      </w:r>
      <w:r w:rsidRPr="00AD77E9">
        <w:rPr>
          <w:lang w:val="cy-GB"/>
        </w:rPr>
        <w:t>y math o d</w:t>
      </w:r>
      <w:r w:rsidR="004529F4" w:rsidRPr="00AD77E9">
        <w:rPr>
          <w:lang w:val="cy-GB"/>
        </w:rPr>
        <w:t>riniaeth</w:t>
      </w:r>
      <w:r w:rsidR="00AE6101" w:rsidRPr="00AD77E9">
        <w:rPr>
          <w:lang w:val="cy-GB"/>
        </w:rPr>
        <w:t xml:space="preserve">, </w:t>
      </w:r>
      <w:r w:rsidRPr="00AD77E9">
        <w:rPr>
          <w:lang w:val="cy-GB"/>
        </w:rPr>
        <w:t xml:space="preserve">canlyniad </w:t>
      </w:r>
    </w:p>
    <w:p w14:paraId="429B7116" w14:textId="77777777" w:rsidR="00422DB8" w:rsidRPr="00AD77E9" w:rsidRDefault="00422DB8" w:rsidP="00422DB8">
      <w:pPr>
        <w:pStyle w:val="ListParagraph"/>
        <w:numPr>
          <w:ilvl w:val="0"/>
          <w:numId w:val="0"/>
        </w:numPr>
        <w:spacing w:after="0" w:line="240" w:lineRule="auto"/>
        <w:ind w:left="720"/>
        <w:rPr>
          <w:lang w:val="cy-GB"/>
        </w:rPr>
      </w:pPr>
    </w:p>
    <w:p w14:paraId="4492D9BA" w14:textId="4072AFA7" w:rsidR="00330372" w:rsidRPr="00AD77E9" w:rsidRDefault="00AD3A40" w:rsidP="00AD3A40">
      <w:pPr>
        <w:pStyle w:val="Heading2"/>
        <w:rPr>
          <w:lang w:val="cy-GB"/>
        </w:rPr>
      </w:pPr>
      <w:bookmarkStart w:id="103" w:name="_Ref13235917"/>
      <w:bookmarkStart w:id="104" w:name="_Ref13235927"/>
      <w:bookmarkStart w:id="105" w:name="_Ref13235951"/>
      <w:bookmarkStart w:id="106" w:name="_Ref13235961"/>
      <w:bookmarkStart w:id="107" w:name="_Toc49414852"/>
      <w:r w:rsidRPr="00AD77E9">
        <w:rPr>
          <w:lang w:val="cy-GB"/>
        </w:rPr>
        <w:t>A</w:t>
      </w:r>
      <w:r w:rsidR="00283233" w:rsidRPr="00AD77E9">
        <w:rPr>
          <w:lang w:val="cy-GB"/>
        </w:rPr>
        <w:t>todiad</w:t>
      </w:r>
      <w:r w:rsidRPr="00AD77E9">
        <w:rPr>
          <w:lang w:val="cy-GB"/>
        </w:rPr>
        <w:t xml:space="preserve"> B </w:t>
      </w:r>
      <w:r w:rsidR="00105266" w:rsidRPr="00AD77E9">
        <w:rPr>
          <w:lang w:val="cy-GB"/>
        </w:rPr>
        <w:t>–</w:t>
      </w:r>
      <w:r w:rsidRPr="00AD77E9">
        <w:rPr>
          <w:lang w:val="cy-GB"/>
        </w:rPr>
        <w:t xml:space="preserve"> </w:t>
      </w:r>
      <w:bookmarkStart w:id="108" w:name="_Ref13055750"/>
      <w:bookmarkStart w:id="109" w:name="_Ref13055754"/>
      <w:r w:rsidR="00330372" w:rsidRPr="00AD77E9">
        <w:rPr>
          <w:lang w:val="cy-GB"/>
        </w:rPr>
        <w:t>D</w:t>
      </w:r>
      <w:r w:rsidR="00105266" w:rsidRPr="00AD77E9">
        <w:rPr>
          <w:lang w:val="cy-GB"/>
        </w:rPr>
        <w:t xml:space="preserve">iffiniadau a nodiadau ar ddehongli data   </w:t>
      </w:r>
      <w:bookmarkEnd w:id="103"/>
      <w:bookmarkEnd w:id="104"/>
      <w:bookmarkEnd w:id="105"/>
      <w:bookmarkEnd w:id="106"/>
      <w:bookmarkEnd w:id="107"/>
      <w:bookmarkEnd w:id="108"/>
      <w:bookmarkEnd w:id="109"/>
    </w:p>
    <w:p w14:paraId="50B7900F" w14:textId="79F0E2BC" w:rsidR="005F2403" w:rsidRPr="00AD77E9" w:rsidRDefault="00DC1EA1" w:rsidP="00AD3A40">
      <w:pPr>
        <w:pStyle w:val="Heading3"/>
        <w:rPr>
          <w:lang w:val="cy-GB"/>
        </w:rPr>
      </w:pPr>
      <w:r w:rsidRPr="00AD77E9">
        <w:rPr>
          <w:lang w:val="cy-GB"/>
        </w:rPr>
        <w:t>B</w:t>
      </w:r>
      <w:r w:rsidR="00105266" w:rsidRPr="00AD77E9">
        <w:rPr>
          <w:lang w:val="cy-GB"/>
        </w:rPr>
        <w:t xml:space="preserve">yrddau Iechyd ac Awdurdodau Lleol </w:t>
      </w:r>
    </w:p>
    <w:p w14:paraId="2D1E60F9" w14:textId="775A45AE" w:rsidR="005F2403" w:rsidRPr="00AD77E9" w:rsidRDefault="005F2403" w:rsidP="00AD3A40">
      <w:pPr>
        <w:pStyle w:val="ListParagraph"/>
        <w:numPr>
          <w:ilvl w:val="0"/>
          <w:numId w:val="32"/>
        </w:numPr>
        <w:rPr>
          <w:lang w:val="cy-GB"/>
        </w:rPr>
      </w:pPr>
      <w:r w:rsidRPr="00AD77E9">
        <w:rPr>
          <w:lang w:val="cy-GB"/>
        </w:rPr>
        <w:t>W</w:t>
      </w:r>
      <w:r w:rsidR="00105266" w:rsidRPr="00AD77E9">
        <w:rPr>
          <w:lang w:val="cy-GB"/>
        </w:rPr>
        <w:t xml:space="preserve">rth gyfeirio at </w:t>
      </w:r>
      <w:r w:rsidR="003438B2" w:rsidRPr="00AD77E9">
        <w:rPr>
          <w:lang w:val="cy-GB"/>
        </w:rPr>
        <w:t>awdurdod lleol</w:t>
      </w:r>
      <w:r w:rsidRPr="00AD77E9">
        <w:rPr>
          <w:lang w:val="cy-GB"/>
        </w:rPr>
        <w:t xml:space="preserve"> </w:t>
      </w:r>
      <w:r w:rsidR="00105266" w:rsidRPr="00AD77E9">
        <w:rPr>
          <w:lang w:val="cy-GB"/>
        </w:rPr>
        <w:t xml:space="preserve">neu fwrdd iechyd, roedd unigolyn wedi’i gynnwys ym </w:t>
      </w:r>
      <w:r w:rsidR="00105266" w:rsidRPr="00AD77E9">
        <w:rPr>
          <w:b/>
          <w:lang w:val="cy-GB"/>
        </w:rPr>
        <w:t>mhob</w:t>
      </w:r>
      <w:r w:rsidR="00105266" w:rsidRPr="00AD77E9">
        <w:rPr>
          <w:lang w:val="cy-GB"/>
        </w:rPr>
        <w:t xml:space="preserve"> rhanbarth daearyddol lle’r oedd gandd</w:t>
      </w:r>
      <w:r w:rsidR="00624486" w:rsidRPr="00AD77E9">
        <w:rPr>
          <w:lang w:val="cy-GB"/>
        </w:rPr>
        <w:t>o o</w:t>
      </w:r>
      <w:r w:rsidR="00105266" w:rsidRPr="00AD77E9">
        <w:rPr>
          <w:lang w:val="cy-GB"/>
        </w:rPr>
        <w:t xml:space="preserve"> leiaf un rhyngweithiad</w:t>
      </w:r>
      <w:r w:rsidRPr="00AD77E9">
        <w:rPr>
          <w:lang w:val="cy-GB"/>
        </w:rPr>
        <w:t xml:space="preserve"> </w:t>
      </w:r>
      <w:r w:rsidR="00D95920" w:rsidRPr="00AD77E9">
        <w:rPr>
          <w:lang w:val="cy-GB"/>
        </w:rPr>
        <w:t>NSP</w:t>
      </w:r>
      <w:r w:rsidR="00105266" w:rsidRPr="00AD77E9">
        <w:rPr>
          <w:lang w:val="cy-GB"/>
        </w:rPr>
        <w:t xml:space="preserve">. Roedd hyn er mwyn sicrhau bod unigolion yn </w:t>
      </w:r>
      <w:r w:rsidR="0057698D" w:rsidRPr="00AD77E9">
        <w:rPr>
          <w:lang w:val="cy-GB"/>
        </w:rPr>
        <w:t>cael eu neilltuo gan d</w:t>
      </w:r>
      <w:r w:rsidR="004445E5" w:rsidRPr="00AD77E9">
        <w:rPr>
          <w:lang w:val="cy-GB"/>
        </w:rPr>
        <w:t>defnyddio</w:t>
      </w:r>
      <w:r w:rsidRPr="00AD77E9">
        <w:rPr>
          <w:lang w:val="cy-GB"/>
        </w:rPr>
        <w:t xml:space="preserve"> </w:t>
      </w:r>
      <w:r w:rsidR="0057698D" w:rsidRPr="00AD77E9">
        <w:rPr>
          <w:lang w:val="cy-GB"/>
        </w:rPr>
        <w:t>methodoleg se</w:t>
      </w:r>
      <w:r w:rsidR="00624486" w:rsidRPr="00AD77E9">
        <w:rPr>
          <w:lang w:val="cy-GB"/>
        </w:rPr>
        <w:t>ngl</w:t>
      </w:r>
      <w:r w:rsidR="0057698D" w:rsidRPr="00AD77E9">
        <w:rPr>
          <w:lang w:val="cy-GB"/>
        </w:rPr>
        <w:t xml:space="preserve">.       </w:t>
      </w:r>
    </w:p>
    <w:p w14:paraId="017AFBEA" w14:textId="705C9AAE" w:rsidR="005F2403" w:rsidRPr="00AD77E9" w:rsidRDefault="0057698D" w:rsidP="00AD3A40">
      <w:pPr>
        <w:pStyle w:val="ListParagraph"/>
        <w:numPr>
          <w:ilvl w:val="0"/>
          <w:numId w:val="32"/>
        </w:numPr>
        <w:rPr>
          <w:lang w:val="cy-GB"/>
        </w:rPr>
      </w:pPr>
      <w:r w:rsidRPr="00AD77E9">
        <w:rPr>
          <w:lang w:val="cy-GB"/>
        </w:rPr>
        <w:t>Dyrannwyd u</w:t>
      </w:r>
      <w:r w:rsidR="00FA2C42" w:rsidRPr="00AD77E9">
        <w:rPr>
          <w:lang w:val="cy-GB"/>
        </w:rPr>
        <w:t>nigolion</w:t>
      </w:r>
      <w:r w:rsidR="005F2403" w:rsidRPr="00AD77E9">
        <w:rPr>
          <w:lang w:val="cy-GB"/>
        </w:rPr>
        <w:t xml:space="preserve"> </w:t>
      </w:r>
      <w:r w:rsidRPr="00AD77E9">
        <w:rPr>
          <w:lang w:val="cy-GB"/>
        </w:rPr>
        <w:t>s</w:t>
      </w:r>
      <w:r w:rsidR="00FA2C42" w:rsidRPr="00AD77E9">
        <w:rPr>
          <w:lang w:val="cy-GB"/>
        </w:rPr>
        <w:t>y</w:t>
      </w:r>
      <w:r w:rsidRPr="00AD77E9">
        <w:rPr>
          <w:lang w:val="cy-GB"/>
        </w:rPr>
        <w:t>’</w:t>
      </w:r>
      <w:r w:rsidR="00FA2C42" w:rsidRPr="00AD77E9">
        <w:rPr>
          <w:lang w:val="cy-GB"/>
        </w:rPr>
        <w:t>n defnyddio</w:t>
      </w:r>
      <w:r w:rsidR="005F2403" w:rsidRPr="00AD77E9">
        <w:rPr>
          <w:lang w:val="cy-GB"/>
        </w:rPr>
        <w:t xml:space="preserve"> </w:t>
      </w:r>
      <w:r w:rsidR="007308C2" w:rsidRPr="00AD77E9">
        <w:rPr>
          <w:lang w:val="cy-GB"/>
        </w:rPr>
        <w:t>gwasanaethau NSP</w:t>
      </w:r>
      <w:r w:rsidR="005F2403" w:rsidRPr="00AD77E9">
        <w:rPr>
          <w:lang w:val="cy-GB"/>
        </w:rPr>
        <w:t xml:space="preserve"> </w:t>
      </w:r>
      <w:r w:rsidRPr="00AD77E9">
        <w:rPr>
          <w:lang w:val="cy-GB"/>
        </w:rPr>
        <w:t>drwy unedau NSP symudol yn unig yn ardal Bwrdd</w:t>
      </w:r>
      <w:r w:rsidR="005F2403" w:rsidRPr="00AD77E9">
        <w:rPr>
          <w:lang w:val="cy-GB"/>
        </w:rPr>
        <w:t xml:space="preserve"> </w:t>
      </w:r>
      <w:r w:rsidRPr="00AD77E9">
        <w:rPr>
          <w:lang w:val="cy-GB"/>
        </w:rPr>
        <w:t xml:space="preserve">Iechyd Prifysgol </w:t>
      </w:r>
      <w:r w:rsidR="005F2403" w:rsidRPr="00AD77E9">
        <w:rPr>
          <w:lang w:val="cy-GB"/>
        </w:rPr>
        <w:t>Betsi Cadwaladr (</w:t>
      </w:r>
      <w:r w:rsidRPr="00AD77E9">
        <w:rPr>
          <w:lang w:val="cy-GB"/>
        </w:rPr>
        <w:t>BIPBC</w:t>
      </w:r>
      <w:r w:rsidR="005F2403" w:rsidRPr="00AD77E9">
        <w:rPr>
          <w:lang w:val="cy-GB"/>
        </w:rPr>
        <w:t xml:space="preserve">) </w:t>
      </w:r>
      <w:r w:rsidRPr="00AD77E9">
        <w:rPr>
          <w:lang w:val="cy-GB"/>
        </w:rPr>
        <w:t xml:space="preserve">i </w:t>
      </w:r>
      <w:r w:rsidR="005F2403" w:rsidRPr="00AD77E9">
        <w:rPr>
          <w:lang w:val="cy-GB"/>
        </w:rPr>
        <w:t>Wr</w:t>
      </w:r>
      <w:r w:rsidR="00657885" w:rsidRPr="00AD77E9">
        <w:rPr>
          <w:lang w:val="cy-GB"/>
        </w:rPr>
        <w:t>ecsam</w:t>
      </w:r>
      <w:r w:rsidR="005F2403" w:rsidRPr="00AD77E9">
        <w:rPr>
          <w:lang w:val="cy-GB"/>
        </w:rPr>
        <w:t xml:space="preserve"> (</w:t>
      </w:r>
      <w:r w:rsidRPr="00AD77E9">
        <w:rPr>
          <w:lang w:val="cy-GB"/>
        </w:rPr>
        <w:t>Dwyrain</w:t>
      </w:r>
      <w:r w:rsidR="005F2403" w:rsidRPr="00AD77E9">
        <w:rPr>
          <w:lang w:val="cy-GB"/>
        </w:rPr>
        <w:t xml:space="preserve">), </w:t>
      </w:r>
      <w:r w:rsidRPr="00AD77E9">
        <w:rPr>
          <w:lang w:val="cy-GB"/>
        </w:rPr>
        <w:t>Sir Ddinbych</w:t>
      </w:r>
      <w:r w:rsidR="005F2403" w:rsidRPr="00AD77E9">
        <w:rPr>
          <w:lang w:val="cy-GB"/>
        </w:rPr>
        <w:t xml:space="preserve"> (C</w:t>
      </w:r>
      <w:r w:rsidRPr="00AD77E9">
        <w:rPr>
          <w:lang w:val="cy-GB"/>
        </w:rPr>
        <w:t xml:space="preserve">anol) a </w:t>
      </w:r>
      <w:r w:rsidR="005F2403" w:rsidRPr="00AD77E9">
        <w:rPr>
          <w:lang w:val="cy-GB"/>
        </w:rPr>
        <w:t>Gwynedd (</w:t>
      </w:r>
      <w:r w:rsidRPr="00AD77E9">
        <w:rPr>
          <w:lang w:val="cy-GB"/>
        </w:rPr>
        <w:t>Gorllewin</w:t>
      </w:r>
      <w:r w:rsidR="005F2403" w:rsidRPr="00AD77E9">
        <w:rPr>
          <w:lang w:val="cy-GB"/>
        </w:rPr>
        <w:t xml:space="preserve">). </w:t>
      </w:r>
      <w:r w:rsidRPr="00AD77E9">
        <w:rPr>
          <w:lang w:val="cy-GB"/>
        </w:rPr>
        <w:t>O ganlyniad, gall nifer yr unigolion unigryw</w:t>
      </w:r>
      <w:r w:rsidR="005F2403" w:rsidRPr="00AD77E9">
        <w:rPr>
          <w:lang w:val="cy-GB"/>
        </w:rPr>
        <w:t xml:space="preserve"> </w:t>
      </w:r>
      <w:r w:rsidRPr="00AD77E9">
        <w:rPr>
          <w:lang w:val="cy-GB"/>
        </w:rPr>
        <w:t xml:space="preserve">sy’n </w:t>
      </w:r>
      <w:r w:rsidR="00EC2390" w:rsidRPr="00AD77E9">
        <w:rPr>
          <w:lang w:val="cy-GB"/>
        </w:rPr>
        <w:t>chwistrellu</w:t>
      </w:r>
      <w:r w:rsidR="005F2403" w:rsidRPr="00AD77E9">
        <w:rPr>
          <w:lang w:val="cy-GB"/>
        </w:rPr>
        <w:t xml:space="preserve"> </w:t>
      </w:r>
      <w:r w:rsidR="004529F4" w:rsidRPr="00AD77E9">
        <w:rPr>
          <w:lang w:val="cy-GB"/>
        </w:rPr>
        <w:t>cyffuriau</w:t>
      </w:r>
      <w:r w:rsidR="005F2403" w:rsidRPr="00AD77E9">
        <w:rPr>
          <w:lang w:val="cy-GB"/>
        </w:rPr>
        <w:t xml:space="preserve"> </w:t>
      </w:r>
      <w:r w:rsidRPr="00AD77E9">
        <w:rPr>
          <w:lang w:val="cy-GB"/>
        </w:rPr>
        <w:t>ar Ynys Môn ac yng Ngh</w:t>
      </w:r>
      <w:r w:rsidR="005F2403" w:rsidRPr="00AD77E9">
        <w:rPr>
          <w:lang w:val="cy-GB"/>
        </w:rPr>
        <w:t>onwy a</w:t>
      </w:r>
      <w:r w:rsidRPr="00AD77E9">
        <w:rPr>
          <w:lang w:val="cy-GB"/>
        </w:rPr>
        <w:t xml:space="preserve">c yn Sir y Fflint fod yn cael eu tangofnodi. </w:t>
      </w:r>
    </w:p>
    <w:p w14:paraId="4BEE538A" w14:textId="5D301FB1" w:rsidR="00330372" w:rsidRPr="00AD77E9" w:rsidRDefault="0057698D" w:rsidP="00AD3A40">
      <w:pPr>
        <w:pStyle w:val="Heading3"/>
        <w:rPr>
          <w:lang w:val="cy-GB"/>
        </w:rPr>
      </w:pPr>
      <w:bookmarkStart w:id="110" w:name="_Ref12457734"/>
      <w:bookmarkStart w:id="111" w:name="_Ref12457746"/>
      <w:r w:rsidRPr="00AD77E9">
        <w:rPr>
          <w:lang w:val="cy-GB"/>
        </w:rPr>
        <w:t>Defnyddwyr gwas</w:t>
      </w:r>
      <w:r w:rsidR="00624486" w:rsidRPr="00AD77E9">
        <w:rPr>
          <w:lang w:val="cy-GB"/>
        </w:rPr>
        <w:t>a</w:t>
      </w:r>
      <w:r w:rsidRPr="00AD77E9">
        <w:rPr>
          <w:lang w:val="cy-GB"/>
        </w:rPr>
        <w:t xml:space="preserve">naethau NSP rheolaidd  </w:t>
      </w:r>
      <w:r w:rsidR="00330372" w:rsidRPr="00AD77E9">
        <w:rPr>
          <w:lang w:val="cy-GB"/>
        </w:rPr>
        <w:t xml:space="preserve"> </w:t>
      </w:r>
      <w:bookmarkEnd w:id="110"/>
      <w:bookmarkEnd w:id="111"/>
    </w:p>
    <w:p w14:paraId="1107B39F" w14:textId="67F9025B" w:rsidR="00330372" w:rsidRPr="00AD77E9" w:rsidRDefault="00546280" w:rsidP="00FD3349">
      <w:pPr>
        <w:rPr>
          <w:lang w:val="cy-GB"/>
        </w:rPr>
      </w:pPr>
      <w:r w:rsidRPr="00AD77E9">
        <w:rPr>
          <w:lang w:val="cy-GB"/>
        </w:rPr>
        <w:t>Diffinnir defnyddiwr gwasanaeth NSP rheolaidd fel unigolyn sydd wedi mynychu gwasanaethau</w:t>
      </w:r>
      <w:r w:rsidR="007308C2" w:rsidRPr="00AD77E9">
        <w:rPr>
          <w:lang w:val="cy-GB"/>
        </w:rPr>
        <w:t xml:space="preserve"> NSP</w:t>
      </w:r>
      <w:r w:rsidR="00330372" w:rsidRPr="00AD77E9">
        <w:rPr>
          <w:lang w:val="cy-GB"/>
        </w:rPr>
        <w:t xml:space="preserve"> </w:t>
      </w:r>
      <w:r w:rsidRPr="00AD77E9">
        <w:rPr>
          <w:lang w:val="cy-GB"/>
        </w:rPr>
        <w:t xml:space="preserve">ddwywaith o leiaf oddi mewn i flwyddyn ariannol benodol </w:t>
      </w:r>
      <w:r w:rsidRPr="00AD77E9">
        <w:rPr>
          <w:u w:val="single"/>
          <w:lang w:val="cy-GB"/>
        </w:rPr>
        <w:t>neu</w:t>
      </w:r>
      <w:r w:rsidRPr="00AD77E9">
        <w:rPr>
          <w:lang w:val="cy-GB"/>
        </w:rPr>
        <w:t xml:space="preserve"> a gofnododd</w:t>
      </w:r>
      <w:r w:rsidR="00330372" w:rsidRPr="00AD77E9">
        <w:rPr>
          <w:lang w:val="cy-GB"/>
        </w:rPr>
        <w:t xml:space="preserve"> </w:t>
      </w:r>
      <w:r w:rsidR="00EC2390" w:rsidRPr="00AD77E9">
        <w:rPr>
          <w:lang w:val="cy-GB"/>
        </w:rPr>
        <w:t>chwistrellu</w:t>
      </w:r>
      <w:r w:rsidR="00330372" w:rsidRPr="00AD77E9">
        <w:rPr>
          <w:lang w:val="cy-GB"/>
        </w:rPr>
        <w:t xml:space="preserve"> </w:t>
      </w:r>
      <w:r w:rsidRPr="00AD77E9">
        <w:rPr>
          <w:lang w:val="cy-GB"/>
        </w:rPr>
        <w:t xml:space="preserve">IPED </w:t>
      </w:r>
      <w:r w:rsidR="00330372" w:rsidRPr="00AD77E9">
        <w:rPr>
          <w:lang w:val="cy-GB"/>
        </w:rPr>
        <w:t>a</w:t>
      </w:r>
      <w:r w:rsidRPr="00AD77E9">
        <w:rPr>
          <w:lang w:val="cy-GB"/>
        </w:rPr>
        <w:t xml:space="preserve">c wedi mynychu gwasanaeth </w:t>
      </w:r>
      <w:r w:rsidR="00D95920" w:rsidRPr="00AD77E9">
        <w:rPr>
          <w:lang w:val="cy-GB"/>
        </w:rPr>
        <w:t>NSP</w:t>
      </w:r>
      <w:r w:rsidR="00330372" w:rsidRPr="00AD77E9">
        <w:rPr>
          <w:lang w:val="cy-GB"/>
        </w:rPr>
        <w:t xml:space="preserve"> </w:t>
      </w:r>
      <w:r w:rsidRPr="00AD77E9">
        <w:rPr>
          <w:lang w:val="cy-GB"/>
        </w:rPr>
        <w:t xml:space="preserve">o leiaf unwaith yn y flwyddyn ariannol gyfredol ac unwaith yn y flwyddyn ariannol flaenorol. </w:t>
      </w:r>
    </w:p>
    <w:p w14:paraId="6F82901C" w14:textId="5085DACF" w:rsidR="00034A54" w:rsidRPr="00AD77E9" w:rsidRDefault="00546280" w:rsidP="00FD3349">
      <w:pPr>
        <w:rPr>
          <w:color w:val="FF0000"/>
          <w:lang w:val="cy-GB"/>
        </w:rPr>
      </w:pPr>
      <w:r w:rsidRPr="00AD77E9">
        <w:rPr>
          <w:lang w:val="cy-GB"/>
        </w:rPr>
        <w:t>Mae unigolion heb fod yn rheolaidd wedi cael eu heith</w:t>
      </w:r>
      <w:r w:rsidR="00624486" w:rsidRPr="00AD77E9">
        <w:rPr>
          <w:lang w:val="cy-GB"/>
        </w:rPr>
        <w:t>r</w:t>
      </w:r>
      <w:r w:rsidRPr="00AD77E9">
        <w:rPr>
          <w:lang w:val="cy-GB"/>
        </w:rPr>
        <w:t>io wrth gyflwyno demograffeg allweddol</w:t>
      </w:r>
      <w:r w:rsidR="00330372" w:rsidRPr="00AD77E9">
        <w:rPr>
          <w:lang w:val="cy-GB"/>
        </w:rPr>
        <w:t xml:space="preserve">. </w:t>
      </w:r>
      <w:r w:rsidRPr="00AD77E9">
        <w:rPr>
          <w:lang w:val="cy-GB"/>
        </w:rPr>
        <w:t xml:space="preserve">Gall cofnodion gyda dim ond un rhyngweithiad mewn cyfnod penodol ar gyfer defnyddwyr heb fod yn defnyddio </w:t>
      </w:r>
      <w:r w:rsidR="00330372" w:rsidRPr="00AD77E9">
        <w:rPr>
          <w:lang w:val="cy-GB"/>
        </w:rPr>
        <w:t xml:space="preserve">IPED </w:t>
      </w:r>
      <w:r w:rsidR="003902D4" w:rsidRPr="00AD77E9">
        <w:rPr>
          <w:lang w:val="cy-GB"/>
        </w:rPr>
        <w:t xml:space="preserve">fod yn arwydd o </w:t>
      </w:r>
      <w:r w:rsidR="00B906B7" w:rsidRPr="00AD77E9">
        <w:rPr>
          <w:lang w:val="cy-GB"/>
        </w:rPr>
        <w:t>unigolion</w:t>
      </w:r>
      <w:r w:rsidR="00330372" w:rsidRPr="00AD77E9">
        <w:rPr>
          <w:lang w:val="cy-GB"/>
        </w:rPr>
        <w:t xml:space="preserve"> </w:t>
      </w:r>
      <w:r w:rsidR="004445E5" w:rsidRPr="00AD77E9">
        <w:rPr>
          <w:lang w:val="cy-GB"/>
        </w:rPr>
        <w:t>sy’n defnyddio</w:t>
      </w:r>
      <w:r w:rsidR="00330372" w:rsidRPr="00AD77E9">
        <w:rPr>
          <w:lang w:val="cy-GB"/>
        </w:rPr>
        <w:t xml:space="preserve"> </w:t>
      </w:r>
      <w:r w:rsidR="003902D4" w:rsidRPr="00AD77E9">
        <w:rPr>
          <w:lang w:val="cy-GB"/>
        </w:rPr>
        <w:t xml:space="preserve">gwahanol fanylion adnabod unigryw wrth </w:t>
      </w:r>
      <w:r w:rsidR="00624486" w:rsidRPr="00AD77E9">
        <w:rPr>
          <w:lang w:val="cy-GB"/>
        </w:rPr>
        <w:t>ddod i gael</w:t>
      </w:r>
      <w:r w:rsidR="003902D4" w:rsidRPr="00AD77E9">
        <w:rPr>
          <w:lang w:val="cy-GB"/>
        </w:rPr>
        <w:t xml:space="preserve"> offer </w:t>
      </w:r>
      <w:r w:rsidR="00EC2390" w:rsidRPr="00AD77E9">
        <w:rPr>
          <w:lang w:val="cy-GB"/>
        </w:rPr>
        <w:t>chwistrellu</w:t>
      </w:r>
      <w:r w:rsidR="00624486" w:rsidRPr="00AD77E9">
        <w:rPr>
          <w:lang w:val="cy-GB"/>
        </w:rPr>
        <w:t>,</w:t>
      </w:r>
      <w:r w:rsidR="00330372" w:rsidRPr="00AD77E9">
        <w:rPr>
          <w:lang w:val="cy-GB"/>
        </w:rPr>
        <w:t xml:space="preserve"> </w:t>
      </w:r>
      <w:r w:rsidR="003902D4" w:rsidRPr="00AD77E9">
        <w:rPr>
          <w:lang w:val="cy-GB"/>
        </w:rPr>
        <w:t xml:space="preserve">neu gamgymeriadau mewn cofnodi data. O’r herwydd, ac i sicrhau dadansoddiad mor gadarn â phosib, mae’r cofnodion wedi cael eu heithrio o’r prif ddadansoddiad a chyflwynir y manylion ar gyfer yr is-grŵp hwn yn </w:t>
      </w:r>
      <w:r w:rsidR="00034A54" w:rsidRPr="00AD77E9">
        <w:rPr>
          <w:lang w:val="cy-GB"/>
        </w:rPr>
        <w:fldChar w:fldCharType="begin"/>
      </w:r>
      <w:r w:rsidR="00034A54" w:rsidRPr="00AD77E9">
        <w:rPr>
          <w:lang w:val="cy-GB"/>
        </w:rPr>
        <w:instrText xml:space="preserve"> REF _Ref13235719 \h </w:instrText>
      </w:r>
      <w:r w:rsidR="002547D4" w:rsidRPr="00AD77E9">
        <w:rPr>
          <w:lang w:val="cy-GB"/>
        </w:rPr>
        <w:instrText xml:space="preserve"> \* MERGEFORMAT </w:instrText>
      </w:r>
      <w:r w:rsidR="00034A54" w:rsidRPr="00AD77E9">
        <w:rPr>
          <w:lang w:val="cy-GB"/>
        </w:rPr>
      </w:r>
      <w:r w:rsidR="00034A54" w:rsidRPr="00AD77E9">
        <w:rPr>
          <w:lang w:val="cy-GB"/>
        </w:rPr>
        <w:fldChar w:fldCharType="separate"/>
      </w:r>
      <w:r w:rsidR="003902D4" w:rsidRPr="00AD77E9">
        <w:rPr>
          <w:lang w:val="cy-GB"/>
        </w:rPr>
        <w:t>Nhab</w:t>
      </w:r>
      <w:r w:rsidR="00283233" w:rsidRPr="00AD77E9">
        <w:rPr>
          <w:lang w:val="cy-GB"/>
        </w:rPr>
        <w:t>l</w:t>
      </w:r>
      <w:r w:rsidR="00F93AA3" w:rsidRPr="00AD77E9">
        <w:rPr>
          <w:lang w:val="cy-GB"/>
        </w:rPr>
        <w:t xml:space="preserve"> </w:t>
      </w:r>
      <w:r w:rsidR="00F93AA3" w:rsidRPr="00AD77E9">
        <w:rPr>
          <w:noProof/>
          <w:lang w:val="cy-GB"/>
        </w:rPr>
        <w:t>28</w:t>
      </w:r>
      <w:r w:rsidR="00034A54" w:rsidRPr="00AD77E9">
        <w:rPr>
          <w:lang w:val="cy-GB"/>
        </w:rPr>
        <w:fldChar w:fldCharType="end"/>
      </w:r>
      <w:r w:rsidR="00F93AA3" w:rsidRPr="00AD77E9">
        <w:rPr>
          <w:lang w:val="cy-GB"/>
        </w:rPr>
        <w:t>.</w:t>
      </w:r>
    </w:p>
    <w:p w14:paraId="5BBC9B1C" w14:textId="1374E54D" w:rsidR="00034A54" w:rsidRPr="00AD77E9" w:rsidRDefault="00283233" w:rsidP="00034A54">
      <w:pPr>
        <w:pStyle w:val="Caption"/>
        <w:keepNext/>
        <w:rPr>
          <w:lang w:val="cy-GB"/>
        </w:rPr>
      </w:pPr>
      <w:bookmarkStart w:id="112" w:name="_Ref13235719"/>
      <w:r w:rsidRPr="00AD77E9">
        <w:rPr>
          <w:lang w:val="cy-GB"/>
        </w:rPr>
        <w:lastRenderedPageBreak/>
        <w:t>Tabl</w:t>
      </w:r>
      <w:r w:rsidR="00034A54" w:rsidRPr="00AD77E9">
        <w:rPr>
          <w:lang w:val="cy-GB"/>
        </w:rPr>
        <w:t xml:space="preserve"> </w:t>
      </w:r>
      <w:r w:rsidR="00FA28E7" w:rsidRPr="00AD77E9">
        <w:rPr>
          <w:noProof/>
          <w:lang w:val="cy-GB"/>
        </w:rPr>
        <w:fldChar w:fldCharType="begin"/>
      </w:r>
      <w:r w:rsidR="00FA28E7" w:rsidRPr="00AD77E9">
        <w:rPr>
          <w:noProof/>
          <w:lang w:val="cy-GB"/>
        </w:rPr>
        <w:instrText xml:space="preserve"> SEQ Table \* ARABIC </w:instrText>
      </w:r>
      <w:r w:rsidR="00FA28E7" w:rsidRPr="00AD77E9">
        <w:rPr>
          <w:noProof/>
          <w:lang w:val="cy-GB"/>
        </w:rPr>
        <w:fldChar w:fldCharType="separate"/>
      </w:r>
      <w:r w:rsidR="00F93AA3" w:rsidRPr="00AD77E9">
        <w:rPr>
          <w:noProof/>
          <w:lang w:val="cy-GB"/>
        </w:rPr>
        <w:t>28</w:t>
      </w:r>
      <w:r w:rsidR="00FA28E7" w:rsidRPr="00AD77E9">
        <w:rPr>
          <w:noProof/>
          <w:lang w:val="cy-GB"/>
        </w:rPr>
        <w:fldChar w:fldCharType="end"/>
      </w:r>
      <w:bookmarkEnd w:id="112"/>
      <w:r w:rsidR="00034A54" w:rsidRPr="00AD77E9">
        <w:rPr>
          <w:lang w:val="cy-GB"/>
        </w:rPr>
        <w:t xml:space="preserve"> </w:t>
      </w:r>
      <w:r w:rsidR="0057698D" w:rsidRPr="00AD77E9">
        <w:rPr>
          <w:lang w:val="cy-GB"/>
        </w:rPr>
        <w:t>–</w:t>
      </w:r>
      <w:r w:rsidR="00034A54" w:rsidRPr="00AD77E9">
        <w:rPr>
          <w:lang w:val="cy-GB"/>
        </w:rPr>
        <w:t xml:space="preserve"> </w:t>
      </w:r>
      <w:r w:rsidR="0057698D" w:rsidRPr="00AD77E9">
        <w:rPr>
          <w:lang w:val="cy-GB"/>
        </w:rPr>
        <w:t>Nodweddion d</w:t>
      </w:r>
      <w:r w:rsidR="00DE0083" w:rsidRPr="00AD77E9">
        <w:rPr>
          <w:lang w:val="cy-GB"/>
        </w:rPr>
        <w:t>emograffeg</w:t>
      </w:r>
      <w:r w:rsidR="00034A54" w:rsidRPr="00AD77E9">
        <w:rPr>
          <w:lang w:val="cy-GB"/>
        </w:rPr>
        <w:t xml:space="preserve"> a </w:t>
      </w:r>
      <w:r w:rsidR="00EC2390" w:rsidRPr="00AD77E9">
        <w:rPr>
          <w:lang w:val="cy-GB"/>
        </w:rPr>
        <w:t>chwistrellu</w:t>
      </w:r>
      <w:r w:rsidR="00034A54" w:rsidRPr="00AD77E9">
        <w:rPr>
          <w:lang w:val="cy-GB"/>
        </w:rPr>
        <w:t xml:space="preserve"> </w:t>
      </w:r>
      <w:r w:rsidR="0057698D" w:rsidRPr="00AD77E9">
        <w:rPr>
          <w:lang w:val="cy-GB"/>
        </w:rPr>
        <w:t xml:space="preserve">cleientiaid heb fod yn rheolaidd sy’n mynychu </w:t>
      </w:r>
      <w:r w:rsidR="00D95920" w:rsidRPr="00AD77E9">
        <w:rPr>
          <w:lang w:val="cy-GB"/>
        </w:rPr>
        <w:t>NSP</w:t>
      </w:r>
      <w:r w:rsidR="00F93AA3" w:rsidRPr="00AD77E9">
        <w:rPr>
          <w:lang w:val="cy-GB"/>
        </w:rPr>
        <w:t xml:space="preserve">s </w:t>
      </w:r>
      <w:r w:rsidRPr="00AD77E9">
        <w:rPr>
          <w:lang w:val="cy-GB"/>
        </w:rPr>
        <w:t>yng Nghymru</w:t>
      </w:r>
      <w:r w:rsidR="00F93AA3" w:rsidRPr="00AD77E9">
        <w:rPr>
          <w:lang w:val="cy-GB"/>
        </w:rPr>
        <w:t xml:space="preserve"> 2019-20</w:t>
      </w:r>
    </w:p>
    <w:p w14:paraId="6D975FCE" w14:textId="66DF296C" w:rsidR="00642066" w:rsidRPr="00AD77E9" w:rsidRDefault="00422DB8" w:rsidP="00034A54">
      <w:pPr>
        <w:jc w:val="center"/>
        <w:rPr>
          <w:lang w:val="cy-GB"/>
        </w:rPr>
      </w:pPr>
      <w:r w:rsidRPr="00422DB8">
        <w:rPr>
          <w:noProof/>
          <w:lang w:eastAsia="en-GB"/>
        </w:rPr>
        <w:drawing>
          <wp:inline distT="0" distB="0" distL="0" distR="0" wp14:anchorId="5F87EAA0" wp14:editId="5F9F6A99">
            <wp:extent cx="5731510" cy="5019277"/>
            <wp:effectExtent l="0" t="0" r="254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31510" cy="5019277"/>
                    </a:xfrm>
                    <a:prstGeom prst="rect">
                      <a:avLst/>
                    </a:prstGeom>
                    <a:noFill/>
                    <a:ln>
                      <a:noFill/>
                    </a:ln>
                  </pic:spPr>
                </pic:pic>
              </a:graphicData>
            </a:graphic>
          </wp:inline>
        </w:drawing>
      </w:r>
    </w:p>
    <w:p w14:paraId="63434B7C" w14:textId="0AE0902E" w:rsidR="00330372" w:rsidRPr="00AD77E9" w:rsidRDefault="004B6A89" w:rsidP="00AD3A40">
      <w:pPr>
        <w:pStyle w:val="Heading3"/>
        <w:rPr>
          <w:lang w:val="cy-GB"/>
        </w:rPr>
      </w:pPr>
      <w:r w:rsidRPr="00AD77E9">
        <w:rPr>
          <w:lang w:val="cy-GB"/>
        </w:rPr>
        <w:t>Grwpiau o sylweddau</w:t>
      </w:r>
    </w:p>
    <w:p w14:paraId="27B3B262" w14:textId="214CB065" w:rsidR="00330372" w:rsidRPr="00AD77E9" w:rsidRDefault="004B6A89" w:rsidP="00FD3349">
      <w:pPr>
        <w:rPr>
          <w:lang w:val="cy-GB"/>
        </w:rPr>
      </w:pPr>
      <w:r w:rsidRPr="00AD77E9">
        <w:rPr>
          <w:lang w:val="cy-GB"/>
        </w:rPr>
        <w:t xml:space="preserve">Mae’r adroddiad hwn yn edrych ar dri grŵp o sylweddau.               </w:t>
      </w:r>
    </w:p>
    <w:p w14:paraId="33CF2761" w14:textId="0EB903F7" w:rsidR="00330372" w:rsidRPr="00AD77E9" w:rsidRDefault="004B6A89" w:rsidP="00FD3349">
      <w:pPr>
        <w:rPr>
          <w:lang w:val="cy-GB"/>
        </w:rPr>
      </w:pPr>
      <w:r w:rsidRPr="00AD77E9">
        <w:rPr>
          <w:b/>
          <w:lang w:val="cy-GB"/>
        </w:rPr>
        <w:t xml:space="preserve">Unigolion </w:t>
      </w:r>
      <w:r w:rsidR="00330372" w:rsidRPr="00AD77E9">
        <w:rPr>
          <w:b/>
          <w:lang w:val="cy-GB"/>
        </w:rPr>
        <w:t>IPED</w:t>
      </w:r>
      <w:r w:rsidRPr="00AD77E9">
        <w:rPr>
          <w:b/>
          <w:lang w:val="cy-GB"/>
        </w:rPr>
        <w:t xml:space="preserve"> </w:t>
      </w:r>
      <w:r w:rsidR="002364B4" w:rsidRPr="00AD77E9">
        <w:rPr>
          <w:lang w:val="cy-GB"/>
        </w:rPr>
        <w:t>–</w:t>
      </w:r>
      <w:r w:rsidR="00330372" w:rsidRPr="00AD77E9">
        <w:rPr>
          <w:lang w:val="cy-GB"/>
        </w:rPr>
        <w:t xml:space="preserve"> </w:t>
      </w:r>
      <w:r w:rsidR="00FA2C42" w:rsidRPr="00AD77E9">
        <w:rPr>
          <w:lang w:val="cy-GB"/>
        </w:rPr>
        <w:t>Unigolion</w:t>
      </w:r>
      <w:r w:rsidR="00330372" w:rsidRPr="00AD77E9">
        <w:rPr>
          <w:lang w:val="cy-GB"/>
        </w:rPr>
        <w:t xml:space="preserve"> </w:t>
      </w:r>
      <w:r w:rsidRPr="00AD77E9">
        <w:rPr>
          <w:lang w:val="cy-GB"/>
        </w:rPr>
        <w:t xml:space="preserve">sydd wedi cofnodi </w:t>
      </w:r>
      <w:r w:rsidR="004445E5" w:rsidRPr="00AD77E9">
        <w:rPr>
          <w:lang w:val="cy-GB"/>
        </w:rPr>
        <w:t>defnyddio</w:t>
      </w:r>
      <w:r w:rsidR="00330372" w:rsidRPr="00AD77E9">
        <w:rPr>
          <w:lang w:val="cy-GB"/>
        </w:rPr>
        <w:t>/</w:t>
      </w:r>
      <w:r w:rsidR="00EC2390" w:rsidRPr="00AD77E9">
        <w:rPr>
          <w:lang w:val="cy-GB"/>
        </w:rPr>
        <w:t>chwistrellu</w:t>
      </w:r>
      <w:r w:rsidR="00330372" w:rsidRPr="00AD77E9">
        <w:rPr>
          <w:lang w:val="cy-GB"/>
        </w:rPr>
        <w:t xml:space="preserve"> </w:t>
      </w:r>
      <w:r w:rsidRPr="00AD77E9">
        <w:rPr>
          <w:lang w:val="cy-GB"/>
        </w:rPr>
        <w:t>cyffuriau gwella delwedd a pherfformiad</w:t>
      </w:r>
      <w:r w:rsidR="00330372" w:rsidRPr="00AD77E9">
        <w:rPr>
          <w:lang w:val="cy-GB"/>
        </w:rPr>
        <w:t xml:space="preserve">, </w:t>
      </w:r>
      <w:r w:rsidR="0081093A" w:rsidRPr="00AD77E9">
        <w:rPr>
          <w:lang w:val="cy-GB"/>
        </w:rPr>
        <w:t>er enghraifft</w:t>
      </w:r>
      <w:r w:rsidR="00330372" w:rsidRPr="00AD77E9">
        <w:rPr>
          <w:lang w:val="cy-GB"/>
        </w:rPr>
        <w:t>, steroid</w:t>
      </w:r>
      <w:r w:rsidRPr="00AD77E9">
        <w:rPr>
          <w:lang w:val="cy-GB"/>
        </w:rPr>
        <w:t>au, hormonau twf dynol a ph</w:t>
      </w:r>
      <w:r w:rsidR="00330372" w:rsidRPr="00AD77E9">
        <w:rPr>
          <w:lang w:val="cy-GB"/>
        </w:rPr>
        <w:t>eptid</w:t>
      </w:r>
      <w:r w:rsidRPr="00AD77E9">
        <w:rPr>
          <w:lang w:val="cy-GB"/>
        </w:rPr>
        <w:t>au</w:t>
      </w:r>
      <w:r w:rsidR="00330372" w:rsidRPr="00AD77E9">
        <w:rPr>
          <w:lang w:val="cy-GB"/>
        </w:rPr>
        <w:t xml:space="preserve">. </w:t>
      </w:r>
    </w:p>
    <w:p w14:paraId="2D267C8C" w14:textId="4136A156" w:rsidR="00330372" w:rsidRPr="00AD77E9" w:rsidRDefault="004B6A89" w:rsidP="00FD3349">
      <w:pPr>
        <w:rPr>
          <w:lang w:val="cy-GB"/>
        </w:rPr>
      </w:pPr>
      <w:r w:rsidRPr="00AD77E9">
        <w:rPr>
          <w:b/>
          <w:lang w:val="cy-GB"/>
        </w:rPr>
        <w:t xml:space="preserve">Unigolion </w:t>
      </w:r>
      <w:r w:rsidR="00330372" w:rsidRPr="00AD77E9">
        <w:rPr>
          <w:b/>
          <w:lang w:val="cy-GB"/>
        </w:rPr>
        <w:t>Opioid</w:t>
      </w:r>
      <w:r w:rsidRPr="00AD77E9">
        <w:rPr>
          <w:b/>
          <w:lang w:val="cy-GB"/>
        </w:rPr>
        <w:t xml:space="preserve">au </w:t>
      </w:r>
      <w:r w:rsidR="002364B4" w:rsidRPr="00AD77E9">
        <w:rPr>
          <w:lang w:val="cy-GB"/>
        </w:rPr>
        <w:t>–</w:t>
      </w:r>
      <w:r w:rsidR="00330372" w:rsidRPr="00AD77E9">
        <w:rPr>
          <w:lang w:val="cy-GB"/>
        </w:rPr>
        <w:t xml:space="preserve"> </w:t>
      </w:r>
      <w:r w:rsidR="00FA2C42" w:rsidRPr="00AD77E9">
        <w:rPr>
          <w:lang w:val="cy-GB"/>
        </w:rPr>
        <w:t>Unigolion</w:t>
      </w:r>
      <w:r w:rsidR="00330372" w:rsidRPr="00AD77E9">
        <w:rPr>
          <w:lang w:val="cy-GB"/>
        </w:rPr>
        <w:t xml:space="preserve"> </w:t>
      </w:r>
      <w:r w:rsidRPr="00AD77E9">
        <w:rPr>
          <w:lang w:val="cy-GB"/>
        </w:rPr>
        <w:t>sydd wedi cofnodi defnyddio</w:t>
      </w:r>
      <w:r w:rsidR="00330372" w:rsidRPr="00AD77E9">
        <w:rPr>
          <w:lang w:val="cy-GB"/>
        </w:rPr>
        <w:t>/</w:t>
      </w:r>
      <w:r w:rsidR="00EC2390" w:rsidRPr="00AD77E9">
        <w:rPr>
          <w:lang w:val="cy-GB"/>
        </w:rPr>
        <w:t>chwistrellu</w:t>
      </w:r>
      <w:r w:rsidR="00330372" w:rsidRPr="00AD77E9">
        <w:rPr>
          <w:lang w:val="cy-GB"/>
        </w:rPr>
        <w:t xml:space="preserve"> o</w:t>
      </w:r>
      <w:r w:rsidR="004529F4" w:rsidRPr="00AD77E9">
        <w:rPr>
          <w:lang w:val="cy-GB"/>
        </w:rPr>
        <w:t>pioidau</w:t>
      </w:r>
      <w:r w:rsidR="00330372" w:rsidRPr="00AD77E9">
        <w:rPr>
          <w:lang w:val="cy-GB"/>
        </w:rPr>
        <w:t xml:space="preserve">, </w:t>
      </w:r>
      <w:r w:rsidR="0081093A" w:rsidRPr="00AD77E9">
        <w:rPr>
          <w:lang w:val="cy-GB"/>
        </w:rPr>
        <w:t>er enghraifft</w:t>
      </w:r>
      <w:r w:rsidR="00330372" w:rsidRPr="00AD77E9">
        <w:rPr>
          <w:lang w:val="cy-GB"/>
        </w:rPr>
        <w:t xml:space="preserve">, heroin a methadon. </w:t>
      </w:r>
    </w:p>
    <w:p w14:paraId="3884C533" w14:textId="2262452F" w:rsidR="00642066" w:rsidRPr="00AD77E9" w:rsidRDefault="004B6A89" w:rsidP="00FD3349">
      <w:pPr>
        <w:rPr>
          <w:lang w:val="cy-GB"/>
        </w:rPr>
      </w:pPr>
      <w:r w:rsidRPr="00AD77E9">
        <w:rPr>
          <w:b/>
          <w:lang w:val="cy-GB"/>
        </w:rPr>
        <w:t xml:space="preserve">Unigolion Symbylyddion </w:t>
      </w:r>
      <w:r w:rsidR="00330372" w:rsidRPr="00AD77E9">
        <w:rPr>
          <w:lang w:val="cy-GB"/>
        </w:rPr>
        <w:t xml:space="preserve">– </w:t>
      </w:r>
      <w:r w:rsidR="00FA2C42" w:rsidRPr="00AD77E9">
        <w:rPr>
          <w:lang w:val="cy-GB"/>
        </w:rPr>
        <w:t>Unigolion</w:t>
      </w:r>
      <w:r w:rsidR="00330372" w:rsidRPr="00AD77E9">
        <w:rPr>
          <w:lang w:val="cy-GB"/>
        </w:rPr>
        <w:t xml:space="preserve"> </w:t>
      </w:r>
      <w:r w:rsidRPr="00AD77E9">
        <w:rPr>
          <w:lang w:val="cy-GB"/>
        </w:rPr>
        <w:t>sydd wedi cofnodi defnyddio</w:t>
      </w:r>
      <w:r w:rsidR="00330372" w:rsidRPr="00AD77E9">
        <w:rPr>
          <w:lang w:val="cy-GB"/>
        </w:rPr>
        <w:t>/</w:t>
      </w:r>
      <w:r w:rsidR="00EC2390" w:rsidRPr="00AD77E9">
        <w:rPr>
          <w:lang w:val="cy-GB"/>
        </w:rPr>
        <w:t>chwistrellu</w:t>
      </w:r>
      <w:r w:rsidR="00330372" w:rsidRPr="00AD77E9">
        <w:rPr>
          <w:lang w:val="cy-GB"/>
        </w:rPr>
        <w:t xml:space="preserve"> s</w:t>
      </w:r>
      <w:r w:rsidR="007308C2" w:rsidRPr="00AD77E9">
        <w:rPr>
          <w:lang w:val="cy-GB"/>
        </w:rPr>
        <w:t>ymbylyddion</w:t>
      </w:r>
      <w:r w:rsidR="00330372" w:rsidRPr="00AD77E9">
        <w:rPr>
          <w:lang w:val="cy-GB"/>
        </w:rPr>
        <w:t xml:space="preserve">, </w:t>
      </w:r>
      <w:r w:rsidR="0081093A" w:rsidRPr="00AD77E9">
        <w:rPr>
          <w:lang w:val="cy-GB"/>
        </w:rPr>
        <w:t>er enghraifft</w:t>
      </w:r>
      <w:r w:rsidR="00330372" w:rsidRPr="00AD77E9">
        <w:rPr>
          <w:lang w:val="cy-GB"/>
        </w:rPr>
        <w:t>, am</w:t>
      </w:r>
      <w:r w:rsidRPr="00AD77E9">
        <w:rPr>
          <w:lang w:val="cy-GB"/>
        </w:rPr>
        <w:t>ff</w:t>
      </w:r>
      <w:r w:rsidR="00330372" w:rsidRPr="00AD77E9">
        <w:rPr>
          <w:lang w:val="cy-GB"/>
        </w:rPr>
        <w:t>etamin</w:t>
      </w:r>
      <w:r w:rsidRPr="00AD77E9">
        <w:rPr>
          <w:lang w:val="cy-GB"/>
        </w:rPr>
        <w:t>au</w:t>
      </w:r>
      <w:r w:rsidR="00330372" w:rsidRPr="00AD77E9">
        <w:rPr>
          <w:lang w:val="cy-GB"/>
        </w:rPr>
        <w:t xml:space="preserve">, </w:t>
      </w:r>
      <w:r w:rsidRPr="00AD77E9">
        <w:rPr>
          <w:lang w:val="cy-GB"/>
        </w:rPr>
        <w:t xml:space="preserve">powdwr </w:t>
      </w:r>
      <w:r w:rsidR="004925F8" w:rsidRPr="00AD77E9">
        <w:rPr>
          <w:lang w:val="cy-GB"/>
        </w:rPr>
        <w:t>cocên</w:t>
      </w:r>
      <w:r w:rsidR="00FA1F6B" w:rsidRPr="00AD77E9">
        <w:rPr>
          <w:lang w:val="cy-GB"/>
        </w:rPr>
        <w:t xml:space="preserve"> </w:t>
      </w:r>
      <w:r w:rsidRPr="00AD77E9">
        <w:rPr>
          <w:lang w:val="cy-GB"/>
        </w:rPr>
        <w:t>a ch</w:t>
      </w:r>
      <w:r w:rsidR="004925F8" w:rsidRPr="00AD77E9">
        <w:rPr>
          <w:lang w:val="cy-GB"/>
        </w:rPr>
        <w:t>rac cocên</w:t>
      </w:r>
      <w:r w:rsidR="00330372" w:rsidRPr="00AD77E9">
        <w:rPr>
          <w:lang w:val="cy-GB"/>
        </w:rPr>
        <w:t xml:space="preserve"> </w:t>
      </w:r>
    </w:p>
    <w:p w14:paraId="588E1429" w14:textId="77777777" w:rsidR="00034A54" w:rsidRPr="00AD77E9" w:rsidRDefault="00034A54" w:rsidP="00FD3349">
      <w:pPr>
        <w:rPr>
          <w:lang w:val="cy-GB"/>
        </w:rPr>
      </w:pPr>
    </w:p>
    <w:p w14:paraId="5DA8528B" w14:textId="02257C0D" w:rsidR="008D5491" w:rsidRPr="00AD77E9" w:rsidRDefault="00283233" w:rsidP="008D5491">
      <w:pPr>
        <w:pStyle w:val="Caption"/>
        <w:keepNext/>
        <w:rPr>
          <w:lang w:val="cy-GB"/>
        </w:rPr>
      </w:pPr>
      <w:bookmarkStart w:id="113" w:name="_Ref13055480"/>
      <w:bookmarkStart w:id="114" w:name="_Ref13055466"/>
      <w:r w:rsidRPr="00AD77E9">
        <w:rPr>
          <w:lang w:val="cy-GB"/>
        </w:rPr>
        <w:lastRenderedPageBreak/>
        <w:t>Tabl</w:t>
      </w:r>
      <w:r w:rsidR="008D5491" w:rsidRPr="00AD77E9">
        <w:rPr>
          <w:lang w:val="cy-GB"/>
        </w:rPr>
        <w:t xml:space="preserve"> </w:t>
      </w:r>
      <w:r w:rsidR="00704F52" w:rsidRPr="00AD77E9">
        <w:rPr>
          <w:noProof/>
          <w:lang w:val="cy-GB"/>
        </w:rPr>
        <w:fldChar w:fldCharType="begin"/>
      </w:r>
      <w:r w:rsidR="00704F52" w:rsidRPr="00AD77E9">
        <w:rPr>
          <w:noProof/>
          <w:lang w:val="cy-GB"/>
        </w:rPr>
        <w:instrText xml:space="preserve"> SEQ Table \* ARABIC </w:instrText>
      </w:r>
      <w:r w:rsidR="00704F52" w:rsidRPr="00AD77E9">
        <w:rPr>
          <w:noProof/>
          <w:lang w:val="cy-GB"/>
        </w:rPr>
        <w:fldChar w:fldCharType="separate"/>
      </w:r>
      <w:r w:rsidR="00F93AA3" w:rsidRPr="00AD77E9">
        <w:rPr>
          <w:noProof/>
          <w:lang w:val="cy-GB"/>
        </w:rPr>
        <w:t>29</w:t>
      </w:r>
      <w:r w:rsidR="00704F52" w:rsidRPr="00AD77E9">
        <w:rPr>
          <w:noProof/>
          <w:lang w:val="cy-GB"/>
        </w:rPr>
        <w:fldChar w:fldCharType="end"/>
      </w:r>
      <w:bookmarkEnd w:id="113"/>
      <w:r w:rsidR="008D5491" w:rsidRPr="00AD77E9">
        <w:rPr>
          <w:lang w:val="cy-GB"/>
        </w:rPr>
        <w:t xml:space="preserve"> </w:t>
      </w:r>
      <w:r w:rsidR="004B6A89" w:rsidRPr="00AD77E9">
        <w:rPr>
          <w:lang w:val="cy-GB"/>
        </w:rPr>
        <w:t>–</w:t>
      </w:r>
      <w:r w:rsidR="008D5491" w:rsidRPr="00AD77E9">
        <w:rPr>
          <w:lang w:val="cy-GB"/>
        </w:rPr>
        <w:t xml:space="preserve"> </w:t>
      </w:r>
      <w:r w:rsidR="004B6A89" w:rsidRPr="00AD77E9">
        <w:rPr>
          <w:lang w:val="cy-GB"/>
        </w:rPr>
        <w:t xml:space="preserve">Dosbarthu cyffuriau’r bas data lleihau niwed </w:t>
      </w:r>
      <w:bookmarkEnd w:id="114"/>
      <w:r w:rsidR="004B6A89" w:rsidRPr="00AD77E9">
        <w:rPr>
          <w:lang w:val="cy-GB"/>
        </w:rPr>
        <w:t xml:space="preserve"> </w:t>
      </w:r>
    </w:p>
    <w:p w14:paraId="1D737CAF" w14:textId="77777777" w:rsidR="00330372" w:rsidRPr="00AD77E9" w:rsidRDefault="00642066" w:rsidP="00FD3349">
      <w:pPr>
        <w:rPr>
          <w:lang w:val="cy-GB"/>
        </w:rPr>
      </w:pPr>
      <w:r w:rsidRPr="00AD77E9">
        <w:rPr>
          <w:noProof/>
          <w:lang w:eastAsia="en-GB"/>
        </w:rPr>
        <w:drawing>
          <wp:inline distT="0" distB="0" distL="0" distR="0" wp14:anchorId="1666E9C8" wp14:editId="052349CB">
            <wp:extent cx="5730240" cy="1402080"/>
            <wp:effectExtent l="0" t="0" r="3810" b="762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730240" cy="1402080"/>
                    </a:xfrm>
                    <a:prstGeom prst="rect">
                      <a:avLst/>
                    </a:prstGeom>
                    <a:noFill/>
                    <a:ln>
                      <a:noFill/>
                    </a:ln>
                  </pic:spPr>
                </pic:pic>
              </a:graphicData>
            </a:graphic>
          </wp:inline>
        </w:drawing>
      </w:r>
    </w:p>
    <w:p w14:paraId="72830569" w14:textId="77777777" w:rsidR="00642066" w:rsidRPr="00AD77E9" w:rsidRDefault="00642066" w:rsidP="00FD3349">
      <w:pPr>
        <w:rPr>
          <w:lang w:val="cy-GB"/>
        </w:rPr>
      </w:pPr>
    </w:p>
    <w:p w14:paraId="2773840F" w14:textId="7146C400" w:rsidR="00642066" w:rsidRPr="00AD77E9" w:rsidRDefault="004B6A89" w:rsidP="00AD3A40">
      <w:pPr>
        <w:pStyle w:val="Heading3"/>
        <w:rPr>
          <w:lang w:val="cy-GB"/>
        </w:rPr>
      </w:pPr>
      <w:r w:rsidRPr="00AD77E9">
        <w:rPr>
          <w:lang w:val="cy-GB"/>
        </w:rPr>
        <w:t xml:space="preserve">Rhyngweithiadau nid trafodion </w:t>
      </w:r>
      <w:r w:rsidR="00D95920" w:rsidRPr="00AD77E9">
        <w:rPr>
          <w:lang w:val="cy-GB"/>
        </w:rPr>
        <w:t>NSP</w:t>
      </w:r>
      <w:r w:rsidR="00642066" w:rsidRPr="00AD77E9">
        <w:rPr>
          <w:lang w:val="cy-GB"/>
        </w:rPr>
        <w:t xml:space="preserve"> </w:t>
      </w:r>
      <w:r w:rsidRPr="00AD77E9">
        <w:rPr>
          <w:lang w:val="cy-GB"/>
        </w:rPr>
        <w:t xml:space="preserve"> </w:t>
      </w:r>
    </w:p>
    <w:p w14:paraId="6737D22E" w14:textId="07DD73D6" w:rsidR="00330372" w:rsidRPr="00283233" w:rsidRDefault="00A34373">
      <w:pPr>
        <w:rPr>
          <w:lang w:val="cy-GB"/>
        </w:rPr>
      </w:pPr>
      <w:r w:rsidRPr="00AD77E9">
        <w:rPr>
          <w:lang w:val="cy-GB"/>
        </w:rPr>
        <w:t xml:space="preserve">Er bod y term ‘trafodiad’ wedi cael ei ddefnyddio yn ystod y </w:t>
      </w:r>
      <w:r w:rsidR="007308C2" w:rsidRPr="00AD77E9">
        <w:rPr>
          <w:lang w:val="cy-GB"/>
        </w:rPr>
        <w:t>blynyddoedd blaenorol</w:t>
      </w:r>
      <w:r w:rsidR="00642066" w:rsidRPr="00AD77E9">
        <w:rPr>
          <w:lang w:val="cy-GB"/>
        </w:rPr>
        <w:t xml:space="preserve"> </w:t>
      </w:r>
      <w:r w:rsidRPr="00AD77E9">
        <w:rPr>
          <w:lang w:val="cy-GB"/>
        </w:rPr>
        <w:t xml:space="preserve">er mwyn disgrifio’r ddarpariaeth o offer cysylltiedig </w:t>
      </w:r>
      <w:r w:rsidR="00062E71" w:rsidRPr="00AD77E9">
        <w:rPr>
          <w:lang w:val="cy-GB"/>
        </w:rPr>
        <w:t>â</w:t>
      </w:r>
      <w:r w:rsidRPr="00AD77E9">
        <w:rPr>
          <w:lang w:val="cy-GB"/>
        </w:rPr>
        <w:t xml:space="preserve"> </w:t>
      </w:r>
      <w:r w:rsidR="00051A2F" w:rsidRPr="00AD77E9">
        <w:rPr>
          <w:lang w:val="cy-GB"/>
        </w:rPr>
        <w:t>chwistrellu</w:t>
      </w:r>
      <w:r w:rsidRPr="00AD77E9">
        <w:rPr>
          <w:lang w:val="cy-GB"/>
        </w:rPr>
        <w:t xml:space="preserve"> yng ng</w:t>
      </w:r>
      <w:r w:rsidR="007308C2" w:rsidRPr="00AD77E9">
        <w:rPr>
          <w:lang w:val="cy-GB"/>
        </w:rPr>
        <w:t>wasanaethau</w:t>
      </w:r>
      <w:r w:rsidRPr="00AD77E9">
        <w:rPr>
          <w:lang w:val="cy-GB"/>
        </w:rPr>
        <w:t>’r</w:t>
      </w:r>
      <w:r w:rsidR="007308C2" w:rsidRPr="00AD77E9">
        <w:rPr>
          <w:lang w:val="cy-GB"/>
        </w:rPr>
        <w:t xml:space="preserve"> NSP</w:t>
      </w:r>
      <w:r w:rsidR="00642066" w:rsidRPr="00AD77E9">
        <w:rPr>
          <w:lang w:val="cy-GB"/>
        </w:rPr>
        <w:t xml:space="preserve">, </w:t>
      </w:r>
      <w:r w:rsidRPr="00AD77E9">
        <w:rPr>
          <w:lang w:val="cy-GB"/>
        </w:rPr>
        <w:t>rydym wedi symud at ddefnyddio’r</w:t>
      </w:r>
      <w:r w:rsidR="00642066" w:rsidRPr="00AD77E9">
        <w:rPr>
          <w:lang w:val="cy-GB"/>
        </w:rPr>
        <w:t xml:space="preserve"> term ‘</w:t>
      </w:r>
      <w:r w:rsidRPr="00AD77E9">
        <w:rPr>
          <w:lang w:val="cy-GB"/>
        </w:rPr>
        <w:t>rhyngweithiad</w:t>
      </w:r>
      <w:r w:rsidR="00642066" w:rsidRPr="00AD77E9">
        <w:rPr>
          <w:lang w:val="cy-GB"/>
        </w:rPr>
        <w:t xml:space="preserve">’. </w:t>
      </w:r>
      <w:r w:rsidRPr="00AD77E9">
        <w:rPr>
          <w:lang w:val="cy-GB"/>
        </w:rPr>
        <w:t xml:space="preserve">Mae hyn wedi cael ei wneud er mwyn disgrifio’n well beth ddylai ddigwydd pan mae unigolyn yn mynychu </w:t>
      </w:r>
      <w:r w:rsidR="007308C2" w:rsidRPr="00AD77E9">
        <w:rPr>
          <w:lang w:val="cy-GB"/>
        </w:rPr>
        <w:t>gwasanaethau NSP</w:t>
      </w:r>
      <w:r w:rsidR="00642066" w:rsidRPr="00AD77E9">
        <w:rPr>
          <w:lang w:val="cy-GB"/>
        </w:rPr>
        <w:t xml:space="preserve"> </w:t>
      </w:r>
      <w:r w:rsidRPr="00AD77E9">
        <w:rPr>
          <w:lang w:val="cy-GB"/>
        </w:rPr>
        <w:t xml:space="preserve">i gael mynediad at offer chwistrellu </w:t>
      </w:r>
      <w:r w:rsidR="00DC0F05" w:rsidRPr="00AD77E9">
        <w:rPr>
          <w:lang w:val="cy-GB"/>
        </w:rPr>
        <w:t>wedi’i steryllu</w:t>
      </w:r>
      <w:r w:rsidR="00642066" w:rsidRPr="00AD77E9">
        <w:rPr>
          <w:lang w:val="cy-GB"/>
        </w:rPr>
        <w:t xml:space="preserve">. </w:t>
      </w:r>
      <w:r w:rsidRPr="00AD77E9">
        <w:rPr>
          <w:lang w:val="cy-GB"/>
        </w:rPr>
        <w:t>Yn ystod y rhyngweithiad, dylid sicrhau trafodaeth a darparu offer chwistrellu we</w:t>
      </w:r>
      <w:r w:rsidR="00DC0F05" w:rsidRPr="00AD77E9">
        <w:rPr>
          <w:lang w:val="cy-GB"/>
        </w:rPr>
        <w:t>di’i steryllu</w:t>
      </w:r>
      <w:r w:rsidR="00642066" w:rsidRPr="00AD77E9">
        <w:rPr>
          <w:lang w:val="cy-GB"/>
        </w:rPr>
        <w:t xml:space="preserve"> </w:t>
      </w:r>
      <w:r w:rsidR="00062E71" w:rsidRPr="00AD77E9">
        <w:rPr>
          <w:lang w:val="cy-GB"/>
        </w:rPr>
        <w:t xml:space="preserve">sy’n addas i’w </w:t>
      </w:r>
      <w:r w:rsidRPr="00AD77E9">
        <w:rPr>
          <w:lang w:val="cy-GB"/>
        </w:rPr>
        <w:t>anghenion o ran y math o gyffur(iau) sy’n cael eu</w:t>
      </w:r>
      <w:r w:rsidR="00642066" w:rsidRPr="00AD77E9">
        <w:rPr>
          <w:lang w:val="cy-GB"/>
        </w:rPr>
        <w:t xml:space="preserve"> </w:t>
      </w:r>
      <w:r w:rsidR="00FA2C42" w:rsidRPr="00AD77E9">
        <w:rPr>
          <w:lang w:val="cy-GB"/>
        </w:rPr>
        <w:t>chwistrellu</w:t>
      </w:r>
      <w:r w:rsidR="00642066" w:rsidRPr="00AD77E9">
        <w:rPr>
          <w:lang w:val="cy-GB"/>
        </w:rPr>
        <w:t xml:space="preserve">, </w:t>
      </w:r>
      <w:r w:rsidRPr="00AD77E9">
        <w:rPr>
          <w:lang w:val="cy-GB"/>
        </w:rPr>
        <w:t xml:space="preserve">y llwybr </w:t>
      </w:r>
      <w:r w:rsidR="00051A2F" w:rsidRPr="00AD77E9">
        <w:rPr>
          <w:lang w:val="cy-GB"/>
        </w:rPr>
        <w:t>chwistrellu</w:t>
      </w:r>
      <w:r w:rsidRPr="00AD77E9">
        <w:rPr>
          <w:lang w:val="cy-GB"/>
        </w:rPr>
        <w:t xml:space="preserve"> ac amledd y </w:t>
      </w:r>
      <w:r w:rsidR="00EC2390" w:rsidRPr="00AD77E9">
        <w:rPr>
          <w:lang w:val="cy-GB"/>
        </w:rPr>
        <w:t>chwistrellu</w:t>
      </w:r>
      <w:r w:rsidR="00642066" w:rsidRPr="00AD77E9">
        <w:rPr>
          <w:lang w:val="cy-GB"/>
        </w:rPr>
        <w:t xml:space="preserve">, </w:t>
      </w:r>
      <w:r w:rsidRPr="00AD77E9">
        <w:rPr>
          <w:lang w:val="cy-GB"/>
        </w:rPr>
        <w:t>gan gynnwys asesiad o’r offer ar gyfer dosbarthu eilaidd er mwyn lleihau rhannu uniongyrchol ac anuniongyrchiol posib ar offer</w:t>
      </w:r>
      <w:r w:rsidR="00642066" w:rsidRPr="00AD77E9">
        <w:rPr>
          <w:lang w:val="cy-GB"/>
        </w:rPr>
        <w:t xml:space="preserve"> </w:t>
      </w:r>
      <w:r w:rsidR="00EC2390" w:rsidRPr="00AD77E9">
        <w:rPr>
          <w:lang w:val="cy-GB"/>
        </w:rPr>
        <w:t>chwistrellu</w:t>
      </w:r>
      <w:r w:rsidR="00642066" w:rsidRPr="00AD77E9">
        <w:rPr>
          <w:lang w:val="cy-GB"/>
        </w:rPr>
        <w:t xml:space="preserve"> </w:t>
      </w:r>
      <w:r w:rsidRPr="00AD77E9">
        <w:rPr>
          <w:lang w:val="cy-GB"/>
        </w:rPr>
        <w:t xml:space="preserve">gan eraill. </w:t>
      </w:r>
      <w:r w:rsidR="00C20AA8" w:rsidRPr="00AD77E9">
        <w:rPr>
          <w:lang w:val="cy-GB"/>
        </w:rPr>
        <w:t>H</w:t>
      </w:r>
      <w:r w:rsidRPr="00AD77E9">
        <w:rPr>
          <w:lang w:val="cy-GB"/>
        </w:rPr>
        <w:t xml:space="preserve">efyd, </w:t>
      </w:r>
      <w:r w:rsidR="00C20AA8" w:rsidRPr="00AD77E9">
        <w:rPr>
          <w:lang w:val="cy-GB"/>
        </w:rPr>
        <w:t>dylid darparu a chofnodi gwybodaeth a chyngor lleihau niwed teilwredig gyda thystiolaeth dda, a chyfeirio at wasanaethau perthnasol yn ôl yr angen.</w:t>
      </w:r>
      <w:r w:rsidR="00C20AA8">
        <w:rPr>
          <w:lang w:val="cy-GB"/>
        </w:rPr>
        <w:t xml:space="preserve">  </w:t>
      </w:r>
      <w:r w:rsidR="001D5223" w:rsidRPr="00283233">
        <w:rPr>
          <w:lang w:val="cy-GB"/>
        </w:rPr>
        <w:t xml:space="preserve"> </w:t>
      </w:r>
    </w:p>
    <w:sectPr w:rsidR="00330372" w:rsidRPr="00283233" w:rsidSect="00D66D64">
      <w:type w:val="continuous"/>
      <w:pgSz w:w="11906" w:h="16838"/>
      <w:pgMar w:top="1440" w:right="1440" w:bottom="1440" w:left="1440"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F41B7D0" w16cid:durableId="20C87D80"/>
  <w16cid:commentId w16cid:paraId="3F79C3E7" w16cid:durableId="20C87E33"/>
  <w16cid:commentId w16cid:paraId="74DF07DB" w16cid:durableId="20C86ADE"/>
  <w16cid:commentId w16cid:paraId="2B3D5904" w16cid:durableId="20C86ADF"/>
  <w16cid:commentId w16cid:paraId="12A1D300" w16cid:durableId="20C880B5"/>
  <w16cid:commentId w16cid:paraId="1692621D" w16cid:durableId="20C881F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1F6929" w14:textId="77777777" w:rsidR="00A604ED" w:rsidRDefault="00A604ED" w:rsidP="00FD3349">
      <w:r>
        <w:separator/>
      </w:r>
    </w:p>
  </w:endnote>
  <w:endnote w:type="continuationSeparator" w:id="0">
    <w:p w14:paraId="57EF8323" w14:textId="77777777" w:rsidR="00A604ED" w:rsidRDefault="00A604ED" w:rsidP="00FD33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ill Sans MT">
    <w:altName w:val="Bahnschrift Light"/>
    <w:charset w:val="00"/>
    <w:family w:val="swiss"/>
    <w:pitch w:val="variable"/>
    <w:sig w:usb0="00000001"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69AD7B" w14:textId="0F4F2621" w:rsidR="00A604ED" w:rsidRDefault="00A604ED" w:rsidP="00FD3349">
    <w:pPr>
      <w:pStyle w:val="Footer"/>
    </w:pPr>
    <w:r>
      <w:fldChar w:fldCharType="begin"/>
    </w:r>
    <w:r>
      <w:instrText xml:space="preserve"> PAGE   \* MERGEFORMAT </w:instrText>
    </w:r>
    <w:r>
      <w:fldChar w:fldCharType="separate"/>
    </w:r>
    <w:r w:rsidR="00710F0D">
      <w:rPr>
        <w:noProof/>
      </w:rPr>
      <w:t>17</w:t>
    </w:r>
    <w:r>
      <w:rPr>
        <w:noProof/>
      </w:rPr>
      <w:fldChar w:fldCharType="end"/>
    </w:r>
  </w:p>
  <w:p w14:paraId="07311144" w14:textId="77777777" w:rsidR="00A604ED" w:rsidRDefault="00A604ED" w:rsidP="00FD334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720ACF" w14:textId="26A6E9AA" w:rsidR="00A604ED" w:rsidRDefault="00A604ED" w:rsidP="00FD3349">
    <w:pPr>
      <w:pStyle w:val="Footer"/>
    </w:pPr>
    <w:r>
      <w:fldChar w:fldCharType="begin"/>
    </w:r>
    <w:r>
      <w:instrText xml:space="preserve"> PAGE   \* MERGEFORMAT </w:instrText>
    </w:r>
    <w:r>
      <w:fldChar w:fldCharType="separate"/>
    </w:r>
    <w:r w:rsidR="00710F0D">
      <w:rPr>
        <w:noProof/>
      </w:rPr>
      <w:t>46</w:t>
    </w:r>
    <w:r>
      <w:rPr>
        <w:noProof/>
      </w:rPr>
      <w:fldChar w:fldCharType="end"/>
    </w:r>
  </w:p>
  <w:p w14:paraId="7A159737" w14:textId="77777777" w:rsidR="00A604ED" w:rsidRDefault="00A604ED" w:rsidP="00FD33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4A494F" w14:textId="77777777" w:rsidR="00A604ED" w:rsidRDefault="00A604ED" w:rsidP="00FD3349">
      <w:r>
        <w:separator/>
      </w:r>
    </w:p>
  </w:footnote>
  <w:footnote w:type="continuationSeparator" w:id="0">
    <w:p w14:paraId="0951CB36" w14:textId="77777777" w:rsidR="00A604ED" w:rsidRDefault="00A604ED" w:rsidP="00FD3349">
      <w:r>
        <w:continuationSeparator/>
      </w:r>
    </w:p>
  </w:footnote>
  <w:footnote w:id="1">
    <w:p w14:paraId="10FB75F6" w14:textId="16156AEE" w:rsidR="00A604ED" w:rsidRPr="00965EA1" w:rsidRDefault="00A604ED" w:rsidP="00965EA1">
      <w:pPr>
        <w:pStyle w:val="Footnote"/>
      </w:pPr>
      <w:r w:rsidRPr="00965EA1">
        <w:rPr>
          <w:rStyle w:val="FootnoteReference"/>
          <w:vertAlign w:val="baseline"/>
        </w:rPr>
        <w:footnoteRef/>
      </w:r>
      <w:r w:rsidRPr="00965EA1">
        <w:t xml:space="preserve"> </w:t>
      </w:r>
      <w:r>
        <w:t>Llywodraeth Cymru</w:t>
      </w:r>
      <w:r w:rsidRPr="00965EA1">
        <w:t xml:space="preserve">. 2011. </w:t>
      </w:r>
      <w:r>
        <w:t xml:space="preserve">Fframwaith Triniaeth Camddefnyddio Sylweddau </w:t>
      </w:r>
      <w:r w:rsidRPr="00965EA1">
        <w:t xml:space="preserve">(SMTF) </w:t>
      </w:r>
      <w:r>
        <w:t>Fframwaith Gwasanaeth ar gyfer Rhaglenni Nodwyddau a Chwistrellau</w:t>
      </w:r>
      <w:r w:rsidRPr="00965EA1">
        <w:t xml:space="preserve"> </w:t>
      </w:r>
      <w:r>
        <w:t xml:space="preserve">yng Nghymru. </w:t>
      </w:r>
      <w:r w:rsidRPr="00965EA1">
        <w:t>A</w:t>
      </w:r>
      <w:r>
        <w:t>r gael yn</w:t>
      </w:r>
      <w:r w:rsidRPr="00965EA1">
        <w:t xml:space="preserve">: </w:t>
      </w:r>
      <w:hyperlink r:id="rId1" w:history="1">
        <w:r>
          <w:rPr>
            <w:rStyle w:val="Hyperlink"/>
          </w:rPr>
          <w:t>https://gov.wales/substance-misuse-needle-and-syringe-programmes</w:t>
        </w:r>
      </w:hyperlink>
    </w:p>
  </w:footnote>
  <w:footnote w:id="2">
    <w:p w14:paraId="19E90C00" w14:textId="0ED52DA8" w:rsidR="00A604ED" w:rsidRPr="00965EA1" w:rsidRDefault="00A604ED" w:rsidP="00965EA1">
      <w:pPr>
        <w:pStyle w:val="Footnote"/>
      </w:pPr>
      <w:r w:rsidRPr="00965EA1">
        <w:rPr>
          <w:rStyle w:val="FootnoteReference"/>
          <w:vertAlign w:val="baseline"/>
        </w:rPr>
        <w:footnoteRef/>
      </w:r>
      <w:r w:rsidRPr="00965EA1">
        <w:t xml:space="preserve"> </w:t>
      </w:r>
      <w:r>
        <w:t>Y Sefydliad Cenedlaethol ar gyfer Rhagoriaeth Iechyd a Chlinigol</w:t>
      </w:r>
      <w:r w:rsidRPr="00965EA1">
        <w:t xml:space="preserve">. 2014. </w:t>
      </w:r>
      <w:r>
        <w:t>Rhaglen Nodwyddau a Chwistrellau.</w:t>
      </w:r>
      <w:r w:rsidRPr="00965EA1">
        <w:t xml:space="preserve"> </w:t>
      </w:r>
      <w:r>
        <w:t>Cyfarwyddyd Iechyd Cyhoeddus</w:t>
      </w:r>
      <w:r w:rsidRPr="00965EA1">
        <w:t xml:space="preserve"> PH52. </w:t>
      </w:r>
      <w:r>
        <w:t>Ar gael yn</w:t>
      </w:r>
      <w:r w:rsidRPr="00965EA1">
        <w:t xml:space="preserve">: </w:t>
      </w:r>
      <w:hyperlink r:id="rId2" w:history="1">
        <w:r>
          <w:rPr>
            <w:rStyle w:val="Hyperlink"/>
          </w:rPr>
          <w:t>https://www.nice.org.uk/guidance/PH52</w:t>
        </w:r>
      </w:hyperlink>
    </w:p>
  </w:footnote>
  <w:footnote w:id="3">
    <w:p w14:paraId="1C7E273B" w14:textId="5EDD6CE3" w:rsidR="00A604ED" w:rsidRPr="00965EA1" w:rsidRDefault="00A604ED" w:rsidP="00965EA1">
      <w:pPr>
        <w:pStyle w:val="Footnote"/>
      </w:pPr>
      <w:r w:rsidRPr="00965EA1">
        <w:rPr>
          <w:rStyle w:val="FootnoteReference"/>
          <w:vertAlign w:val="baseline"/>
        </w:rPr>
        <w:footnoteRef/>
      </w:r>
      <w:r w:rsidRPr="00965EA1">
        <w:t xml:space="preserve"> </w:t>
      </w:r>
      <w:r>
        <w:t>Datganiad Ystadegol Cyntaf Llywodraeth Cymru</w:t>
      </w:r>
      <w:r w:rsidRPr="00965EA1">
        <w:t xml:space="preserve"> </w:t>
      </w:r>
      <w:r>
        <w:t>SFR108/2018. Gwasanaethau fferyllfeydd cymunedol yng Nghymru, 2017-18. Ar gael yn</w:t>
      </w:r>
      <w:r w:rsidRPr="00965EA1">
        <w:t xml:space="preserve">: </w:t>
      </w:r>
      <w:hyperlink r:id="rId3" w:history="1">
        <w:r w:rsidRPr="00BA59B3">
          <w:rPr>
            <w:rStyle w:val="Hyperlink"/>
          </w:rPr>
          <w:t>https://statswales.gov.wales/Catalogue/Health-and-Social-Care/GIG-Primary-and-Community-Activity/Community-Pharmacies/enhancedservices-by-localhealthboard-year</w:t>
        </w:r>
      </w:hyperlink>
      <w:r>
        <w:t xml:space="preserve"> </w:t>
      </w:r>
    </w:p>
  </w:footnote>
  <w:footnote w:id="4">
    <w:p w14:paraId="2EB3C3FF" w14:textId="36A25E4A" w:rsidR="00A604ED" w:rsidRPr="007A566D" w:rsidRDefault="00A604ED" w:rsidP="00965EA1">
      <w:pPr>
        <w:pStyle w:val="Footnote"/>
      </w:pPr>
      <w:r w:rsidRPr="00965EA1">
        <w:footnoteRef/>
      </w:r>
      <w:r w:rsidRPr="00965EA1">
        <w:t xml:space="preserve"> </w:t>
      </w:r>
      <w:r>
        <w:t xml:space="preserve">Mae Safleoedd Symudol sy’n gweithredu ar draws BIP wedi cael eu cynllunio yn y sir lle maent yn cael eu dyrannu gan Wasanaethau Lleihau Niwed PBC.  </w:t>
      </w:r>
      <w:r w:rsidRPr="007A566D">
        <w:t xml:space="preserve"> </w:t>
      </w:r>
    </w:p>
  </w:footnote>
  <w:footnote w:id="5">
    <w:p w14:paraId="4172E501" w14:textId="4664A211" w:rsidR="00A604ED" w:rsidRPr="00A568F3" w:rsidRDefault="00A604ED" w:rsidP="0030557A">
      <w:pPr>
        <w:pStyle w:val="Footnote"/>
        <w:rPr>
          <w:lang w:val="cy-GB"/>
        </w:rPr>
      </w:pPr>
      <w:r w:rsidRPr="0030557A">
        <w:rPr>
          <w:rStyle w:val="FootnoteReference"/>
          <w:vertAlign w:val="baseline"/>
        </w:rPr>
        <w:footnoteRef/>
      </w:r>
      <w:r w:rsidRPr="0030557A">
        <w:t xml:space="preserve"> </w:t>
      </w:r>
      <w:r>
        <w:t xml:space="preserve">Mae cleientiaid rheolaidd yn cyfeirio at </w:t>
      </w:r>
      <w:r w:rsidRPr="00A568F3">
        <w:rPr>
          <w:lang w:val="cy-GB"/>
        </w:rPr>
        <w:t xml:space="preserve">PWID </w:t>
      </w:r>
      <w:r>
        <w:rPr>
          <w:lang w:val="cy-GB"/>
        </w:rPr>
        <w:t xml:space="preserve">unigol sydd wedi defnyddio </w:t>
      </w:r>
      <w:r w:rsidRPr="00A568F3">
        <w:rPr>
          <w:lang w:val="cy-GB"/>
        </w:rPr>
        <w:t xml:space="preserve">gwasanaethau NSP </w:t>
      </w:r>
      <w:r>
        <w:rPr>
          <w:lang w:val="cy-GB"/>
        </w:rPr>
        <w:t xml:space="preserve">ddwy neu fwy o weithiau y flwyddyn. </w:t>
      </w:r>
      <w:r>
        <w:rPr>
          <w:lang w:val="cy-GB"/>
        </w:rPr>
        <w:t>Gweler adran</w:t>
      </w:r>
      <w:r w:rsidRPr="00A568F3">
        <w:rPr>
          <w:lang w:val="cy-GB"/>
        </w:rPr>
        <w:t xml:space="preserve"> 5.2</w:t>
      </w:r>
    </w:p>
  </w:footnote>
  <w:footnote w:id="6">
    <w:p w14:paraId="6FC82942" w14:textId="77768630" w:rsidR="00A604ED" w:rsidRPr="0030557A" w:rsidRDefault="00A604ED" w:rsidP="0030557A">
      <w:pPr>
        <w:pStyle w:val="Footnote"/>
      </w:pPr>
      <w:r w:rsidRPr="0030557A">
        <w:rPr>
          <w:rStyle w:val="FootnoteReference"/>
          <w:vertAlign w:val="baseline"/>
        </w:rPr>
        <w:footnoteRef/>
      </w:r>
      <w:r>
        <w:t xml:space="preserve"> Llywodraeth Cymru</w:t>
      </w:r>
      <w:r w:rsidRPr="0030557A">
        <w:t xml:space="preserve">. </w:t>
      </w:r>
      <w:r>
        <w:t xml:space="preserve">Fframwaith </w:t>
      </w:r>
      <w:r w:rsidRPr="0030557A">
        <w:t>Tr</w:t>
      </w:r>
      <w:r>
        <w:t>iniaeth</w:t>
      </w:r>
      <w:r w:rsidRPr="0030557A">
        <w:t xml:space="preserve"> </w:t>
      </w:r>
      <w:r>
        <w:t>Camddefnyddio Sylweddau</w:t>
      </w:r>
      <w:r w:rsidRPr="0030557A">
        <w:t xml:space="preserve"> (SMTF) </w:t>
      </w:r>
      <w:r>
        <w:t>Fframwaith Gwasanaeth ar gyfer</w:t>
      </w:r>
      <w:r w:rsidRPr="0030557A">
        <w:t xml:space="preserve"> </w:t>
      </w:r>
      <w:r>
        <w:t>Rhaglenni Nodwyddau a Chwistrellau</w:t>
      </w:r>
      <w:r w:rsidRPr="0030557A">
        <w:t xml:space="preserve"> </w:t>
      </w:r>
      <w:r>
        <w:t>yng Nghymru</w:t>
      </w:r>
      <w:r w:rsidRPr="0030557A">
        <w:t xml:space="preserve">. 2011 </w:t>
      </w:r>
    </w:p>
  </w:footnote>
  <w:footnote w:id="7">
    <w:p w14:paraId="6CE3B745" w14:textId="21B7B73E" w:rsidR="00A604ED" w:rsidRDefault="00A604ED" w:rsidP="0030557A">
      <w:pPr>
        <w:pStyle w:val="Footnote"/>
      </w:pPr>
      <w:r w:rsidRPr="0030557A">
        <w:rPr>
          <w:rStyle w:val="FootnoteReference"/>
          <w:vertAlign w:val="baseline"/>
        </w:rPr>
        <w:footnoteRef/>
      </w:r>
      <w:r w:rsidRPr="0030557A">
        <w:t xml:space="preserve"> NICE. </w:t>
      </w:r>
      <w:r>
        <w:t>Rhaglenni nodwyddau a chwistrellau. Cyfarwyddyd iechyd cyhoeddus</w:t>
      </w:r>
      <w:r w:rsidRPr="0030557A">
        <w:t xml:space="preserve"> NICE 52. L</w:t>
      </w:r>
      <w:r>
        <w:t>lundain</w:t>
      </w:r>
      <w:r w:rsidRPr="0030557A">
        <w:t xml:space="preserve">: NICE; 2014, </w:t>
      </w:r>
      <w:hyperlink r:id="rId4" w:history="1">
        <w:r w:rsidRPr="0030557A">
          <w:rPr>
            <w:rStyle w:val="Hyperlink"/>
            <w:color w:val="auto"/>
            <w:u w:val="none"/>
          </w:rPr>
          <w:t>http://www.nice.org.uk/Guidance/PH52</w:t>
        </w:r>
      </w:hyperlink>
      <w:r>
        <w:t xml:space="preserve"> </w:t>
      </w:r>
    </w:p>
  </w:footnote>
  <w:footnote w:id="8">
    <w:p w14:paraId="518679C3" w14:textId="2A91804C" w:rsidR="00A604ED" w:rsidRDefault="00A604ED" w:rsidP="007C5AD3">
      <w:pPr>
        <w:pStyle w:val="Footnote"/>
      </w:pPr>
      <w:r>
        <w:rPr>
          <w:rStyle w:val="FootnoteReference"/>
        </w:rPr>
        <w:footnoteRef/>
      </w:r>
      <w:r>
        <w:t xml:space="preserve"> Y Swyddfa Ystadegau Gwladol (ONS): Gweithredu Poblogaeth Safon Ewropeaidd 2013: effaith terfynau oedran uchaf dethol ar ystadegau. </w:t>
      </w:r>
      <w:hyperlink r:id="rId5" w:history="1">
        <w:r>
          <w:rPr>
            <w:rStyle w:val="Hyperlink"/>
          </w:rPr>
          <w:t>https://webarchive.nationalarchives.gov.uk/20160106020035/http://www.ons.gov.uk/ons/guide-method/user-guidance/health-and-life-events/revised-european-standard-population-2013--2013-esp-/index.html</w:t>
        </w:r>
      </w:hyperlink>
    </w:p>
  </w:footnote>
  <w:footnote w:id="9">
    <w:p w14:paraId="6A0D6CAF" w14:textId="3EF7792D" w:rsidR="00A604ED" w:rsidRDefault="00A604ED" w:rsidP="00A45C80">
      <w:pPr>
        <w:pStyle w:val="Footnote"/>
      </w:pPr>
      <w:r>
        <w:rPr>
          <w:rStyle w:val="FootnoteReference"/>
        </w:rPr>
        <w:footnoteRef/>
      </w:r>
      <w:r>
        <w:t xml:space="preserve"> Efallai bod defnyddwyr gwasanaeth Cymru sy’n byw yn agos at y ffin â Lloegr yn mynychu</w:t>
      </w:r>
      <w:r w:rsidRPr="00A45C80">
        <w:t xml:space="preserve"> </w:t>
      </w:r>
      <w:r>
        <w:t>gwasanaethau NSP</w:t>
      </w:r>
      <w:r w:rsidRPr="00A45C80">
        <w:t xml:space="preserve"> </w:t>
      </w:r>
      <w:r>
        <w:t xml:space="preserve">yn Lloegr ac felly efallai </w:t>
      </w:r>
      <w:proofErr w:type="gramStart"/>
      <w:r>
        <w:t>nad</w:t>
      </w:r>
      <w:proofErr w:type="gramEnd"/>
      <w:r>
        <w:t xml:space="preserve"> ydynt yn cael eu cynrychioli yn llawn yn nata Cymru.</w:t>
      </w:r>
    </w:p>
  </w:footnote>
  <w:footnote w:id="10">
    <w:p w14:paraId="0BC99C33" w14:textId="3B9E7B6E" w:rsidR="00A604ED" w:rsidRDefault="00A604ED" w:rsidP="0011448B">
      <w:pPr>
        <w:pStyle w:val="Footnote"/>
      </w:pPr>
      <w:r>
        <w:rPr>
          <w:rStyle w:val="FootnoteReference"/>
        </w:rPr>
        <w:footnoteRef/>
      </w:r>
      <w:r>
        <w:t xml:space="preserve"> Yn dynodi dosbarthiad eilaidd – casglu offer NSP ar gyfer yr hunan a pherson(au) arall   </w:t>
      </w:r>
    </w:p>
  </w:footnote>
  <w:footnote w:id="11">
    <w:p w14:paraId="507A18FB" w14:textId="1D708936" w:rsidR="00A604ED" w:rsidRPr="00965EA1" w:rsidRDefault="00A604ED" w:rsidP="00965EA1">
      <w:pPr>
        <w:pStyle w:val="Footnote"/>
      </w:pPr>
      <w:r w:rsidRPr="00965EA1">
        <w:footnoteRef/>
      </w:r>
      <w:r w:rsidRPr="00965EA1">
        <w:t xml:space="preserve"> </w:t>
      </w:r>
      <w:r>
        <w:t xml:space="preserve">Gwelir rhestr lawn o’r sylweddau ym mhob grŵp yn </w:t>
      </w:r>
      <w:r>
        <w:fldChar w:fldCharType="begin"/>
      </w:r>
      <w:r>
        <w:instrText xml:space="preserve"> REF _Ref13235917 \r \h </w:instrText>
      </w:r>
      <w:r>
        <w:fldChar w:fldCharType="separate"/>
      </w:r>
      <w:r>
        <w:t>6.2</w:t>
      </w:r>
      <w:r>
        <w:fldChar w:fldCharType="end"/>
      </w:r>
      <w:r>
        <w:t xml:space="preserve"> - </w:t>
      </w:r>
      <w:r>
        <w:fldChar w:fldCharType="begin"/>
      </w:r>
      <w:r>
        <w:instrText xml:space="preserve"> REF _Ref13235927 \h </w:instrText>
      </w:r>
      <w:r>
        <w:fldChar w:fldCharType="separate"/>
      </w:r>
      <w:r w:rsidRPr="007B197E">
        <w:t>A</w:t>
      </w:r>
      <w:r>
        <w:t>todiad</w:t>
      </w:r>
      <w:r w:rsidRPr="007B197E">
        <w:t xml:space="preserve"> B - D</w:t>
      </w:r>
      <w:r>
        <w:t xml:space="preserve">iffiniadau a nodiadau ar ddehongli </w:t>
      </w:r>
      <w:r w:rsidRPr="007B197E">
        <w:t>data</w:t>
      </w:r>
      <w:r>
        <w:fldChar w:fldCharType="end"/>
      </w:r>
      <w:r w:rsidRPr="00965EA1">
        <w:t xml:space="preserve"> </w:t>
      </w:r>
    </w:p>
  </w:footnote>
  <w:footnote w:id="12">
    <w:p w14:paraId="6C480F82" w14:textId="3A7C6272" w:rsidR="00A604ED" w:rsidRDefault="00A604ED" w:rsidP="00B70C08">
      <w:pPr>
        <w:pStyle w:val="Footnote"/>
      </w:pPr>
      <w:r>
        <w:rPr>
          <w:rStyle w:val="FootnoteReference"/>
        </w:rPr>
        <w:footnoteRef/>
      </w:r>
      <w:r>
        <w:t xml:space="preserve"> Yn dynodi dosbarthiad eilaidd – casglu offer NSP ar gyfer yr hunan a pherson(au) arall </w:t>
      </w:r>
    </w:p>
  </w:footnote>
  <w:footnote w:id="13">
    <w:p w14:paraId="3959400C" w14:textId="310791EE" w:rsidR="00A604ED" w:rsidRPr="00C40265" w:rsidRDefault="00A604ED" w:rsidP="00965EA1">
      <w:pPr>
        <w:pStyle w:val="Footnote"/>
      </w:pPr>
      <w:r w:rsidRPr="00C40265">
        <w:rPr>
          <w:rStyle w:val="FootnoteReference"/>
          <w:color w:val="000000"/>
        </w:rPr>
        <w:footnoteRef/>
      </w:r>
      <w:r w:rsidRPr="00C40265">
        <w:t xml:space="preserve"> </w:t>
      </w:r>
      <w:r>
        <w:t>C</w:t>
      </w:r>
      <w:r>
        <w:rPr>
          <w:rStyle w:val="FootnoteChar"/>
        </w:rPr>
        <w:t xml:space="preserve">yffuriau gwella delwedd a pherfformiad. </w:t>
      </w:r>
      <w:r>
        <w:t xml:space="preserve">Gwelir rhestr lawn o’r sylweddau ym mhob grŵp yn </w:t>
      </w:r>
      <w:r>
        <w:fldChar w:fldCharType="begin"/>
      </w:r>
      <w:r>
        <w:instrText xml:space="preserve"> REF _Ref13235917 \r \h </w:instrText>
      </w:r>
      <w:r>
        <w:fldChar w:fldCharType="separate"/>
      </w:r>
      <w:r>
        <w:t>6.2</w:t>
      </w:r>
      <w:r>
        <w:fldChar w:fldCharType="end"/>
      </w:r>
      <w:r>
        <w:t xml:space="preserve"> - </w:t>
      </w:r>
      <w:r>
        <w:fldChar w:fldCharType="begin"/>
      </w:r>
      <w:r>
        <w:instrText xml:space="preserve"> REF _Ref13235927 \h </w:instrText>
      </w:r>
      <w:r>
        <w:fldChar w:fldCharType="separate"/>
      </w:r>
      <w:r w:rsidRPr="00283233">
        <w:rPr>
          <w:lang w:val="cy-GB"/>
        </w:rPr>
        <w:t>A</w:t>
      </w:r>
      <w:r>
        <w:rPr>
          <w:lang w:val="cy-GB"/>
        </w:rPr>
        <w:t>todiad</w:t>
      </w:r>
      <w:r w:rsidRPr="00283233">
        <w:rPr>
          <w:lang w:val="cy-GB"/>
        </w:rPr>
        <w:t xml:space="preserve"> B - D</w:t>
      </w:r>
      <w:r>
        <w:rPr>
          <w:lang w:val="cy-GB"/>
        </w:rPr>
        <w:t>iffiniadau a nodiadau ar ddehongli data</w:t>
      </w:r>
      <w:r>
        <w:fldChar w:fldCharType="end"/>
      </w:r>
    </w:p>
  </w:footnote>
  <w:footnote w:id="14">
    <w:p w14:paraId="2FFAD078" w14:textId="2EC0AC64" w:rsidR="00A604ED" w:rsidRPr="000F7A81" w:rsidRDefault="00A604ED" w:rsidP="00BF5E3F">
      <w:pPr>
        <w:pStyle w:val="FootnoteText"/>
        <w:jc w:val="left"/>
        <w:rPr>
          <w:rFonts w:asciiTheme="minorHAnsi" w:hAnsiTheme="minorHAnsi" w:cstheme="minorHAnsi"/>
          <w:sz w:val="16"/>
          <w:szCs w:val="16"/>
        </w:rPr>
      </w:pPr>
      <w:r w:rsidRPr="000F7A81">
        <w:rPr>
          <w:rStyle w:val="FootnoteReference"/>
          <w:rFonts w:asciiTheme="minorHAnsi" w:hAnsiTheme="minorHAnsi" w:cstheme="minorHAnsi"/>
          <w:sz w:val="16"/>
          <w:szCs w:val="16"/>
        </w:rPr>
        <w:footnoteRef/>
      </w:r>
      <w:r w:rsidRPr="000F7A81">
        <w:rPr>
          <w:rFonts w:asciiTheme="minorHAnsi" w:hAnsiTheme="minorHAnsi" w:cstheme="minorHAnsi"/>
          <w:sz w:val="16"/>
          <w:szCs w:val="16"/>
        </w:rPr>
        <w:t xml:space="preserve"> </w:t>
      </w:r>
      <w:r>
        <w:rPr>
          <w:rFonts w:asciiTheme="minorHAnsi" w:hAnsiTheme="minorHAnsi" w:cstheme="minorHAnsi"/>
          <w:sz w:val="16"/>
          <w:szCs w:val="16"/>
        </w:rPr>
        <w:t>Sefydliad Iechyd y Byd</w:t>
      </w:r>
      <w:r w:rsidRPr="000F7A81">
        <w:rPr>
          <w:rFonts w:asciiTheme="minorHAnsi" w:hAnsiTheme="minorHAnsi" w:cstheme="minorHAnsi"/>
          <w:sz w:val="16"/>
          <w:szCs w:val="16"/>
        </w:rPr>
        <w:t xml:space="preserve"> (2016). </w:t>
      </w:r>
      <w:r>
        <w:rPr>
          <w:rFonts w:asciiTheme="minorHAnsi" w:hAnsiTheme="minorHAnsi" w:cstheme="minorHAnsi"/>
          <w:sz w:val="16"/>
          <w:szCs w:val="16"/>
        </w:rPr>
        <w:t>Trechu</w:t>
      </w:r>
      <w:r w:rsidRPr="000F7A81">
        <w:rPr>
          <w:rFonts w:asciiTheme="minorHAnsi" w:hAnsiTheme="minorHAnsi" w:cstheme="minorHAnsi"/>
          <w:sz w:val="16"/>
          <w:szCs w:val="16"/>
        </w:rPr>
        <w:t xml:space="preserve"> hepatitis B a</w:t>
      </w:r>
      <w:r>
        <w:rPr>
          <w:rFonts w:asciiTheme="minorHAnsi" w:hAnsiTheme="minorHAnsi" w:cstheme="minorHAnsi"/>
          <w:sz w:val="16"/>
          <w:szCs w:val="16"/>
        </w:rPr>
        <w:t>c</w:t>
      </w:r>
      <w:r w:rsidRPr="000F7A81">
        <w:rPr>
          <w:rFonts w:asciiTheme="minorHAnsi" w:hAnsiTheme="minorHAnsi" w:cstheme="minorHAnsi"/>
          <w:sz w:val="16"/>
          <w:szCs w:val="16"/>
        </w:rPr>
        <w:t xml:space="preserve"> C </w:t>
      </w:r>
      <w:r>
        <w:rPr>
          <w:rFonts w:asciiTheme="minorHAnsi" w:hAnsiTheme="minorHAnsi" w:cstheme="minorHAnsi"/>
          <w:sz w:val="16"/>
          <w:szCs w:val="16"/>
        </w:rPr>
        <w:t>i sicrhau dileu erbyn</w:t>
      </w:r>
      <w:r w:rsidRPr="000F7A81">
        <w:rPr>
          <w:rFonts w:asciiTheme="minorHAnsi" w:hAnsiTheme="minorHAnsi" w:cstheme="minorHAnsi"/>
          <w:sz w:val="16"/>
          <w:szCs w:val="16"/>
        </w:rPr>
        <w:t xml:space="preserve"> 2030. </w:t>
      </w:r>
      <w:hyperlink r:id="rId6" w:history="1">
        <w:r w:rsidRPr="000F7A81">
          <w:rPr>
            <w:rStyle w:val="Hyperlink"/>
            <w:rFonts w:asciiTheme="minorHAnsi" w:hAnsiTheme="minorHAnsi" w:cstheme="minorHAnsi"/>
            <w:sz w:val="16"/>
            <w:szCs w:val="16"/>
          </w:rPr>
          <w:t>http://www.who.int/hepatitis/publications/hep-elimination-by-2030-brief/en/</w:t>
        </w:r>
      </w:hyperlink>
      <w:r w:rsidRPr="000F7A81">
        <w:rPr>
          <w:rFonts w:asciiTheme="minorHAnsi" w:hAnsiTheme="minorHAnsi" w:cstheme="minorHAnsi"/>
          <w:sz w:val="16"/>
          <w:szCs w:val="16"/>
        </w:rPr>
        <w:t xml:space="preserve">  </w:t>
      </w:r>
    </w:p>
  </w:footnote>
  <w:footnote w:id="15">
    <w:p w14:paraId="441C69B4" w14:textId="1C4AECA9" w:rsidR="00A604ED" w:rsidRPr="000F7A81" w:rsidRDefault="00A604ED" w:rsidP="00BF5E3F">
      <w:pPr>
        <w:pStyle w:val="FootnoteText"/>
        <w:rPr>
          <w:rFonts w:asciiTheme="minorHAnsi" w:hAnsiTheme="minorHAnsi" w:cstheme="minorHAnsi"/>
          <w:sz w:val="16"/>
          <w:szCs w:val="16"/>
        </w:rPr>
      </w:pPr>
      <w:r w:rsidRPr="000F7A81">
        <w:rPr>
          <w:rStyle w:val="FootnoteReference"/>
          <w:rFonts w:asciiTheme="minorHAnsi" w:hAnsiTheme="minorHAnsi" w:cstheme="minorHAnsi"/>
          <w:sz w:val="16"/>
          <w:szCs w:val="16"/>
        </w:rPr>
        <w:footnoteRef/>
      </w:r>
      <w:r w:rsidRPr="000F7A81">
        <w:rPr>
          <w:rFonts w:asciiTheme="minorHAnsi" w:hAnsiTheme="minorHAnsi" w:cstheme="minorHAnsi"/>
          <w:sz w:val="16"/>
          <w:szCs w:val="16"/>
        </w:rPr>
        <w:t xml:space="preserve"> </w:t>
      </w:r>
      <w:r>
        <w:rPr>
          <w:rFonts w:asciiTheme="minorHAnsi" w:hAnsiTheme="minorHAnsi" w:cstheme="minorHAnsi"/>
          <w:sz w:val="16"/>
          <w:szCs w:val="16"/>
        </w:rPr>
        <w:t>Llywodraeth Cymru</w:t>
      </w:r>
      <w:r w:rsidRPr="000F7A81">
        <w:rPr>
          <w:rFonts w:asciiTheme="minorHAnsi" w:hAnsiTheme="minorHAnsi" w:cstheme="minorHAnsi"/>
          <w:sz w:val="16"/>
          <w:szCs w:val="16"/>
        </w:rPr>
        <w:t xml:space="preserve"> (2017). </w:t>
      </w:r>
      <w:r>
        <w:rPr>
          <w:rFonts w:asciiTheme="minorHAnsi" w:hAnsiTheme="minorHAnsi" w:cstheme="minorHAnsi"/>
          <w:sz w:val="16"/>
          <w:szCs w:val="16"/>
        </w:rPr>
        <w:t>Cyrraedd targ</w:t>
      </w:r>
      <w:r w:rsidRPr="000F7A81">
        <w:rPr>
          <w:rFonts w:asciiTheme="minorHAnsi" w:hAnsiTheme="minorHAnsi" w:cstheme="minorHAnsi"/>
          <w:sz w:val="16"/>
          <w:szCs w:val="16"/>
        </w:rPr>
        <w:t>e</w:t>
      </w:r>
      <w:r>
        <w:rPr>
          <w:rFonts w:asciiTheme="minorHAnsi" w:hAnsiTheme="minorHAnsi" w:cstheme="minorHAnsi"/>
          <w:sz w:val="16"/>
          <w:szCs w:val="16"/>
        </w:rPr>
        <w:t>dau’r</w:t>
      </w:r>
      <w:r w:rsidRPr="000F7A81">
        <w:rPr>
          <w:rFonts w:asciiTheme="minorHAnsi" w:hAnsiTheme="minorHAnsi" w:cstheme="minorHAnsi"/>
          <w:sz w:val="16"/>
          <w:szCs w:val="16"/>
        </w:rPr>
        <w:t xml:space="preserve"> WHO </w:t>
      </w:r>
      <w:r>
        <w:rPr>
          <w:rFonts w:asciiTheme="minorHAnsi" w:hAnsiTheme="minorHAnsi" w:cstheme="minorHAnsi"/>
          <w:sz w:val="16"/>
          <w:szCs w:val="16"/>
        </w:rPr>
        <w:t>ar gyfer dileu</w:t>
      </w:r>
      <w:r w:rsidRPr="000F7A81">
        <w:rPr>
          <w:rFonts w:asciiTheme="minorHAnsi" w:hAnsiTheme="minorHAnsi" w:cstheme="minorHAnsi"/>
          <w:sz w:val="16"/>
          <w:szCs w:val="16"/>
        </w:rPr>
        <w:t xml:space="preserve"> hepatitis (B a C) </w:t>
      </w:r>
      <w:r>
        <w:rPr>
          <w:rFonts w:asciiTheme="minorHAnsi" w:hAnsiTheme="minorHAnsi" w:cstheme="minorHAnsi"/>
          <w:sz w:val="16"/>
          <w:szCs w:val="16"/>
        </w:rPr>
        <w:t>fel bygythiad sylweddol i iechyd cyhoeddus</w:t>
      </w:r>
      <w:r w:rsidRPr="000F7A81">
        <w:rPr>
          <w:rFonts w:asciiTheme="minorHAnsi" w:hAnsiTheme="minorHAnsi" w:cstheme="minorHAnsi"/>
          <w:sz w:val="16"/>
          <w:szCs w:val="16"/>
        </w:rPr>
        <w:t xml:space="preserve">. </w:t>
      </w:r>
      <w:hyperlink r:id="rId7" w:history="1">
        <w:r w:rsidRPr="00BA59B3">
          <w:rPr>
            <w:rStyle w:val="Hyperlink"/>
            <w:rFonts w:asciiTheme="minorHAnsi" w:hAnsiTheme="minorHAnsi" w:cstheme="minorHAnsi"/>
            <w:sz w:val="16"/>
            <w:szCs w:val="16"/>
          </w:rPr>
          <w:t>http://www.wales.nhs.uk/sitesplus/888/news/46429</w:t>
        </w:r>
      </w:hyperlink>
      <w:r w:rsidRPr="000F7A81">
        <w:rPr>
          <w:rFonts w:asciiTheme="minorHAnsi" w:hAnsiTheme="minorHAnsi" w:cstheme="minorHAnsi"/>
          <w:sz w:val="16"/>
          <w:szCs w:val="16"/>
        </w:rPr>
        <w:t xml:space="preserve"> </w:t>
      </w:r>
    </w:p>
  </w:footnote>
  <w:footnote w:id="16">
    <w:p w14:paraId="110FFDA1" w14:textId="6B37915A" w:rsidR="00A604ED" w:rsidRPr="00965EA1" w:rsidRDefault="00A604ED" w:rsidP="00965EA1">
      <w:pPr>
        <w:pStyle w:val="Footnote"/>
      </w:pPr>
      <w:r w:rsidRPr="00965EA1">
        <w:rPr>
          <w:rStyle w:val="FootnoteReference"/>
          <w:vertAlign w:val="baseline"/>
        </w:rPr>
        <w:footnoteRef/>
      </w:r>
      <w:r>
        <w:t xml:space="preserve"> Yn cynnwys</w:t>
      </w:r>
      <w:r w:rsidRPr="00965EA1">
        <w:t xml:space="preserve"> </w:t>
      </w:r>
      <w:r>
        <w:t xml:space="preserve">HIV, </w:t>
      </w:r>
      <w:r w:rsidRPr="00965EA1">
        <w:t>h</w:t>
      </w:r>
      <w:r>
        <w:t>epatitis B, a hepatitis C</w:t>
      </w:r>
      <w:r w:rsidRPr="00965EA1">
        <w:t xml:space="preserve"> </w:t>
      </w:r>
    </w:p>
  </w:footnote>
  <w:footnote w:id="17">
    <w:p w14:paraId="2D81B7CC" w14:textId="2052A6FA" w:rsidR="00A604ED" w:rsidRPr="00B85007" w:rsidRDefault="00A604ED" w:rsidP="00965EA1">
      <w:pPr>
        <w:pStyle w:val="Footnote"/>
      </w:pPr>
      <w:r w:rsidRPr="00965EA1">
        <w:footnoteRef/>
      </w:r>
      <w:r w:rsidRPr="00965EA1">
        <w:t xml:space="preserve"> </w:t>
      </w:r>
      <w:r>
        <w:t>Mae Safleoedd Symudol yn gweithredu ledled PB</w:t>
      </w:r>
      <w:r w:rsidRPr="00965EA1">
        <w:t xml:space="preserve">C. </w:t>
      </w:r>
      <w:r>
        <w:t>Maent wedi cael eu plotio yn y sir y maent wedi cael eu neilltuo iddi.</w:t>
      </w:r>
    </w:p>
  </w:footnote>
  <w:footnote w:id="18">
    <w:p w14:paraId="6474CA53" w14:textId="5C07496B" w:rsidR="00A604ED" w:rsidRDefault="00A604ED" w:rsidP="00E84DC3">
      <w:pPr>
        <w:pStyle w:val="Footnote"/>
      </w:pPr>
      <w:r>
        <w:rPr>
          <w:rStyle w:val="FootnoteReference"/>
        </w:rPr>
        <w:footnoteRef/>
      </w:r>
      <w:r>
        <w:t xml:space="preserve"> Yn cynnwys; gwasanaethau digartrefedd, gwasanaethau fferyllfeydd cymunedol, prosiectau cefnogi gweithwyr rhyw</w:t>
      </w:r>
    </w:p>
  </w:footnote>
  <w:footnote w:id="19">
    <w:p w14:paraId="6F82BB59" w14:textId="208F95FB" w:rsidR="00A604ED" w:rsidRDefault="00A604ED">
      <w:pPr>
        <w:pStyle w:val="FootnoteText"/>
      </w:pPr>
      <w:r w:rsidRPr="004172FB">
        <w:rPr>
          <w:rStyle w:val="FootnoteReference"/>
          <w:sz w:val="16"/>
        </w:rPr>
        <w:footnoteRef/>
      </w:r>
      <w:r w:rsidRPr="004172FB">
        <w:rPr>
          <w:rStyle w:val="FootnoteReference"/>
          <w:sz w:val="16"/>
        </w:rPr>
        <w:t xml:space="preserve"> </w:t>
      </w:r>
      <w:r>
        <w:rPr>
          <w:rFonts w:asciiTheme="minorHAnsi" w:hAnsiTheme="minorHAnsi"/>
          <w:sz w:val="16"/>
          <w:szCs w:val="16"/>
        </w:rPr>
        <w:t>Heb ei gofnodi a</w:t>
      </w:r>
      <w:r w:rsidRPr="004172FB">
        <w:rPr>
          <w:rFonts w:asciiTheme="minorHAnsi" w:hAnsiTheme="minorHAnsi"/>
          <w:sz w:val="16"/>
          <w:szCs w:val="16"/>
        </w:rPr>
        <w:t>r</w:t>
      </w:r>
      <w:r>
        <w:rPr>
          <w:rFonts w:asciiTheme="minorHAnsi" w:hAnsiTheme="minorHAnsi"/>
          <w:sz w:val="16"/>
          <w:szCs w:val="16"/>
        </w:rPr>
        <w:t xml:space="preserve"> gyfer</w:t>
      </w:r>
      <w:r w:rsidRPr="004172FB">
        <w:rPr>
          <w:rFonts w:asciiTheme="minorHAnsi" w:hAnsiTheme="minorHAnsi"/>
          <w:sz w:val="16"/>
          <w:szCs w:val="16"/>
        </w:rPr>
        <w:t xml:space="preserve"> 1520 </w:t>
      </w:r>
      <w:r>
        <w:rPr>
          <w:rFonts w:asciiTheme="minorHAnsi" w:hAnsiTheme="minorHAnsi"/>
          <w:sz w:val="16"/>
          <w:szCs w:val="16"/>
        </w:rPr>
        <w:t>o unigolion</w:t>
      </w:r>
      <w:r>
        <w:t xml:space="preserve"> </w:t>
      </w:r>
    </w:p>
  </w:footnote>
  <w:footnote w:id="20">
    <w:p w14:paraId="055A4670" w14:textId="2E6DBA94" w:rsidR="00A604ED" w:rsidRDefault="00A604ED" w:rsidP="009E4594">
      <w:pPr>
        <w:pStyle w:val="Footnote"/>
      </w:pPr>
      <w:r>
        <w:rPr>
          <w:rStyle w:val="FootnoteReference"/>
        </w:rPr>
        <w:footnoteRef/>
      </w:r>
      <w:r>
        <w:t xml:space="preserve"> Public Health England. Tablau data HIV blynyddol. 2018.  Ar gael yn: </w:t>
      </w:r>
      <w:hyperlink r:id="rId8" w:history="1">
        <w:r w:rsidRPr="00814B7B">
          <w:rPr>
            <w:rStyle w:val="Hyperlink"/>
          </w:rPr>
          <w:t>https://www.gov.uk/government/statistics/hiv-annual-data-tables</w:t>
        </w:r>
      </w:hyperlink>
    </w:p>
  </w:footnote>
  <w:footnote w:id="21">
    <w:p w14:paraId="734CE8F6" w14:textId="7C6D658F" w:rsidR="00A604ED" w:rsidRPr="007C48E1" w:rsidRDefault="00A604ED" w:rsidP="009E4594">
      <w:pPr>
        <w:pStyle w:val="Footnote"/>
        <w:rPr>
          <w:rFonts w:cstheme="minorHAnsi"/>
        </w:rPr>
      </w:pPr>
      <w:r w:rsidRPr="007C48E1">
        <w:rPr>
          <w:rStyle w:val="FootnoteReference"/>
          <w:rFonts w:cstheme="minorHAnsi"/>
        </w:rPr>
        <w:footnoteRef/>
      </w:r>
      <w:r>
        <w:rPr>
          <w:rFonts w:cstheme="minorHAnsi"/>
        </w:rPr>
        <w:t>GIG Glasgow a Clyde Fwyaf. Heintiau</w:t>
      </w:r>
      <w:r w:rsidRPr="00DF5771">
        <w:rPr>
          <w:rFonts w:cstheme="minorHAnsi"/>
        </w:rPr>
        <w:t xml:space="preserve"> HIV </w:t>
      </w:r>
      <w:r>
        <w:rPr>
          <w:rFonts w:cstheme="minorHAnsi"/>
        </w:rPr>
        <w:t>mewn pobl sy’n chwistrellu</w:t>
      </w:r>
      <w:r w:rsidRPr="00DF5771">
        <w:rPr>
          <w:rFonts w:cstheme="minorHAnsi"/>
        </w:rPr>
        <w:t xml:space="preserve"> </w:t>
      </w:r>
      <w:r>
        <w:rPr>
          <w:rFonts w:cstheme="minorHAnsi"/>
        </w:rPr>
        <w:t>cyffuriau</w:t>
      </w:r>
      <w:r w:rsidRPr="00DF5771">
        <w:rPr>
          <w:rFonts w:cstheme="minorHAnsi"/>
        </w:rPr>
        <w:t xml:space="preserve"> - </w:t>
      </w:r>
      <w:r>
        <w:rPr>
          <w:rFonts w:cstheme="minorHAnsi"/>
        </w:rPr>
        <w:t>diweddariad</w:t>
      </w:r>
      <w:r w:rsidRPr="00DF5771">
        <w:rPr>
          <w:rFonts w:cstheme="minorHAnsi"/>
        </w:rPr>
        <w:t xml:space="preserve"> 2019</w:t>
      </w:r>
      <w:r>
        <w:rPr>
          <w:rFonts w:cstheme="minorHAnsi"/>
        </w:rPr>
        <w:t xml:space="preserve">. Ar gael yn: </w:t>
      </w:r>
      <w:hyperlink r:id="rId9" w:history="1">
        <w:r w:rsidRPr="00BA59B3">
          <w:rPr>
            <w:rStyle w:val="Hyperlink"/>
            <w:rFonts w:cstheme="minorHAnsi"/>
          </w:rPr>
          <w:t>https://www.nhsggc.org.uk/your-health/public-health/public-health-protection-unit-phpu/bloodborne-virus/hiv/hiv-infecntions-in-people-who-inject-drugs-update-2019/#</w:t>
        </w:r>
      </w:hyperlink>
    </w:p>
  </w:footnote>
  <w:footnote w:id="22">
    <w:p w14:paraId="689220FF" w14:textId="79E038B4" w:rsidR="00A604ED" w:rsidRPr="00F8364A" w:rsidRDefault="00A604ED" w:rsidP="009E4594">
      <w:pPr>
        <w:pStyle w:val="Footnote"/>
        <w:rPr>
          <w:rFonts w:cstheme="minorHAnsi"/>
        </w:rPr>
      </w:pPr>
      <w:r w:rsidRPr="00F8364A">
        <w:rPr>
          <w:rStyle w:val="FootnoteReference"/>
          <w:rFonts w:cstheme="minorHAnsi"/>
        </w:rPr>
        <w:footnoteRef/>
      </w:r>
      <w:r w:rsidRPr="00F8364A">
        <w:rPr>
          <w:rFonts w:cstheme="minorHAnsi"/>
        </w:rPr>
        <w:t xml:space="preserve"> </w:t>
      </w:r>
      <w:r>
        <w:rPr>
          <w:rFonts w:cstheme="minorHAnsi"/>
        </w:rPr>
        <w:t>Iechyd Cyhoeddus Cymru</w:t>
      </w:r>
      <w:r w:rsidRPr="00F8364A">
        <w:rPr>
          <w:rFonts w:cstheme="minorHAnsi"/>
        </w:rPr>
        <w:t xml:space="preserve"> (2017), </w:t>
      </w:r>
      <w:r>
        <w:rPr>
          <w:rFonts w:cstheme="minorHAnsi"/>
        </w:rPr>
        <w:t>Gwell arolygu ar feirysau a gludir yn y gwaed mewn defnyddwyr cyffuriau yng Nghymru</w:t>
      </w:r>
      <w:r w:rsidRPr="00F8364A">
        <w:rPr>
          <w:rFonts w:cstheme="minorHAnsi"/>
        </w:rPr>
        <w:t>: A</w:t>
      </w:r>
      <w:r>
        <w:rPr>
          <w:rFonts w:cstheme="minorHAnsi"/>
        </w:rPr>
        <w:t>droddiad blynyddol</w:t>
      </w:r>
      <w:r w:rsidRPr="00F8364A">
        <w:rPr>
          <w:rFonts w:cstheme="minorHAnsi"/>
        </w:rPr>
        <w:t xml:space="preserve"> 2016. </w:t>
      </w:r>
      <w:hyperlink r:id="rId10" w:history="1">
        <w:r w:rsidRPr="00F8364A">
          <w:rPr>
            <w:rStyle w:val="Hyperlink"/>
            <w:rFonts w:cstheme="minorHAnsi"/>
          </w:rPr>
          <w:t>https://www.wales.nhs.uk/</w:t>
        </w:r>
        <w:r>
          <w:rPr>
            <w:rStyle w:val="Hyperlink"/>
            <w:rFonts w:cstheme="minorHAnsi"/>
          </w:rPr>
          <w:t>sites</w:t>
        </w:r>
        <w:r w:rsidRPr="00F8364A">
          <w:rPr>
            <w:rStyle w:val="Hyperlink"/>
            <w:rFonts w:cstheme="minorHAnsi"/>
          </w:rPr>
          <w:t>3/page.cfm?orgid=457&amp;pid=62269</w:t>
        </w:r>
      </w:hyperlink>
      <w:r w:rsidRPr="00F8364A">
        <w:rPr>
          <w:rFonts w:cstheme="minorHAnsi"/>
        </w:rPr>
        <w:t xml:space="preserve"> </w:t>
      </w:r>
    </w:p>
  </w:footnote>
  <w:footnote w:id="23">
    <w:p w14:paraId="4908CBC0" w14:textId="6C106F63" w:rsidR="00A604ED" w:rsidRPr="00C41D73" w:rsidRDefault="00A604ED" w:rsidP="009E4594">
      <w:pPr>
        <w:pStyle w:val="Footnote"/>
        <w:rPr>
          <w:rFonts w:ascii="Gill Sans MT" w:hAnsi="Gill Sans MT"/>
        </w:rPr>
      </w:pPr>
      <w:r w:rsidRPr="00F8364A">
        <w:rPr>
          <w:rStyle w:val="FootnoteReference"/>
          <w:rFonts w:cstheme="minorHAnsi"/>
        </w:rPr>
        <w:footnoteRef/>
      </w:r>
      <w:r>
        <w:rPr>
          <w:rFonts w:cstheme="minorHAnsi"/>
        </w:rPr>
        <w:t xml:space="preserve"> Public Health England (2018</w:t>
      </w:r>
      <w:r w:rsidRPr="00F8364A">
        <w:rPr>
          <w:rFonts w:cstheme="minorHAnsi"/>
        </w:rPr>
        <w:t xml:space="preserve">), </w:t>
      </w:r>
      <w:r>
        <w:rPr>
          <w:rFonts w:cstheme="minorHAnsi"/>
        </w:rPr>
        <w:t>Monitro HIV a Hepatitis feirol digyswllt a dienw ymhlith PWID Adroddiad 2018</w:t>
      </w:r>
      <w:r w:rsidRPr="00F8364A">
        <w:rPr>
          <w:rFonts w:cstheme="minorHAnsi"/>
        </w:rPr>
        <w:t xml:space="preserve">. </w:t>
      </w:r>
      <w:hyperlink r:id="rId11" w:history="1">
        <w:r w:rsidRPr="00BA59B3">
          <w:rPr>
            <w:rStyle w:val="Hyperlink"/>
            <w:rFonts w:cstheme="minorHAnsi"/>
          </w:rPr>
          <w:t>https://www.gov.uk/government/statistics/people-who-inject-drugs-hiv-and-viral-hepatitis-monitoring</w:t>
        </w:r>
      </w:hyperlink>
    </w:p>
  </w:footnote>
  <w:footnote w:id="24">
    <w:p w14:paraId="717D5AEA" w14:textId="16BC308A" w:rsidR="00A604ED" w:rsidRDefault="00A604ED" w:rsidP="002A3CC6">
      <w:pPr>
        <w:pStyle w:val="Footnote"/>
      </w:pPr>
      <w:r>
        <w:rPr>
          <w:rStyle w:val="FootnoteReference"/>
        </w:rPr>
        <w:footnoteRef/>
      </w:r>
      <w:r>
        <w:t xml:space="preserve"> Lle cofnodwyd canlyniadau dilys ar yr HRD</w:t>
      </w:r>
    </w:p>
  </w:footnote>
  <w:footnote w:id="25">
    <w:p w14:paraId="7115BEDD" w14:textId="1322197A" w:rsidR="00A604ED" w:rsidRPr="00E26ACD" w:rsidRDefault="00A604ED" w:rsidP="00965EA1">
      <w:pPr>
        <w:pStyle w:val="Footnote"/>
      </w:pPr>
      <w:r w:rsidRPr="00E26ACD">
        <w:rPr>
          <w:rStyle w:val="FootnoteReference"/>
          <w:rFonts w:cstheme="minorHAnsi"/>
        </w:rPr>
        <w:footnoteRef/>
      </w:r>
      <w:r w:rsidRPr="00E26ACD">
        <w:t xml:space="preserve"> </w:t>
      </w:r>
      <w:r>
        <w:t>Iechyd Cyhoeddus Cymru</w:t>
      </w:r>
      <w:r w:rsidRPr="00E26ACD">
        <w:t xml:space="preserve"> (2017), </w:t>
      </w:r>
      <w:r>
        <w:t>Arolygu uwch ar feirysau a gludir yn y gwaed ymhlith defnyddwyr cyffuriau yng Nghymru</w:t>
      </w:r>
      <w:r w:rsidRPr="00E26ACD">
        <w:t>: A</w:t>
      </w:r>
      <w:r>
        <w:t>droddiad blynyddol</w:t>
      </w:r>
      <w:r w:rsidRPr="00E26ACD">
        <w:t xml:space="preserve"> 2016. </w:t>
      </w:r>
      <w:hyperlink r:id="rId12" w:history="1">
        <w:r w:rsidRPr="00BA59B3">
          <w:rPr>
            <w:rStyle w:val="Hyperlink"/>
            <w:rFonts w:cstheme="minorHAnsi"/>
          </w:rPr>
          <w:t>https://www.wales.nhs.uk/sites3/page.cfm?orgid=457&amp;pid=62269</w:t>
        </w:r>
      </w:hyperlink>
      <w:r w:rsidRPr="00E26ACD">
        <w:t xml:space="preserve"> </w:t>
      </w:r>
    </w:p>
  </w:footnote>
  <w:footnote w:id="26">
    <w:p w14:paraId="6A4807DD" w14:textId="1D86CEAD" w:rsidR="00A604ED" w:rsidRDefault="00A604ED" w:rsidP="00965EA1">
      <w:pPr>
        <w:pStyle w:val="Footnote"/>
      </w:pPr>
      <w:r>
        <w:rPr>
          <w:rStyle w:val="FootnoteReference"/>
        </w:rPr>
        <w:footnoteRef/>
      </w:r>
      <w:r>
        <w:t xml:space="preserve"> </w:t>
      </w:r>
      <w:r>
        <w:rPr>
          <w:rStyle w:val="FootnoteChar"/>
        </w:rPr>
        <w:t>Llywodraeth Cymru</w:t>
      </w:r>
      <w:r w:rsidRPr="008D5491">
        <w:rPr>
          <w:rStyle w:val="FootnoteChar"/>
        </w:rPr>
        <w:t xml:space="preserve"> (2011), </w:t>
      </w:r>
      <w:r>
        <w:rPr>
          <w:rStyle w:val="FootnoteChar"/>
        </w:rPr>
        <w:t>Fframwaith Triniaeth Camddefnyddio Sylweddau</w:t>
      </w:r>
      <w:r w:rsidRPr="008D5491">
        <w:rPr>
          <w:rStyle w:val="FootnoteChar"/>
        </w:rPr>
        <w:t xml:space="preserve"> (SMTF) </w:t>
      </w:r>
      <w:r>
        <w:rPr>
          <w:rStyle w:val="FootnoteChar"/>
        </w:rPr>
        <w:t>Fframwaith Gwasanaeth ar gyfer</w:t>
      </w:r>
      <w:r w:rsidRPr="008D5491">
        <w:rPr>
          <w:rStyle w:val="FootnoteChar"/>
        </w:rPr>
        <w:t xml:space="preserve"> </w:t>
      </w:r>
      <w:r>
        <w:rPr>
          <w:rStyle w:val="FootnoteChar"/>
        </w:rPr>
        <w:t>Rhaglenni Nodwyddau a Chwistrellau</w:t>
      </w:r>
      <w:r w:rsidRPr="008D5491">
        <w:rPr>
          <w:rStyle w:val="FootnoteChar"/>
        </w:rPr>
        <w:t xml:space="preserve"> </w:t>
      </w:r>
      <w:r>
        <w:rPr>
          <w:rStyle w:val="FootnoteChar"/>
        </w:rPr>
        <w:t>yng Nghymru</w:t>
      </w:r>
      <w:r w:rsidRPr="008D5491">
        <w:rPr>
          <w:rStyle w:val="FootnoteChar"/>
        </w:rPr>
        <w:t xml:space="preserve">. </w:t>
      </w:r>
      <w:hyperlink r:id="rId13" w:history="1">
        <w:r w:rsidRPr="008D5491">
          <w:rPr>
            <w:rStyle w:val="FootnoteChar"/>
          </w:rPr>
          <w:t>http://gov.wales/docs/dsjlg/publications/commsafety/110628needleen.pdf</w:t>
        </w:r>
      </w:hyperlink>
      <w:r>
        <w:rPr>
          <w:rStyle w:val="FootnoteChar"/>
        </w:rPr>
        <w:t xml:space="preserve">  </w:t>
      </w:r>
      <w:r>
        <w:rPr>
          <w:lang w:eastAsia="en-GB"/>
        </w:rPr>
        <w:t xml:space="preserve"> </w:t>
      </w:r>
    </w:p>
  </w:footnote>
  <w:footnote w:id="27">
    <w:p w14:paraId="6862928F" w14:textId="7678F0F3" w:rsidR="00A604ED" w:rsidRPr="00965EA1" w:rsidRDefault="00A604ED" w:rsidP="00965EA1">
      <w:pPr>
        <w:pStyle w:val="Footnote"/>
      </w:pPr>
      <w:r w:rsidRPr="00965EA1">
        <w:rPr>
          <w:rStyle w:val="FootnoteReference"/>
          <w:vertAlign w:val="baseline"/>
        </w:rPr>
        <w:footnoteRef/>
      </w:r>
      <w:r w:rsidRPr="00965EA1">
        <w:t xml:space="preserve"> </w:t>
      </w:r>
      <w:r>
        <w:t>Llywodraeth Cymru</w:t>
      </w:r>
      <w:r w:rsidRPr="00965EA1">
        <w:t xml:space="preserve"> (2016), </w:t>
      </w:r>
      <w:r>
        <w:t xml:space="preserve">Cynllun Cyflawni Camddefnyddio Sylweddau 2016 – 2018. </w:t>
      </w:r>
      <w:hyperlink r:id="rId14" w:history="1">
        <w:r w:rsidRPr="00965EA1">
          <w:rPr>
            <w:rStyle w:val="Hyperlink"/>
            <w:color w:val="auto"/>
            <w:u w:val="none"/>
          </w:rPr>
          <w:t>http://gov.wales/topics/people-and-communities/communities/safety/substancemisuse/publications/dplan/?lang=en</w:t>
        </w:r>
      </w:hyperlink>
      <w:r>
        <w:rPr>
          <w:rStyle w:val="Hyperlink"/>
          <w:color w:val="auto"/>
          <w:u w:val="none"/>
        </w:rPr>
        <w:t xml:space="preserve">   </w:t>
      </w:r>
    </w:p>
  </w:footnote>
  <w:footnote w:id="28">
    <w:p w14:paraId="289D59A8" w14:textId="6C706983" w:rsidR="00A604ED" w:rsidRPr="00965EA1" w:rsidRDefault="00A604ED" w:rsidP="00965EA1">
      <w:pPr>
        <w:pStyle w:val="Footnote"/>
      </w:pPr>
      <w:r w:rsidRPr="00965EA1">
        <w:rPr>
          <w:rStyle w:val="FootnoteReference"/>
          <w:vertAlign w:val="baseline"/>
        </w:rPr>
        <w:footnoteRef/>
      </w:r>
      <w:r w:rsidRPr="00965EA1">
        <w:t xml:space="preserve"> </w:t>
      </w:r>
      <w:r>
        <w:t>Llywodraeth Cymru</w:t>
      </w:r>
      <w:r w:rsidRPr="00965EA1">
        <w:t xml:space="preserve"> (2017), </w:t>
      </w:r>
      <w:r>
        <w:t>Cylchlythyr Iechyd Cymru</w:t>
      </w:r>
      <w:r w:rsidRPr="00965EA1">
        <w:t xml:space="preserve"> (WHC/2017/048), </w:t>
      </w:r>
      <w:r>
        <w:t xml:space="preserve">Cyrraedd targedau’r </w:t>
      </w:r>
      <w:r w:rsidRPr="00965EA1">
        <w:t xml:space="preserve">WHO </w:t>
      </w:r>
      <w:r>
        <w:t>ar gyfer dileu</w:t>
      </w:r>
      <w:r w:rsidRPr="00965EA1">
        <w:t xml:space="preserve"> hepatitis (B a C) </w:t>
      </w:r>
      <w:r>
        <w:t>fel bygythiad sylweddol i iechyd cyhoeddus</w:t>
      </w:r>
      <w:r w:rsidRPr="00965EA1">
        <w:t xml:space="preserve">. </w:t>
      </w:r>
      <w:hyperlink r:id="rId15" w:history="1">
        <w:r w:rsidRPr="00965EA1">
          <w:rPr>
            <w:rStyle w:val="Hyperlink"/>
            <w:color w:val="auto"/>
            <w:u w:val="none"/>
          </w:rPr>
          <w:t>http://cardiffandvaleapb.org/download/media-resources/WHC-2017-048-Attaining-the-WHO-targets-for-eliminating-hepatitis-B-and-C-as-a-significant-threat-to-public-health.pdf</w:t>
        </w:r>
      </w:hyperlink>
      <w:r>
        <w:rPr>
          <w:rStyle w:val="Hyperlink"/>
          <w:color w:val="auto"/>
          <w:u w:val="none"/>
        </w:rPr>
        <w:t xml:space="preserve"> </w:t>
      </w:r>
      <w:r w:rsidRPr="00965EA1">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09D327A"/>
    <w:multiLevelType w:val="hybridMultilevel"/>
    <w:tmpl w:val="75409558"/>
    <w:lvl w:ilvl="0" w:tplc="A84ACC0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7376A0B"/>
    <w:multiLevelType w:val="hybridMultilevel"/>
    <w:tmpl w:val="CE4497A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7E50756"/>
    <w:multiLevelType w:val="hybridMultilevel"/>
    <w:tmpl w:val="340C17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9E265D6"/>
    <w:multiLevelType w:val="hybridMultilevel"/>
    <w:tmpl w:val="D78818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B3A6194"/>
    <w:multiLevelType w:val="hybridMultilevel"/>
    <w:tmpl w:val="88349438"/>
    <w:lvl w:ilvl="0" w:tplc="4AF052BA">
      <w:start w:val="1"/>
      <w:numFmt w:val="bullet"/>
      <w:lvlText w:val="-"/>
      <w:lvlJc w:val="left"/>
      <w:pPr>
        <w:ind w:left="2880" w:hanging="360"/>
      </w:pPr>
      <w:rPr>
        <w:rFonts w:ascii="Courier New" w:hAnsi="Courier New"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8" w15:restartNumberingAfterBreak="0">
    <w:nsid w:val="0F4A3427"/>
    <w:multiLevelType w:val="hybridMultilevel"/>
    <w:tmpl w:val="EC9A81AE"/>
    <w:lvl w:ilvl="0" w:tplc="08090001">
      <w:start w:val="1"/>
      <w:numFmt w:val="bullet"/>
      <w:lvlText w:val=""/>
      <w:lvlJc w:val="left"/>
      <w:pPr>
        <w:ind w:left="720" w:hanging="360"/>
      </w:pPr>
      <w:rPr>
        <w:rFonts w:ascii="Symbol" w:hAnsi="Symbol" w:hint="default"/>
      </w:rPr>
    </w:lvl>
    <w:lvl w:ilvl="1" w:tplc="4AF052BA">
      <w:start w:val="1"/>
      <w:numFmt w:val="bullet"/>
      <w:lvlText w:val="-"/>
      <w:lvlJc w:val="left"/>
      <w:pPr>
        <w:ind w:left="1637" w:hanging="360"/>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FC494E"/>
    <w:multiLevelType w:val="hybridMultilevel"/>
    <w:tmpl w:val="15BAE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1132F5D"/>
    <w:multiLevelType w:val="hybridMultilevel"/>
    <w:tmpl w:val="229C20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3152ED9"/>
    <w:multiLevelType w:val="hybridMultilevel"/>
    <w:tmpl w:val="DBC4A7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7CA480C"/>
    <w:multiLevelType w:val="hybridMultilevel"/>
    <w:tmpl w:val="7918048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20C622E"/>
    <w:multiLevelType w:val="hybridMultilevel"/>
    <w:tmpl w:val="B61E4CB4"/>
    <w:lvl w:ilvl="0" w:tplc="A06E2A9A">
      <w:numFmt w:val="bullet"/>
      <w:lvlText w:val="•"/>
      <w:lvlJc w:val="left"/>
      <w:pPr>
        <w:ind w:left="1080" w:hanging="72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314C1D"/>
    <w:multiLevelType w:val="hybridMultilevel"/>
    <w:tmpl w:val="AA46C182"/>
    <w:lvl w:ilvl="0" w:tplc="43267D1A">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2DD9159E"/>
    <w:multiLevelType w:val="hybridMultilevel"/>
    <w:tmpl w:val="F19EF6C2"/>
    <w:lvl w:ilvl="0" w:tplc="4AF052BA">
      <w:start w:val="1"/>
      <w:numFmt w:val="bullet"/>
      <w:lvlText w:val="-"/>
      <w:lvlJc w:val="left"/>
      <w:pPr>
        <w:ind w:left="2880" w:hanging="360"/>
      </w:pPr>
      <w:rPr>
        <w:rFonts w:ascii="Courier New" w:hAnsi="Courier New"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16" w15:restartNumberingAfterBreak="0">
    <w:nsid w:val="2E5A7FE0"/>
    <w:multiLevelType w:val="hybridMultilevel"/>
    <w:tmpl w:val="14DEEF78"/>
    <w:lvl w:ilvl="0" w:tplc="A06E2A9A">
      <w:numFmt w:val="bullet"/>
      <w:lvlText w:val="•"/>
      <w:lvlJc w:val="left"/>
      <w:pPr>
        <w:ind w:left="1080" w:hanging="72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37C5812"/>
    <w:multiLevelType w:val="hybridMultilevel"/>
    <w:tmpl w:val="C1824C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1E3FBD"/>
    <w:multiLevelType w:val="hybridMultilevel"/>
    <w:tmpl w:val="0060CCB0"/>
    <w:lvl w:ilvl="0" w:tplc="A06E2A9A">
      <w:numFmt w:val="bullet"/>
      <w:lvlText w:val="•"/>
      <w:lvlJc w:val="left"/>
      <w:pPr>
        <w:ind w:left="1080" w:hanging="360"/>
      </w:pPr>
      <w:rPr>
        <w:rFonts w:ascii="Calibri" w:eastAsia="Calibri" w:hAnsi="Calibri"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3BF86241"/>
    <w:multiLevelType w:val="hybridMultilevel"/>
    <w:tmpl w:val="77FEEEDC"/>
    <w:lvl w:ilvl="0" w:tplc="DBC0F8B2">
      <w:start w:val="1"/>
      <w:numFmt w:val="bullet"/>
      <w:pStyle w:val="Subtitle"/>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822DA9"/>
    <w:multiLevelType w:val="hybridMultilevel"/>
    <w:tmpl w:val="F3827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0036800"/>
    <w:multiLevelType w:val="hybridMultilevel"/>
    <w:tmpl w:val="5EF2CF90"/>
    <w:lvl w:ilvl="0" w:tplc="AFF60724">
      <w:start w:val="3"/>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F06EE7"/>
    <w:multiLevelType w:val="hybridMultilevel"/>
    <w:tmpl w:val="D4A8A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14A77E5"/>
    <w:multiLevelType w:val="hybridMultilevel"/>
    <w:tmpl w:val="26F4A72A"/>
    <w:lvl w:ilvl="0" w:tplc="08090001">
      <w:start w:val="1"/>
      <w:numFmt w:val="bullet"/>
      <w:lvlText w:val=""/>
      <w:lvlJc w:val="left"/>
      <w:pPr>
        <w:ind w:left="720" w:hanging="360"/>
      </w:pPr>
      <w:rPr>
        <w:rFonts w:ascii="Symbol" w:hAnsi="Symbol" w:hint="default"/>
      </w:rPr>
    </w:lvl>
    <w:lvl w:ilvl="1" w:tplc="08090005">
      <w:start w:val="1"/>
      <w:numFmt w:val="bullet"/>
      <w:lvlText w:val=""/>
      <w:lvlJc w:val="left"/>
      <w:pPr>
        <w:ind w:left="1637"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6670F57"/>
    <w:multiLevelType w:val="hybridMultilevel"/>
    <w:tmpl w:val="65EA2C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7277325"/>
    <w:multiLevelType w:val="hybridMultilevel"/>
    <w:tmpl w:val="3BCEB1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84D78C3"/>
    <w:multiLevelType w:val="hybridMultilevel"/>
    <w:tmpl w:val="C60AE02E"/>
    <w:lvl w:ilvl="0" w:tplc="EADC81D6">
      <w:start w:val="1"/>
      <w:numFmt w:val="bullet"/>
      <w:pStyle w:val="ListParagraph"/>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B2A5281"/>
    <w:multiLevelType w:val="hybridMultilevel"/>
    <w:tmpl w:val="E6841D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1EC1667"/>
    <w:multiLevelType w:val="hybridMultilevel"/>
    <w:tmpl w:val="2ECC9766"/>
    <w:lvl w:ilvl="0" w:tplc="4AF052BA">
      <w:start w:val="1"/>
      <w:numFmt w:val="bullet"/>
      <w:lvlText w:val="-"/>
      <w:lvlJc w:val="left"/>
      <w:pPr>
        <w:ind w:left="2880" w:hanging="360"/>
      </w:pPr>
      <w:rPr>
        <w:rFonts w:ascii="Courier New" w:hAnsi="Courier New"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29" w15:restartNumberingAfterBreak="0">
    <w:nsid w:val="5F8D7D43"/>
    <w:multiLevelType w:val="hybridMultilevel"/>
    <w:tmpl w:val="C318E3DC"/>
    <w:lvl w:ilvl="0" w:tplc="08090005">
      <w:start w:val="1"/>
      <w:numFmt w:val="bullet"/>
      <w:lvlText w:val=""/>
      <w:lvlJc w:val="left"/>
      <w:pPr>
        <w:ind w:left="2880" w:hanging="360"/>
      </w:pPr>
      <w:rPr>
        <w:rFonts w:ascii="Wingdings" w:hAnsi="Wingdings"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30" w15:restartNumberingAfterBreak="0">
    <w:nsid w:val="608934A7"/>
    <w:multiLevelType w:val="hybridMultilevel"/>
    <w:tmpl w:val="E6A29274"/>
    <w:lvl w:ilvl="0" w:tplc="A84ACC0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811DF2"/>
    <w:multiLevelType w:val="hybridMultilevel"/>
    <w:tmpl w:val="F0CA2ED2"/>
    <w:lvl w:ilvl="0" w:tplc="A84ACC0E">
      <w:start w:val="1"/>
      <w:numFmt w:val="bullet"/>
      <w:lvlText w:val=""/>
      <w:lvlJc w:val="left"/>
      <w:pPr>
        <w:ind w:left="1125" w:hanging="360"/>
      </w:pPr>
      <w:rPr>
        <w:rFonts w:ascii="Symbol" w:hAnsi="Symbol" w:hint="default"/>
        <w:color w:val="auto"/>
      </w:rPr>
    </w:lvl>
    <w:lvl w:ilvl="1" w:tplc="08090003" w:tentative="1">
      <w:start w:val="1"/>
      <w:numFmt w:val="bullet"/>
      <w:lvlText w:val="o"/>
      <w:lvlJc w:val="left"/>
      <w:pPr>
        <w:ind w:left="1845" w:hanging="360"/>
      </w:pPr>
      <w:rPr>
        <w:rFonts w:ascii="Courier New" w:hAnsi="Courier New" w:cs="Courier New" w:hint="default"/>
      </w:rPr>
    </w:lvl>
    <w:lvl w:ilvl="2" w:tplc="08090005" w:tentative="1">
      <w:start w:val="1"/>
      <w:numFmt w:val="bullet"/>
      <w:lvlText w:val=""/>
      <w:lvlJc w:val="left"/>
      <w:pPr>
        <w:ind w:left="2565" w:hanging="360"/>
      </w:pPr>
      <w:rPr>
        <w:rFonts w:ascii="Wingdings" w:hAnsi="Wingdings" w:hint="default"/>
      </w:rPr>
    </w:lvl>
    <w:lvl w:ilvl="3" w:tplc="08090001" w:tentative="1">
      <w:start w:val="1"/>
      <w:numFmt w:val="bullet"/>
      <w:lvlText w:val=""/>
      <w:lvlJc w:val="left"/>
      <w:pPr>
        <w:ind w:left="3285" w:hanging="360"/>
      </w:pPr>
      <w:rPr>
        <w:rFonts w:ascii="Symbol" w:hAnsi="Symbol" w:hint="default"/>
      </w:rPr>
    </w:lvl>
    <w:lvl w:ilvl="4" w:tplc="08090003" w:tentative="1">
      <w:start w:val="1"/>
      <w:numFmt w:val="bullet"/>
      <w:lvlText w:val="o"/>
      <w:lvlJc w:val="left"/>
      <w:pPr>
        <w:ind w:left="4005" w:hanging="360"/>
      </w:pPr>
      <w:rPr>
        <w:rFonts w:ascii="Courier New" w:hAnsi="Courier New" w:cs="Courier New" w:hint="default"/>
      </w:rPr>
    </w:lvl>
    <w:lvl w:ilvl="5" w:tplc="08090005" w:tentative="1">
      <w:start w:val="1"/>
      <w:numFmt w:val="bullet"/>
      <w:lvlText w:val=""/>
      <w:lvlJc w:val="left"/>
      <w:pPr>
        <w:ind w:left="4725" w:hanging="360"/>
      </w:pPr>
      <w:rPr>
        <w:rFonts w:ascii="Wingdings" w:hAnsi="Wingdings" w:hint="default"/>
      </w:rPr>
    </w:lvl>
    <w:lvl w:ilvl="6" w:tplc="08090001" w:tentative="1">
      <w:start w:val="1"/>
      <w:numFmt w:val="bullet"/>
      <w:lvlText w:val=""/>
      <w:lvlJc w:val="left"/>
      <w:pPr>
        <w:ind w:left="5445" w:hanging="360"/>
      </w:pPr>
      <w:rPr>
        <w:rFonts w:ascii="Symbol" w:hAnsi="Symbol" w:hint="default"/>
      </w:rPr>
    </w:lvl>
    <w:lvl w:ilvl="7" w:tplc="08090003" w:tentative="1">
      <w:start w:val="1"/>
      <w:numFmt w:val="bullet"/>
      <w:lvlText w:val="o"/>
      <w:lvlJc w:val="left"/>
      <w:pPr>
        <w:ind w:left="6165" w:hanging="360"/>
      </w:pPr>
      <w:rPr>
        <w:rFonts w:ascii="Courier New" w:hAnsi="Courier New" w:cs="Courier New" w:hint="default"/>
      </w:rPr>
    </w:lvl>
    <w:lvl w:ilvl="8" w:tplc="08090005" w:tentative="1">
      <w:start w:val="1"/>
      <w:numFmt w:val="bullet"/>
      <w:lvlText w:val=""/>
      <w:lvlJc w:val="left"/>
      <w:pPr>
        <w:ind w:left="6885" w:hanging="360"/>
      </w:pPr>
      <w:rPr>
        <w:rFonts w:ascii="Wingdings" w:hAnsi="Wingdings" w:hint="default"/>
      </w:rPr>
    </w:lvl>
  </w:abstractNum>
  <w:abstractNum w:abstractNumId="32" w15:restartNumberingAfterBreak="0">
    <w:nsid w:val="6EBA1499"/>
    <w:multiLevelType w:val="hybridMultilevel"/>
    <w:tmpl w:val="BE7AEC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27549FF"/>
    <w:multiLevelType w:val="multilevel"/>
    <w:tmpl w:val="58447D0E"/>
    <w:lvl w:ilvl="0">
      <w:start w:val="1"/>
      <w:numFmt w:val="decimal"/>
      <w:pStyle w:val="Heading1"/>
      <w:lvlText w:val="%1"/>
      <w:lvlJc w:val="left"/>
      <w:pPr>
        <w:tabs>
          <w:tab w:val="num" w:pos="1008"/>
        </w:tabs>
        <w:ind w:left="1008" w:hanging="1008"/>
      </w:pPr>
      <w:rPr>
        <w:sz w:val="28"/>
        <w:szCs w:val="28"/>
      </w:rPr>
    </w:lvl>
    <w:lvl w:ilvl="1">
      <w:start w:val="1"/>
      <w:numFmt w:val="decimal"/>
      <w:pStyle w:val="Heading2"/>
      <w:lvlText w:val="%1.%2"/>
      <w:lvlJc w:val="left"/>
      <w:pPr>
        <w:tabs>
          <w:tab w:val="num" w:pos="1008"/>
        </w:tabs>
        <w:ind w:left="1008" w:hanging="1008"/>
      </w:pPr>
      <w:rPr>
        <w:sz w:val="26"/>
        <w:szCs w:val="26"/>
      </w:rPr>
    </w:lvl>
    <w:lvl w:ilvl="2">
      <w:start w:val="1"/>
      <w:numFmt w:val="decimal"/>
      <w:pStyle w:val="Heading3"/>
      <w:lvlText w:val="%1.%2.%3"/>
      <w:lvlJc w:val="left"/>
      <w:pPr>
        <w:tabs>
          <w:tab w:val="num" w:pos="1434"/>
        </w:tabs>
        <w:ind w:left="1434"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4" w15:restartNumberingAfterBreak="0">
    <w:nsid w:val="74DF66AE"/>
    <w:multiLevelType w:val="hybridMultilevel"/>
    <w:tmpl w:val="118C9346"/>
    <w:lvl w:ilvl="0" w:tplc="A84ACC0E">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5866A72"/>
    <w:multiLevelType w:val="hybridMultilevel"/>
    <w:tmpl w:val="4E3478CC"/>
    <w:lvl w:ilvl="0" w:tplc="A84ACC0E">
      <w:start w:val="1"/>
      <w:numFmt w:val="bullet"/>
      <w:lvlText w:val=""/>
      <w:lvlJc w:val="left"/>
      <w:pPr>
        <w:ind w:left="144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C0774C2"/>
    <w:multiLevelType w:val="hybridMultilevel"/>
    <w:tmpl w:val="23B05F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7D9933BD"/>
    <w:multiLevelType w:val="hybridMultilevel"/>
    <w:tmpl w:val="426C82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33"/>
  </w:num>
  <w:num w:numId="4">
    <w:abstractNumId w:val="37"/>
  </w:num>
  <w:num w:numId="5">
    <w:abstractNumId w:val="2"/>
  </w:num>
  <w:num w:numId="6">
    <w:abstractNumId w:val="19"/>
  </w:num>
  <w:num w:numId="7">
    <w:abstractNumId w:val="26"/>
  </w:num>
  <w:num w:numId="8">
    <w:abstractNumId w:val="14"/>
  </w:num>
  <w:num w:numId="9">
    <w:abstractNumId w:val="36"/>
  </w:num>
  <w:num w:numId="10">
    <w:abstractNumId w:val="9"/>
  </w:num>
  <w:num w:numId="11">
    <w:abstractNumId w:val="38"/>
  </w:num>
  <w:num w:numId="12">
    <w:abstractNumId w:val="34"/>
  </w:num>
  <w:num w:numId="13">
    <w:abstractNumId w:val="30"/>
  </w:num>
  <w:num w:numId="14">
    <w:abstractNumId w:val="17"/>
  </w:num>
  <w:num w:numId="15">
    <w:abstractNumId w:val="6"/>
  </w:num>
  <w:num w:numId="16">
    <w:abstractNumId w:val="35"/>
  </w:num>
  <w:num w:numId="17">
    <w:abstractNumId w:val="11"/>
  </w:num>
  <w:num w:numId="18">
    <w:abstractNumId w:val="29"/>
  </w:num>
  <w:num w:numId="19">
    <w:abstractNumId w:val="31"/>
  </w:num>
  <w:num w:numId="20">
    <w:abstractNumId w:val="32"/>
  </w:num>
  <w:num w:numId="21">
    <w:abstractNumId w:val="22"/>
  </w:num>
  <w:num w:numId="22">
    <w:abstractNumId w:val="10"/>
  </w:num>
  <w:num w:numId="23">
    <w:abstractNumId w:val="27"/>
  </w:num>
  <w:num w:numId="24">
    <w:abstractNumId w:val="1"/>
  </w:num>
  <w:num w:numId="25">
    <w:abstractNumId w:val="4"/>
  </w:num>
  <w:num w:numId="26">
    <w:abstractNumId w:val="20"/>
  </w:num>
  <w:num w:numId="27">
    <w:abstractNumId w:val="23"/>
  </w:num>
  <w:num w:numId="28">
    <w:abstractNumId w:val="24"/>
  </w:num>
  <w:num w:numId="29">
    <w:abstractNumId w:val="13"/>
  </w:num>
  <w:num w:numId="30">
    <w:abstractNumId w:val="16"/>
  </w:num>
  <w:num w:numId="31">
    <w:abstractNumId w:val="18"/>
  </w:num>
  <w:num w:numId="32">
    <w:abstractNumId w:val="25"/>
  </w:num>
  <w:num w:numId="33">
    <w:abstractNumId w:val="3"/>
  </w:num>
  <w:num w:numId="34">
    <w:abstractNumId w:val="12"/>
  </w:num>
  <w:num w:numId="35">
    <w:abstractNumId w:val="21"/>
  </w:num>
  <w:num w:numId="36">
    <w:abstractNumId w:val="26"/>
  </w:num>
  <w:num w:numId="37">
    <w:abstractNumId w:val="26"/>
  </w:num>
  <w:num w:numId="38">
    <w:abstractNumId w:val="28"/>
  </w:num>
  <w:num w:numId="39">
    <w:abstractNumId w:val="15"/>
  </w:num>
  <w:num w:numId="40">
    <w:abstractNumId w:val="7"/>
  </w:num>
  <w:num w:numId="41">
    <w:abstractNumId w:val="8"/>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proofState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001A"/>
    <w:rsid w:val="00000312"/>
    <w:rsid w:val="000033F8"/>
    <w:rsid w:val="00006E99"/>
    <w:rsid w:val="00010E74"/>
    <w:rsid w:val="00011947"/>
    <w:rsid w:val="0001195E"/>
    <w:rsid w:val="00011A7B"/>
    <w:rsid w:val="00012235"/>
    <w:rsid w:val="00012625"/>
    <w:rsid w:val="0001451D"/>
    <w:rsid w:val="00014BE8"/>
    <w:rsid w:val="0001528C"/>
    <w:rsid w:val="00015F21"/>
    <w:rsid w:val="00016AB9"/>
    <w:rsid w:val="00017FBD"/>
    <w:rsid w:val="00020978"/>
    <w:rsid w:val="00020B6F"/>
    <w:rsid w:val="0002138D"/>
    <w:rsid w:val="00021480"/>
    <w:rsid w:val="00022BCB"/>
    <w:rsid w:val="0002339A"/>
    <w:rsid w:val="00023494"/>
    <w:rsid w:val="000267AA"/>
    <w:rsid w:val="00031517"/>
    <w:rsid w:val="00031C8F"/>
    <w:rsid w:val="0003409A"/>
    <w:rsid w:val="00034339"/>
    <w:rsid w:val="00034A54"/>
    <w:rsid w:val="000351E2"/>
    <w:rsid w:val="0003727E"/>
    <w:rsid w:val="00040346"/>
    <w:rsid w:val="00042BFE"/>
    <w:rsid w:val="000439A5"/>
    <w:rsid w:val="00045C48"/>
    <w:rsid w:val="00046988"/>
    <w:rsid w:val="00047084"/>
    <w:rsid w:val="000506D9"/>
    <w:rsid w:val="00050D4D"/>
    <w:rsid w:val="00051A2F"/>
    <w:rsid w:val="000520EB"/>
    <w:rsid w:val="000552E6"/>
    <w:rsid w:val="0006114B"/>
    <w:rsid w:val="00061E83"/>
    <w:rsid w:val="0006249C"/>
    <w:rsid w:val="000627EF"/>
    <w:rsid w:val="00062E71"/>
    <w:rsid w:val="00063EE5"/>
    <w:rsid w:val="0006536C"/>
    <w:rsid w:val="00066008"/>
    <w:rsid w:val="000660BA"/>
    <w:rsid w:val="000660C6"/>
    <w:rsid w:val="000675C5"/>
    <w:rsid w:val="00071069"/>
    <w:rsid w:val="00071809"/>
    <w:rsid w:val="00073070"/>
    <w:rsid w:val="0007350C"/>
    <w:rsid w:val="0007383D"/>
    <w:rsid w:val="00073A30"/>
    <w:rsid w:val="00074AAE"/>
    <w:rsid w:val="00075B91"/>
    <w:rsid w:val="00076065"/>
    <w:rsid w:val="00077206"/>
    <w:rsid w:val="0007752F"/>
    <w:rsid w:val="00081267"/>
    <w:rsid w:val="00081F3C"/>
    <w:rsid w:val="00082C88"/>
    <w:rsid w:val="00083144"/>
    <w:rsid w:val="000837DD"/>
    <w:rsid w:val="000865B1"/>
    <w:rsid w:val="00086A86"/>
    <w:rsid w:val="000874D1"/>
    <w:rsid w:val="000901B4"/>
    <w:rsid w:val="000939C0"/>
    <w:rsid w:val="00094901"/>
    <w:rsid w:val="00095F76"/>
    <w:rsid w:val="0009646E"/>
    <w:rsid w:val="0009648B"/>
    <w:rsid w:val="000975C5"/>
    <w:rsid w:val="00097E25"/>
    <w:rsid w:val="000A0911"/>
    <w:rsid w:val="000A1248"/>
    <w:rsid w:val="000A1CA5"/>
    <w:rsid w:val="000A1F32"/>
    <w:rsid w:val="000A2206"/>
    <w:rsid w:val="000A246C"/>
    <w:rsid w:val="000A61D8"/>
    <w:rsid w:val="000A67CD"/>
    <w:rsid w:val="000A69D9"/>
    <w:rsid w:val="000B1304"/>
    <w:rsid w:val="000B1356"/>
    <w:rsid w:val="000B1CCD"/>
    <w:rsid w:val="000B3CBB"/>
    <w:rsid w:val="000B3E76"/>
    <w:rsid w:val="000B42C7"/>
    <w:rsid w:val="000B446B"/>
    <w:rsid w:val="000B6D30"/>
    <w:rsid w:val="000C1E97"/>
    <w:rsid w:val="000C2B03"/>
    <w:rsid w:val="000C3E73"/>
    <w:rsid w:val="000D00A1"/>
    <w:rsid w:val="000D0255"/>
    <w:rsid w:val="000D3362"/>
    <w:rsid w:val="000D5CA7"/>
    <w:rsid w:val="000D5D90"/>
    <w:rsid w:val="000E20C2"/>
    <w:rsid w:val="000E2221"/>
    <w:rsid w:val="000E35CB"/>
    <w:rsid w:val="000E4453"/>
    <w:rsid w:val="000E4A54"/>
    <w:rsid w:val="000E512C"/>
    <w:rsid w:val="000F11A8"/>
    <w:rsid w:val="000F15CC"/>
    <w:rsid w:val="000F1BF5"/>
    <w:rsid w:val="000F2F91"/>
    <w:rsid w:val="000F4840"/>
    <w:rsid w:val="000F530F"/>
    <w:rsid w:val="000F566E"/>
    <w:rsid w:val="000F5C86"/>
    <w:rsid w:val="000F6227"/>
    <w:rsid w:val="000F6A56"/>
    <w:rsid w:val="000F7A81"/>
    <w:rsid w:val="00100440"/>
    <w:rsid w:val="00104817"/>
    <w:rsid w:val="00105266"/>
    <w:rsid w:val="00105F34"/>
    <w:rsid w:val="001062BE"/>
    <w:rsid w:val="0010665E"/>
    <w:rsid w:val="00106944"/>
    <w:rsid w:val="0011388F"/>
    <w:rsid w:val="00113DAB"/>
    <w:rsid w:val="0011448B"/>
    <w:rsid w:val="0011469E"/>
    <w:rsid w:val="00114AB3"/>
    <w:rsid w:val="0011569C"/>
    <w:rsid w:val="00115EFC"/>
    <w:rsid w:val="001162BD"/>
    <w:rsid w:val="00116F62"/>
    <w:rsid w:val="00117222"/>
    <w:rsid w:val="0011755F"/>
    <w:rsid w:val="00120216"/>
    <w:rsid w:val="00120E24"/>
    <w:rsid w:val="001212F3"/>
    <w:rsid w:val="0012252A"/>
    <w:rsid w:val="00122EDD"/>
    <w:rsid w:val="00123585"/>
    <w:rsid w:val="001259D7"/>
    <w:rsid w:val="0012640D"/>
    <w:rsid w:val="00126CA5"/>
    <w:rsid w:val="0012784D"/>
    <w:rsid w:val="001315DF"/>
    <w:rsid w:val="00132716"/>
    <w:rsid w:val="00132A63"/>
    <w:rsid w:val="00132DCD"/>
    <w:rsid w:val="00133FE7"/>
    <w:rsid w:val="00134B25"/>
    <w:rsid w:val="00135DC3"/>
    <w:rsid w:val="00135FE2"/>
    <w:rsid w:val="00142B0A"/>
    <w:rsid w:val="0014335D"/>
    <w:rsid w:val="001433FC"/>
    <w:rsid w:val="00144B84"/>
    <w:rsid w:val="00146744"/>
    <w:rsid w:val="001474CC"/>
    <w:rsid w:val="00150C06"/>
    <w:rsid w:val="00150E3A"/>
    <w:rsid w:val="0015181F"/>
    <w:rsid w:val="0015358E"/>
    <w:rsid w:val="001554A1"/>
    <w:rsid w:val="00156231"/>
    <w:rsid w:val="0015644D"/>
    <w:rsid w:val="00156FAC"/>
    <w:rsid w:val="001638D1"/>
    <w:rsid w:val="0017056B"/>
    <w:rsid w:val="00171069"/>
    <w:rsid w:val="001736A8"/>
    <w:rsid w:val="001749BE"/>
    <w:rsid w:val="00177791"/>
    <w:rsid w:val="00177D26"/>
    <w:rsid w:val="001805D6"/>
    <w:rsid w:val="00180FEA"/>
    <w:rsid w:val="00183471"/>
    <w:rsid w:val="00183874"/>
    <w:rsid w:val="001843EF"/>
    <w:rsid w:val="00184562"/>
    <w:rsid w:val="00184CDA"/>
    <w:rsid w:val="001853B2"/>
    <w:rsid w:val="001865A1"/>
    <w:rsid w:val="001902CC"/>
    <w:rsid w:val="00190C35"/>
    <w:rsid w:val="00191A01"/>
    <w:rsid w:val="001920AD"/>
    <w:rsid w:val="00194329"/>
    <w:rsid w:val="00194BEB"/>
    <w:rsid w:val="0019668F"/>
    <w:rsid w:val="001A0E19"/>
    <w:rsid w:val="001A20C4"/>
    <w:rsid w:val="001A2FAF"/>
    <w:rsid w:val="001A3CA3"/>
    <w:rsid w:val="001A458B"/>
    <w:rsid w:val="001A58E1"/>
    <w:rsid w:val="001A768B"/>
    <w:rsid w:val="001A7F05"/>
    <w:rsid w:val="001B097C"/>
    <w:rsid w:val="001B233D"/>
    <w:rsid w:val="001B3F43"/>
    <w:rsid w:val="001B4104"/>
    <w:rsid w:val="001B4187"/>
    <w:rsid w:val="001B44FE"/>
    <w:rsid w:val="001B5228"/>
    <w:rsid w:val="001B557D"/>
    <w:rsid w:val="001B7430"/>
    <w:rsid w:val="001C089E"/>
    <w:rsid w:val="001C2CF5"/>
    <w:rsid w:val="001C3120"/>
    <w:rsid w:val="001C40F6"/>
    <w:rsid w:val="001C4948"/>
    <w:rsid w:val="001C53C2"/>
    <w:rsid w:val="001C5992"/>
    <w:rsid w:val="001C6651"/>
    <w:rsid w:val="001C6799"/>
    <w:rsid w:val="001C735D"/>
    <w:rsid w:val="001C75AC"/>
    <w:rsid w:val="001C78C7"/>
    <w:rsid w:val="001C7D0E"/>
    <w:rsid w:val="001C7FB6"/>
    <w:rsid w:val="001D4100"/>
    <w:rsid w:val="001D5223"/>
    <w:rsid w:val="001D6220"/>
    <w:rsid w:val="001D643E"/>
    <w:rsid w:val="001D749A"/>
    <w:rsid w:val="001E02A7"/>
    <w:rsid w:val="001E14CE"/>
    <w:rsid w:val="001E1F7D"/>
    <w:rsid w:val="001E34D6"/>
    <w:rsid w:val="001E4956"/>
    <w:rsid w:val="001E5A9F"/>
    <w:rsid w:val="001F0F2A"/>
    <w:rsid w:val="001F1012"/>
    <w:rsid w:val="001F2469"/>
    <w:rsid w:val="001F2DA9"/>
    <w:rsid w:val="001F3C9D"/>
    <w:rsid w:val="001F6C95"/>
    <w:rsid w:val="001F6CD2"/>
    <w:rsid w:val="001F742B"/>
    <w:rsid w:val="002000AA"/>
    <w:rsid w:val="002003F7"/>
    <w:rsid w:val="002005BB"/>
    <w:rsid w:val="0020153D"/>
    <w:rsid w:val="0020254E"/>
    <w:rsid w:val="00204220"/>
    <w:rsid w:val="00204393"/>
    <w:rsid w:val="00204702"/>
    <w:rsid w:val="002048E8"/>
    <w:rsid w:val="00205E75"/>
    <w:rsid w:val="002060BC"/>
    <w:rsid w:val="0020696D"/>
    <w:rsid w:val="00207AFE"/>
    <w:rsid w:val="00210B86"/>
    <w:rsid w:val="00210E43"/>
    <w:rsid w:val="00210E50"/>
    <w:rsid w:val="00211E4A"/>
    <w:rsid w:val="00214BBF"/>
    <w:rsid w:val="00216D41"/>
    <w:rsid w:val="00217E63"/>
    <w:rsid w:val="002200B7"/>
    <w:rsid w:val="002205D6"/>
    <w:rsid w:val="00222EAB"/>
    <w:rsid w:val="00224D4C"/>
    <w:rsid w:val="00224D58"/>
    <w:rsid w:val="0022653C"/>
    <w:rsid w:val="00226A03"/>
    <w:rsid w:val="00227F0E"/>
    <w:rsid w:val="00230EEE"/>
    <w:rsid w:val="00232F20"/>
    <w:rsid w:val="002364B4"/>
    <w:rsid w:val="00236B3F"/>
    <w:rsid w:val="002413A2"/>
    <w:rsid w:val="0024201F"/>
    <w:rsid w:val="002438D2"/>
    <w:rsid w:val="00244464"/>
    <w:rsid w:val="002521FB"/>
    <w:rsid w:val="002524B2"/>
    <w:rsid w:val="00252592"/>
    <w:rsid w:val="0025290C"/>
    <w:rsid w:val="00253C91"/>
    <w:rsid w:val="00253EF2"/>
    <w:rsid w:val="0025446B"/>
    <w:rsid w:val="002547D4"/>
    <w:rsid w:val="00255B90"/>
    <w:rsid w:val="00255DD9"/>
    <w:rsid w:val="0025661A"/>
    <w:rsid w:val="00257FB5"/>
    <w:rsid w:val="00260918"/>
    <w:rsid w:val="002619D1"/>
    <w:rsid w:val="00261D01"/>
    <w:rsid w:val="00262BA4"/>
    <w:rsid w:val="00262E03"/>
    <w:rsid w:val="00263177"/>
    <w:rsid w:val="00263501"/>
    <w:rsid w:val="00264C45"/>
    <w:rsid w:val="00264E34"/>
    <w:rsid w:val="00266535"/>
    <w:rsid w:val="002675FF"/>
    <w:rsid w:val="00267BD3"/>
    <w:rsid w:val="0027325F"/>
    <w:rsid w:val="00275DD4"/>
    <w:rsid w:val="0027697E"/>
    <w:rsid w:val="00277E51"/>
    <w:rsid w:val="00283233"/>
    <w:rsid w:val="00284A9F"/>
    <w:rsid w:val="00287594"/>
    <w:rsid w:val="002875AF"/>
    <w:rsid w:val="0028769B"/>
    <w:rsid w:val="0028775A"/>
    <w:rsid w:val="00287F72"/>
    <w:rsid w:val="00287F94"/>
    <w:rsid w:val="00290C55"/>
    <w:rsid w:val="00291846"/>
    <w:rsid w:val="00291BEA"/>
    <w:rsid w:val="00291CF5"/>
    <w:rsid w:val="00293112"/>
    <w:rsid w:val="0029519F"/>
    <w:rsid w:val="0029562D"/>
    <w:rsid w:val="0029605E"/>
    <w:rsid w:val="002A0215"/>
    <w:rsid w:val="002A083F"/>
    <w:rsid w:val="002A13C5"/>
    <w:rsid w:val="002A1C4D"/>
    <w:rsid w:val="002A3CC6"/>
    <w:rsid w:val="002A5163"/>
    <w:rsid w:val="002A56DA"/>
    <w:rsid w:val="002A5A25"/>
    <w:rsid w:val="002A6825"/>
    <w:rsid w:val="002A6C11"/>
    <w:rsid w:val="002A77E1"/>
    <w:rsid w:val="002B058E"/>
    <w:rsid w:val="002B0643"/>
    <w:rsid w:val="002B16BD"/>
    <w:rsid w:val="002B1E3B"/>
    <w:rsid w:val="002B3FC4"/>
    <w:rsid w:val="002B487B"/>
    <w:rsid w:val="002B4B7B"/>
    <w:rsid w:val="002B71D2"/>
    <w:rsid w:val="002B7B22"/>
    <w:rsid w:val="002C009A"/>
    <w:rsid w:val="002C02FC"/>
    <w:rsid w:val="002C28BC"/>
    <w:rsid w:val="002C2B55"/>
    <w:rsid w:val="002C4021"/>
    <w:rsid w:val="002C435C"/>
    <w:rsid w:val="002C48D3"/>
    <w:rsid w:val="002C55C7"/>
    <w:rsid w:val="002C596A"/>
    <w:rsid w:val="002C6836"/>
    <w:rsid w:val="002C7ABA"/>
    <w:rsid w:val="002D0773"/>
    <w:rsid w:val="002D16CA"/>
    <w:rsid w:val="002D1F16"/>
    <w:rsid w:val="002D26F7"/>
    <w:rsid w:val="002D6BBC"/>
    <w:rsid w:val="002D6D74"/>
    <w:rsid w:val="002E0409"/>
    <w:rsid w:val="002E07B0"/>
    <w:rsid w:val="002E0A8C"/>
    <w:rsid w:val="002E18E2"/>
    <w:rsid w:val="002E2CDC"/>
    <w:rsid w:val="002E352A"/>
    <w:rsid w:val="002E3724"/>
    <w:rsid w:val="002E4453"/>
    <w:rsid w:val="002E5938"/>
    <w:rsid w:val="002E6ACC"/>
    <w:rsid w:val="002E6BB7"/>
    <w:rsid w:val="002E7756"/>
    <w:rsid w:val="002E7A07"/>
    <w:rsid w:val="002E7AC1"/>
    <w:rsid w:val="002F0543"/>
    <w:rsid w:val="002F0F50"/>
    <w:rsid w:val="002F16B5"/>
    <w:rsid w:val="002F2AB2"/>
    <w:rsid w:val="002F33A8"/>
    <w:rsid w:val="002F5097"/>
    <w:rsid w:val="002F56C3"/>
    <w:rsid w:val="002F5D75"/>
    <w:rsid w:val="002F766A"/>
    <w:rsid w:val="002F7B56"/>
    <w:rsid w:val="00302041"/>
    <w:rsid w:val="00302CB7"/>
    <w:rsid w:val="00302DCB"/>
    <w:rsid w:val="00303DFF"/>
    <w:rsid w:val="00304613"/>
    <w:rsid w:val="003051AB"/>
    <w:rsid w:val="0030557A"/>
    <w:rsid w:val="00306134"/>
    <w:rsid w:val="00306314"/>
    <w:rsid w:val="00306DDB"/>
    <w:rsid w:val="003106CB"/>
    <w:rsid w:val="00311822"/>
    <w:rsid w:val="003144CB"/>
    <w:rsid w:val="00314A25"/>
    <w:rsid w:val="00315148"/>
    <w:rsid w:val="00316010"/>
    <w:rsid w:val="003163AE"/>
    <w:rsid w:val="00317593"/>
    <w:rsid w:val="00321E0D"/>
    <w:rsid w:val="00321E93"/>
    <w:rsid w:val="003224C9"/>
    <w:rsid w:val="003225B3"/>
    <w:rsid w:val="00322CEF"/>
    <w:rsid w:val="00323A72"/>
    <w:rsid w:val="003245CA"/>
    <w:rsid w:val="00324616"/>
    <w:rsid w:val="00324704"/>
    <w:rsid w:val="003261D9"/>
    <w:rsid w:val="003267DE"/>
    <w:rsid w:val="00327387"/>
    <w:rsid w:val="00330372"/>
    <w:rsid w:val="0033117D"/>
    <w:rsid w:val="00331953"/>
    <w:rsid w:val="00331C39"/>
    <w:rsid w:val="0033350A"/>
    <w:rsid w:val="003363B4"/>
    <w:rsid w:val="00336966"/>
    <w:rsid w:val="00340BC3"/>
    <w:rsid w:val="003438B2"/>
    <w:rsid w:val="00345D01"/>
    <w:rsid w:val="00346A3A"/>
    <w:rsid w:val="00347290"/>
    <w:rsid w:val="00350F93"/>
    <w:rsid w:val="00350FD5"/>
    <w:rsid w:val="0035238E"/>
    <w:rsid w:val="003531C6"/>
    <w:rsid w:val="003550F0"/>
    <w:rsid w:val="00355CE7"/>
    <w:rsid w:val="003604A7"/>
    <w:rsid w:val="003614B0"/>
    <w:rsid w:val="00361879"/>
    <w:rsid w:val="00362FC2"/>
    <w:rsid w:val="00363066"/>
    <w:rsid w:val="003631DE"/>
    <w:rsid w:val="00363FEF"/>
    <w:rsid w:val="00365A05"/>
    <w:rsid w:val="00366124"/>
    <w:rsid w:val="00366981"/>
    <w:rsid w:val="00371746"/>
    <w:rsid w:val="003733DE"/>
    <w:rsid w:val="00373B15"/>
    <w:rsid w:val="00374887"/>
    <w:rsid w:val="00374FBA"/>
    <w:rsid w:val="00375882"/>
    <w:rsid w:val="00375D32"/>
    <w:rsid w:val="00375F8F"/>
    <w:rsid w:val="00376C11"/>
    <w:rsid w:val="00376F37"/>
    <w:rsid w:val="0037724D"/>
    <w:rsid w:val="0037747D"/>
    <w:rsid w:val="003777FC"/>
    <w:rsid w:val="00377933"/>
    <w:rsid w:val="00380353"/>
    <w:rsid w:val="00381775"/>
    <w:rsid w:val="00382933"/>
    <w:rsid w:val="00383E74"/>
    <w:rsid w:val="00387CB4"/>
    <w:rsid w:val="003902D4"/>
    <w:rsid w:val="003906C5"/>
    <w:rsid w:val="00390B44"/>
    <w:rsid w:val="00390C81"/>
    <w:rsid w:val="003914C2"/>
    <w:rsid w:val="00391C22"/>
    <w:rsid w:val="003924DB"/>
    <w:rsid w:val="00393146"/>
    <w:rsid w:val="0039688D"/>
    <w:rsid w:val="003978F2"/>
    <w:rsid w:val="003A4114"/>
    <w:rsid w:val="003A4683"/>
    <w:rsid w:val="003A50AA"/>
    <w:rsid w:val="003A72AE"/>
    <w:rsid w:val="003A7AB1"/>
    <w:rsid w:val="003A7C02"/>
    <w:rsid w:val="003B05B4"/>
    <w:rsid w:val="003B0999"/>
    <w:rsid w:val="003B21E7"/>
    <w:rsid w:val="003B234C"/>
    <w:rsid w:val="003B3AF4"/>
    <w:rsid w:val="003B5019"/>
    <w:rsid w:val="003C0E9E"/>
    <w:rsid w:val="003C1618"/>
    <w:rsid w:val="003C2AB0"/>
    <w:rsid w:val="003C2B26"/>
    <w:rsid w:val="003C2F9A"/>
    <w:rsid w:val="003C346A"/>
    <w:rsid w:val="003C4960"/>
    <w:rsid w:val="003C59B1"/>
    <w:rsid w:val="003C6CFA"/>
    <w:rsid w:val="003C75E8"/>
    <w:rsid w:val="003D108F"/>
    <w:rsid w:val="003D1B42"/>
    <w:rsid w:val="003D1B55"/>
    <w:rsid w:val="003D1DA2"/>
    <w:rsid w:val="003D1DD7"/>
    <w:rsid w:val="003D2F27"/>
    <w:rsid w:val="003D2F9F"/>
    <w:rsid w:val="003D5632"/>
    <w:rsid w:val="003D6AE4"/>
    <w:rsid w:val="003D6B97"/>
    <w:rsid w:val="003D79FB"/>
    <w:rsid w:val="003D7C12"/>
    <w:rsid w:val="003E0D85"/>
    <w:rsid w:val="003E0FB1"/>
    <w:rsid w:val="003E11DC"/>
    <w:rsid w:val="003E21AD"/>
    <w:rsid w:val="003E2463"/>
    <w:rsid w:val="003E7820"/>
    <w:rsid w:val="003E7A7B"/>
    <w:rsid w:val="003F165E"/>
    <w:rsid w:val="003F2D01"/>
    <w:rsid w:val="003F363E"/>
    <w:rsid w:val="003F402E"/>
    <w:rsid w:val="003F5828"/>
    <w:rsid w:val="003F6307"/>
    <w:rsid w:val="00401CA4"/>
    <w:rsid w:val="00402CB0"/>
    <w:rsid w:val="00403CC9"/>
    <w:rsid w:val="00403E6F"/>
    <w:rsid w:val="00405224"/>
    <w:rsid w:val="004053E7"/>
    <w:rsid w:val="0040692D"/>
    <w:rsid w:val="00406DFE"/>
    <w:rsid w:val="0040788C"/>
    <w:rsid w:val="00410266"/>
    <w:rsid w:val="00410427"/>
    <w:rsid w:val="004141B7"/>
    <w:rsid w:val="0041542E"/>
    <w:rsid w:val="004172FB"/>
    <w:rsid w:val="00417D7E"/>
    <w:rsid w:val="00420CAB"/>
    <w:rsid w:val="004210DF"/>
    <w:rsid w:val="00421783"/>
    <w:rsid w:val="0042238F"/>
    <w:rsid w:val="00422483"/>
    <w:rsid w:val="004227B5"/>
    <w:rsid w:val="00422DB8"/>
    <w:rsid w:val="00426491"/>
    <w:rsid w:val="00427861"/>
    <w:rsid w:val="00427F72"/>
    <w:rsid w:val="004310D3"/>
    <w:rsid w:val="004318AD"/>
    <w:rsid w:val="00432A6A"/>
    <w:rsid w:val="00433919"/>
    <w:rsid w:val="00433C3E"/>
    <w:rsid w:val="0043464A"/>
    <w:rsid w:val="00434DC2"/>
    <w:rsid w:val="00437DEF"/>
    <w:rsid w:val="004445E5"/>
    <w:rsid w:val="004469F7"/>
    <w:rsid w:val="00446E41"/>
    <w:rsid w:val="0044721D"/>
    <w:rsid w:val="00447D92"/>
    <w:rsid w:val="00447E85"/>
    <w:rsid w:val="00451ACA"/>
    <w:rsid w:val="00451F83"/>
    <w:rsid w:val="004529F4"/>
    <w:rsid w:val="00454BDC"/>
    <w:rsid w:val="00457423"/>
    <w:rsid w:val="00460372"/>
    <w:rsid w:val="0046190F"/>
    <w:rsid w:val="00461C36"/>
    <w:rsid w:val="00462528"/>
    <w:rsid w:val="00462B87"/>
    <w:rsid w:val="00462D5B"/>
    <w:rsid w:val="004668EA"/>
    <w:rsid w:val="004715F5"/>
    <w:rsid w:val="00472A05"/>
    <w:rsid w:val="004742C0"/>
    <w:rsid w:val="00477DE5"/>
    <w:rsid w:val="00480CD7"/>
    <w:rsid w:val="004826D4"/>
    <w:rsid w:val="00483B0C"/>
    <w:rsid w:val="00485B58"/>
    <w:rsid w:val="00491685"/>
    <w:rsid w:val="0049194A"/>
    <w:rsid w:val="004925F8"/>
    <w:rsid w:val="00493FB0"/>
    <w:rsid w:val="00494BC9"/>
    <w:rsid w:val="00495128"/>
    <w:rsid w:val="004A204C"/>
    <w:rsid w:val="004A2729"/>
    <w:rsid w:val="004A429E"/>
    <w:rsid w:val="004A4A23"/>
    <w:rsid w:val="004A4DB9"/>
    <w:rsid w:val="004A5344"/>
    <w:rsid w:val="004A539E"/>
    <w:rsid w:val="004A6DA3"/>
    <w:rsid w:val="004A6E0A"/>
    <w:rsid w:val="004A6F4C"/>
    <w:rsid w:val="004A7060"/>
    <w:rsid w:val="004B04BD"/>
    <w:rsid w:val="004B06AD"/>
    <w:rsid w:val="004B138C"/>
    <w:rsid w:val="004B1505"/>
    <w:rsid w:val="004B279E"/>
    <w:rsid w:val="004B3B46"/>
    <w:rsid w:val="004B416B"/>
    <w:rsid w:val="004B4A00"/>
    <w:rsid w:val="004B503D"/>
    <w:rsid w:val="004B64CA"/>
    <w:rsid w:val="004B6A89"/>
    <w:rsid w:val="004B7079"/>
    <w:rsid w:val="004B787C"/>
    <w:rsid w:val="004C04B3"/>
    <w:rsid w:val="004C0E12"/>
    <w:rsid w:val="004C1CF9"/>
    <w:rsid w:val="004C23BE"/>
    <w:rsid w:val="004C31D5"/>
    <w:rsid w:val="004C4B1B"/>
    <w:rsid w:val="004C4D4F"/>
    <w:rsid w:val="004C7158"/>
    <w:rsid w:val="004C77F1"/>
    <w:rsid w:val="004C7B2C"/>
    <w:rsid w:val="004D074F"/>
    <w:rsid w:val="004D3002"/>
    <w:rsid w:val="004D3261"/>
    <w:rsid w:val="004D667C"/>
    <w:rsid w:val="004D760A"/>
    <w:rsid w:val="004E02FB"/>
    <w:rsid w:val="004E1A0A"/>
    <w:rsid w:val="004E1FDC"/>
    <w:rsid w:val="004E5080"/>
    <w:rsid w:val="004E5C51"/>
    <w:rsid w:val="004E6584"/>
    <w:rsid w:val="004E65B3"/>
    <w:rsid w:val="004E7C42"/>
    <w:rsid w:val="004F0783"/>
    <w:rsid w:val="004F12D5"/>
    <w:rsid w:val="004F26BD"/>
    <w:rsid w:val="004F592A"/>
    <w:rsid w:val="004F5CAA"/>
    <w:rsid w:val="004F7000"/>
    <w:rsid w:val="00500D0C"/>
    <w:rsid w:val="00502AED"/>
    <w:rsid w:val="0050403B"/>
    <w:rsid w:val="00504E1A"/>
    <w:rsid w:val="0050535B"/>
    <w:rsid w:val="00507311"/>
    <w:rsid w:val="005078F5"/>
    <w:rsid w:val="0050796E"/>
    <w:rsid w:val="0051127E"/>
    <w:rsid w:val="0051255D"/>
    <w:rsid w:val="0051466B"/>
    <w:rsid w:val="0051593F"/>
    <w:rsid w:val="00516D77"/>
    <w:rsid w:val="00517C55"/>
    <w:rsid w:val="00520586"/>
    <w:rsid w:val="00520BBD"/>
    <w:rsid w:val="00522282"/>
    <w:rsid w:val="00522AF7"/>
    <w:rsid w:val="00523050"/>
    <w:rsid w:val="00523C4B"/>
    <w:rsid w:val="00526DE5"/>
    <w:rsid w:val="00530042"/>
    <w:rsid w:val="00530720"/>
    <w:rsid w:val="0053085E"/>
    <w:rsid w:val="005315A8"/>
    <w:rsid w:val="00531CC3"/>
    <w:rsid w:val="005345D2"/>
    <w:rsid w:val="00535B6D"/>
    <w:rsid w:val="005411F2"/>
    <w:rsid w:val="0054265E"/>
    <w:rsid w:val="00542EE2"/>
    <w:rsid w:val="005453E2"/>
    <w:rsid w:val="00545BBF"/>
    <w:rsid w:val="00546280"/>
    <w:rsid w:val="00547A56"/>
    <w:rsid w:val="00550122"/>
    <w:rsid w:val="005508FF"/>
    <w:rsid w:val="005509FA"/>
    <w:rsid w:val="00550E5C"/>
    <w:rsid w:val="0055145C"/>
    <w:rsid w:val="005516EB"/>
    <w:rsid w:val="00551E7C"/>
    <w:rsid w:val="00551F7D"/>
    <w:rsid w:val="00552445"/>
    <w:rsid w:val="0055285A"/>
    <w:rsid w:val="0055375D"/>
    <w:rsid w:val="00555F1B"/>
    <w:rsid w:val="00557358"/>
    <w:rsid w:val="005607CD"/>
    <w:rsid w:val="0056166B"/>
    <w:rsid w:val="00562694"/>
    <w:rsid w:val="005637BE"/>
    <w:rsid w:val="00566D50"/>
    <w:rsid w:val="005670AC"/>
    <w:rsid w:val="005674DE"/>
    <w:rsid w:val="0057109C"/>
    <w:rsid w:val="005757C2"/>
    <w:rsid w:val="00575EBA"/>
    <w:rsid w:val="0057698D"/>
    <w:rsid w:val="00580071"/>
    <w:rsid w:val="00580BD3"/>
    <w:rsid w:val="00580F3A"/>
    <w:rsid w:val="005825D2"/>
    <w:rsid w:val="00582669"/>
    <w:rsid w:val="005831B8"/>
    <w:rsid w:val="00583E09"/>
    <w:rsid w:val="00586A00"/>
    <w:rsid w:val="00587E04"/>
    <w:rsid w:val="005934FE"/>
    <w:rsid w:val="005936A8"/>
    <w:rsid w:val="00594D86"/>
    <w:rsid w:val="00595117"/>
    <w:rsid w:val="005956CE"/>
    <w:rsid w:val="005968DD"/>
    <w:rsid w:val="005A20F6"/>
    <w:rsid w:val="005A350D"/>
    <w:rsid w:val="005A4D2F"/>
    <w:rsid w:val="005A70A7"/>
    <w:rsid w:val="005A7611"/>
    <w:rsid w:val="005A7F64"/>
    <w:rsid w:val="005B2CEC"/>
    <w:rsid w:val="005B3031"/>
    <w:rsid w:val="005B33C7"/>
    <w:rsid w:val="005B39ED"/>
    <w:rsid w:val="005B3EAD"/>
    <w:rsid w:val="005B5421"/>
    <w:rsid w:val="005B6354"/>
    <w:rsid w:val="005B6457"/>
    <w:rsid w:val="005B7A91"/>
    <w:rsid w:val="005C0D3F"/>
    <w:rsid w:val="005C1530"/>
    <w:rsid w:val="005C1B84"/>
    <w:rsid w:val="005C7B18"/>
    <w:rsid w:val="005D03A2"/>
    <w:rsid w:val="005D0613"/>
    <w:rsid w:val="005D0961"/>
    <w:rsid w:val="005D0A04"/>
    <w:rsid w:val="005D0F8E"/>
    <w:rsid w:val="005D146E"/>
    <w:rsid w:val="005D14ED"/>
    <w:rsid w:val="005D18E0"/>
    <w:rsid w:val="005D2558"/>
    <w:rsid w:val="005D341A"/>
    <w:rsid w:val="005D438C"/>
    <w:rsid w:val="005D4D52"/>
    <w:rsid w:val="005D5B0E"/>
    <w:rsid w:val="005D6213"/>
    <w:rsid w:val="005D654A"/>
    <w:rsid w:val="005D681C"/>
    <w:rsid w:val="005D76AE"/>
    <w:rsid w:val="005E023A"/>
    <w:rsid w:val="005E066C"/>
    <w:rsid w:val="005E2AB1"/>
    <w:rsid w:val="005E2BC5"/>
    <w:rsid w:val="005E3B5E"/>
    <w:rsid w:val="005E4508"/>
    <w:rsid w:val="005E5F34"/>
    <w:rsid w:val="005E6637"/>
    <w:rsid w:val="005F061C"/>
    <w:rsid w:val="005F1910"/>
    <w:rsid w:val="005F191F"/>
    <w:rsid w:val="005F1B59"/>
    <w:rsid w:val="005F2403"/>
    <w:rsid w:val="005F2AEC"/>
    <w:rsid w:val="005F3B25"/>
    <w:rsid w:val="005F4157"/>
    <w:rsid w:val="005F6B05"/>
    <w:rsid w:val="005F751B"/>
    <w:rsid w:val="005F7847"/>
    <w:rsid w:val="005F7E18"/>
    <w:rsid w:val="006023ED"/>
    <w:rsid w:val="006046A3"/>
    <w:rsid w:val="006062B7"/>
    <w:rsid w:val="00606E3D"/>
    <w:rsid w:val="00607A65"/>
    <w:rsid w:val="00607D19"/>
    <w:rsid w:val="00610412"/>
    <w:rsid w:val="0061163A"/>
    <w:rsid w:val="00611DCF"/>
    <w:rsid w:val="00612710"/>
    <w:rsid w:val="00612E3D"/>
    <w:rsid w:val="00613FEC"/>
    <w:rsid w:val="006147D0"/>
    <w:rsid w:val="00617A8C"/>
    <w:rsid w:val="00617CE1"/>
    <w:rsid w:val="00620104"/>
    <w:rsid w:val="00620147"/>
    <w:rsid w:val="006208CF"/>
    <w:rsid w:val="00624486"/>
    <w:rsid w:val="00626C31"/>
    <w:rsid w:val="006300BC"/>
    <w:rsid w:val="00630D64"/>
    <w:rsid w:val="00631215"/>
    <w:rsid w:val="00633456"/>
    <w:rsid w:val="00633510"/>
    <w:rsid w:val="006342B4"/>
    <w:rsid w:val="00634401"/>
    <w:rsid w:val="0063484B"/>
    <w:rsid w:val="00634EFC"/>
    <w:rsid w:val="00636F31"/>
    <w:rsid w:val="00637C57"/>
    <w:rsid w:val="0064071A"/>
    <w:rsid w:val="00640869"/>
    <w:rsid w:val="006409E7"/>
    <w:rsid w:val="00642066"/>
    <w:rsid w:val="00644021"/>
    <w:rsid w:val="00644047"/>
    <w:rsid w:val="006443F7"/>
    <w:rsid w:val="00645A91"/>
    <w:rsid w:val="00650F2C"/>
    <w:rsid w:val="00651A2D"/>
    <w:rsid w:val="00652203"/>
    <w:rsid w:val="006545D2"/>
    <w:rsid w:val="006557E2"/>
    <w:rsid w:val="0065588C"/>
    <w:rsid w:val="006568F2"/>
    <w:rsid w:val="00657885"/>
    <w:rsid w:val="00657923"/>
    <w:rsid w:val="00660742"/>
    <w:rsid w:val="00660DD6"/>
    <w:rsid w:val="00661248"/>
    <w:rsid w:val="006625E9"/>
    <w:rsid w:val="00663B7C"/>
    <w:rsid w:val="0066496A"/>
    <w:rsid w:val="006661E3"/>
    <w:rsid w:val="00667138"/>
    <w:rsid w:val="00667EC1"/>
    <w:rsid w:val="00670C15"/>
    <w:rsid w:val="00671B7F"/>
    <w:rsid w:val="00671E43"/>
    <w:rsid w:val="006739F2"/>
    <w:rsid w:val="0067475D"/>
    <w:rsid w:val="00674BC7"/>
    <w:rsid w:val="00675D88"/>
    <w:rsid w:val="00675E96"/>
    <w:rsid w:val="00680260"/>
    <w:rsid w:val="006821DD"/>
    <w:rsid w:val="00683B46"/>
    <w:rsid w:val="00684E6C"/>
    <w:rsid w:val="00684EA5"/>
    <w:rsid w:val="0068579C"/>
    <w:rsid w:val="00685A32"/>
    <w:rsid w:val="00686EF9"/>
    <w:rsid w:val="00687E62"/>
    <w:rsid w:val="00691803"/>
    <w:rsid w:val="0069203F"/>
    <w:rsid w:val="0069299D"/>
    <w:rsid w:val="00692B44"/>
    <w:rsid w:val="00693202"/>
    <w:rsid w:val="00693206"/>
    <w:rsid w:val="006935E8"/>
    <w:rsid w:val="006936CE"/>
    <w:rsid w:val="00694243"/>
    <w:rsid w:val="00694C03"/>
    <w:rsid w:val="00695C2A"/>
    <w:rsid w:val="00695D74"/>
    <w:rsid w:val="006961BD"/>
    <w:rsid w:val="006A05A0"/>
    <w:rsid w:val="006A2760"/>
    <w:rsid w:val="006A3413"/>
    <w:rsid w:val="006A54FC"/>
    <w:rsid w:val="006A5859"/>
    <w:rsid w:val="006A5F41"/>
    <w:rsid w:val="006A64E6"/>
    <w:rsid w:val="006A7BC4"/>
    <w:rsid w:val="006B094C"/>
    <w:rsid w:val="006B0DC5"/>
    <w:rsid w:val="006B372F"/>
    <w:rsid w:val="006B3D2B"/>
    <w:rsid w:val="006B3E84"/>
    <w:rsid w:val="006B4330"/>
    <w:rsid w:val="006B6CF4"/>
    <w:rsid w:val="006B6EE1"/>
    <w:rsid w:val="006B72F8"/>
    <w:rsid w:val="006C0A49"/>
    <w:rsid w:val="006C173E"/>
    <w:rsid w:val="006C1866"/>
    <w:rsid w:val="006C29E1"/>
    <w:rsid w:val="006C3CF0"/>
    <w:rsid w:val="006C5DDF"/>
    <w:rsid w:val="006C63A8"/>
    <w:rsid w:val="006C7E18"/>
    <w:rsid w:val="006D12B5"/>
    <w:rsid w:val="006D2466"/>
    <w:rsid w:val="006D29CF"/>
    <w:rsid w:val="006D30F7"/>
    <w:rsid w:val="006D71C9"/>
    <w:rsid w:val="006E0840"/>
    <w:rsid w:val="006E22F5"/>
    <w:rsid w:val="006E4EBF"/>
    <w:rsid w:val="006E52BA"/>
    <w:rsid w:val="006E600F"/>
    <w:rsid w:val="006E6897"/>
    <w:rsid w:val="006E6B15"/>
    <w:rsid w:val="006E6C6B"/>
    <w:rsid w:val="006E7002"/>
    <w:rsid w:val="006F0C49"/>
    <w:rsid w:val="006F1A25"/>
    <w:rsid w:val="006F1FC7"/>
    <w:rsid w:val="006F2908"/>
    <w:rsid w:val="006F2BFF"/>
    <w:rsid w:val="006F44D9"/>
    <w:rsid w:val="006F6EDE"/>
    <w:rsid w:val="00700A05"/>
    <w:rsid w:val="00703909"/>
    <w:rsid w:val="007044D5"/>
    <w:rsid w:val="00704F52"/>
    <w:rsid w:val="00705B9F"/>
    <w:rsid w:val="00705D3B"/>
    <w:rsid w:val="00706A5D"/>
    <w:rsid w:val="00710F0D"/>
    <w:rsid w:val="00710F87"/>
    <w:rsid w:val="007122DC"/>
    <w:rsid w:val="00712BC7"/>
    <w:rsid w:val="007160B2"/>
    <w:rsid w:val="00717DE2"/>
    <w:rsid w:val="00720244"/>
    <w:rsid w:val="00720669"/>
    <w:rsid w:val="00720BAF"/>
    <w:rsid w:val="00723890"/>
    <w:rsid w:val="0072476D"/>
    <w:rsid w:val="00724DEB"/>
    <w:rsid w:val="0072596E"/>
    <w:rsid w:val="00726E9E"/>
    <w:rsid w:val="00727138"/>
    <w:rsid w:val="007274CE"/>
    <w:rsid w:val="00727853"/>
    <w:rsid w:val="00727AED"/>
    <w:rsid w:val="0073041E"/>
    <w:rsid w:val="007308C2"/>
    <w:rsid w:val="00732F7A"/>
    <w:rsid w:val="00734089"/>
    <w:rsid w:val="007341AC"/>
    <w:rsid w:val="007348CF"/>
    <w:rsid w:val="00736266"/>
    <w:rsid w:val="00737532"/>
    <w:rsid w:val="007376EB"/>
    <w:rsid w:val="00737F54"/>
    <w:rsid w:val="00742F95"/>
    <w:rsid w:val="00744203"/>
    <w:rsid w:val="007449C5"/>
    <w:rsid w:val="00744C50"/>
    <w:rsid w:val="00744F33"/>
    <w:rsid w:val="007461EC"/>
    <w:rsid w:val="00746703"/>
    <w:rsid w:val="00751A59"/>
    <w:rsid w:val="00751D05"/>
    <w:rsid w:val="0075318E"/>
    <w:rsid w:val="00754191"/>
    <w:rsid w:val="007549A6"/>
    <w:rsid w:val="0075537C"/>
    <w:rsid w:val="0075686A"/>
    <w:rsid w:val="0075762E"/>
    <w:rsid w:val="007623E4"/>
    <w:rsid w:val="00763AE1"/>
    <w:rsid w:val="00763B99"/>
    <w:rsid w:val="0076452F"/>
    <w:rsid w:val="00764A7C"/>
    <w:rsid w:val="0076558B"/>
    <w:rsid w:val="00765CBD"/>
    <w:rsid w:val="00766046"/>
    <w:rsid w:val="00767B53"/>
    <w:rsid w:val="0077004A"/>
    <w:rsid w:val="007714AF"/>
    <w:rsid w:val="007717A9"/>
    <w:rsid w:val="0077181D"/>
    <w:rsid w:val="0077238F"/>
    <w:rsid w:val="00774B94"/>
    <w:rsid w:val="007757B3"/>
    <w:rsid w:val="0077662D"/>
    <w:rsid w:val="007807A2"/>
    <w:rsid w:val="00780981"/>
    <w:rsid w:val="00780D6A"/>
    <w:rsid w:val="00781EF7"/>
    <w:rsid w:val="00783D44"/>
    <w:rsid w:val="00783DF5"/>
    <w:rsid w:val="00783E05"/>
    <w:rsid w:val="00784422"/>
    <w:rsid w:val="00786719"/>
    <w:rsid w:val="00787C7B"/>
    <w:rsid w:val="00790BFF"/>
    <w:rsid w:val="00791094"/>
    <w:rsid w:val="00792922"/>
    <w:rsid w:val="007936A7"/>
    <w:rsid w:val="00794026"/>
    <w:rsid w:val="007948E9"/>
    <w:rsid w:val="0079584E"/>
    <w:rsid w:val="00796B9D"/>
    <w:rsid w:val="007A1119"/>
    <w:rsid w:val="007A2A43"/>
    <w:rsid w:val="007A2EA7"/>
    <w:rsid w:val="007A42FB"/>
    <w:rsid w:val="007A4809"/>
    <w:rsid w:val="007A4969"/>
    <w:rsid w:val="007A566D"/>
    <w:rsid w:val="007A6082"/>
    <w:rsid w:val="007A694C"/>
    <w:rsid w:val="007A7108"/>
    <w:rsid w:val="007A71AE"/>
    <w:rsid w:val="007B05B6"/>
    <w:rsid w:val="007B0DF3"/>
    <w:rsid w:val="007B1491"/>
    <w:rsid w:val="007B197E"/>
    <w:rsid w:val="007B23C8"/>
    <w:rsid w:val="007B3970"/>
    <w:rsid w:val="007B54EC"/>
    <w:rsid w:val="007B56BD"/>
    <w:rsid w:val="007B56EF"/>
    <w:rsid w:val="007C3F4C"/>
    <w:rsid w:val="007C401C"/>
    <w:rsid w:val="007C48E1"/>
    <w:rsid w:val="007C51C3"/>
    <w:rsid w:val="007C5AD3"/>
    <w:rsid w:val="007C5D11"/>
    <w:rsid w:val="007C5F34"/>
    <w:rsid w:val="007C72AC"/>
    <w:rsid w:val="007D04C7"/>
    <w:rsid w:val="007D0772"/>
    <w:rsid w:val="007D0F0F"/>
    <w:rsid w:val="007D1BC0"/>
    <w:rsid w:val="007D2D45"/>
    <w:rsid w:val="007D32F4"/>
    <w:rsid w:val="007D42B3"/>
    <w:rsid w:val="007D5BD5"/>
    <w:rsid w:val="007D6BCA"/>
    <w:rsid w:val="007D73A7"/>
    <w:rsid w:val="007D75B0"/>
    <w:rsid w:val="007E09FC"/>
    <w:rsid w:val="007E1388"/>
    <w:rsid w:val="007E35F8"/>
    <w:rsid w:val="007E3EAF"/>
    <w:rsid w:val="007E6DB8"/>
    <w:rsid w:val="007E73D7"/>
    <w:rsid w:val="007E795A"/>
    <w:rsid w:val="007F1C5D"/>
    <w:rsid w:val="007F20CE"/>
    <w:rsid w:val="007F20D5"/>
    <w:rsid w:val="007F6B50"/>
    <w:rsid w:val="007F6FEE"/>
    <w:rsid w:val="00801B85"/>
    <w:rsid w:val="00805916"/>
    <w:rsid w:val="0081093A"/>
    <w:rsid w:val="00810C6F"/>
    <w:rsid w:val="008113FE"/>
    <w:rsid w:val="00811C86"/>
    <w:rsid w:val="00811FB0"/>
    <w:rsid w:val="008120A3"/>
    <w:rsid w:val="008124A0"/>
    <w:rsid w:val="00813A47"/>
    <w:rsid w:val="00814099"/>
    <w:rsid w:val="00814F72"/>
    <w:rsid w:val="008176C7"/>
    <w:rsid w:val="00817BC7"/>
    <w:rsid w:val="00817C68"/>
    <w:rsid w:val="00820881"/>
    <w:rsid w:val="00820CC1"/>
    <w:rsid w:val="00820DE7"/>
    <w:rsid w:val="00821D87"/>
    <w:rsid w:val="008232F8"/>
    <w:rsid w:val="008258BB"/>
    <w:rsid w:val="00825B45"/>
    <w:rsid w:val="00830EAB"/>
    <w:rsid w:val="00831A16"/>
    <w:rsid w:val="00832DFE"/>
    <w:rsid w:val="008338D1"/>
    <w:rsid w:val="00834729"/>
    <w:rsid w:val="00835216"/>
    <w:rsid w:val="008422AD"/>
    <w:rsid w:val="0084402A"/>
    <w:rsid w:val="00844745"/>
    <w:rsid w:val="00844DEC"/>
    <w:rsid w:val="00845E3B"/>
    <w:rsid w:val="0084735F"/>
    <w:rsid w:val="008477F0"/>
    <w:rsid w:val="0084796B"/>
    <w:rsid w:val="00847DBF"/>
    <w:rsid w:val="00851E6B"/>
    <w:rsid w:val="00853F8D"/>
    <w:rsid w:val="0085464A"/>
    <w:rsid w:val="00855054"/>
    <w:rsid w:val="008563B5"/>
    <w:rsid w:val="00856F02"/>
    <w:rsid w:val="0085775C"/>
    <w:rsid w:val="00860A7A"/>
    <w:rsid w:val="00860AFF"/>
    <w:rsid w:val="008621F5"/>
    <w:rsid w:val="00862246"/>
    <w:rsid w:val="00862FC6"/>
    <w:rsid w:val="00864C50"/>
    <w:rsid w:val="008662D3"/>
    <w:rsid w:val="0086649D"/>
    <w:rsid w:val="008673BF"/>
    <w:rsid w:val="0086745B"/>
    <w:rsid w:val="00870F3A"/>
    <w:rsid w:val="008717E8"/>
    <w:rsid w:val="00871E47"/>
    <w:rsid w:val="008724F1"/>
    <w:rsid w:val="00873725"/>
    <w:rsid w:val="00875844"/>
    <w:rsid w:val="00875914"/>
    <w:rsid w:val="008762E9"/>
    <w:rsid w:val="00880366"/>
    <w:rsid w:val="00880CAD"/>
    <w:rsid w:val="00880FCF"/>
    <w:rsid w:val="00881307"/>
    <w:rsid w:val="00881C6B"/>
    <w:rsid w:val="00882DE4"/>
    <w:rsid w:val="0088390A"/>
    <w:rsid w:val="00886430"/>
    <w:rsid w:val="00886B2B"/>
    <w:rsid w:val="00887462"/>
    <w:rsid w:val="008934B4"/>
    <w:rsid w:val="008939BE"/>
    <w:rsid w:val="0089579F"/>
    <w:rsid w:val="00895A09"/>
    <w:rsid w:val="00896132"/>
    <w:rsid w:val="00896870"/>
    <w:rsid w:val="00896D0B"/>
    <w:rsid w:val="008A001A"/>
    <w:rsid w:val="008A06D9"/>
    <w:rsid w:val="008A0B1C"/>
    <w:rsid w:val="008A19CD"/>
    <w:rsid w:val="008A1CD8"/>
    <w:rsid w:val="008A2DCE"/>
    <w:rsid w:val="008A371B"/>
    <w:rsid w:val="008A4514"/>
    <w:rsid w:val="008A5DBB"/>
    <w:rsid w:val="008A6F1E"/>
    <w:rsid w:val="008A7BF8"/>
    <w:rsid w:val="008B3687"/>
    <w:rsid w:val="008B56E6"/>
    <w:rsid w:val="008B5BF1"/>
    <w:rsid w:val="008B5CE5"/>
    <w:rsid w:val="008B5FE4"/>
    <w:rsid w:val="008B65D7"/>
    <w:rsid w:val="008B7465"/>
    <w:rsid w:val="008C638A"/>
    <w:rsid w:val="008C6C7E"/>
    <w:rsid w:val="008C6C80"/>
    <w:rsid w:val="008C7133"/>
    <w:rsid w:val="008D41F6"/>
    <w:rsid w:val="008D449A"/>
    <w:rsid w:val="008D516A"/>
    <w:rsid w:val="008D5491"/>
    <w:rsid w:val="008D5B65"/>
    <w:rsid w:val="008D7B63"/>
    <w:rsid w:val="008E04C3"/>
    <w:rsid w:val="008E169F"/>
    <w:rsid w:val="008E436D"/>
    <w:rsid w:val="008E4F0E"/>
    <w:rsid w:val="008E55F8"/>
    <w:rsid w:val="008E6562"/>
    <w:rsid w:val="008E7FD4"/>
    <w:rsid w:val="008F061C"/>
    <w:rsid w:val="008F20D3"/>
    <w:rsid w:val="008F2251"/>
    <w:rsid w:val="008F3243"/>
    <w:rsid w:val="008F347A"/>
    <w:rsid w:val="008F3DF2"/>
    <w:rsid w:val="008F4716"/>
    <w:rsid w:val="008F4BC1"/>
    <w:rsid w:val="008F59BB"/>
    <w:rsid w:val="008F786B"/>
    <w:rsid w:val="00902BE2"/>
    <w:rsid w:val="00902C9E"/>
    <w:rsid w:val="009047F1"/>
    <w:rsid w:val="00904E03"/>
    <w:rsid w:val="009055F8"/>
    <w:rsid w:val="00907B92"/>
    <w:rsid w:val="009116FA"/>
    <w:rsid w:val="00911A5F"/>
    <w:rsid w:val="00913614"/>
    <w:rsid w:val="00914946"/>
    <w:rsid w:val="00914D02"/>
    <w:rsid w:val="009170F7"/>
    <w:rsid w:val="00920188"/>
    <w:rsid w:val="00921593"/>
    <w:rsid w:val="009217C7"/>
    <w:rsid w:val="00921DD8"/>
    <w:rsid w:val="00921FB5"/>
    <w:rsid w:val="0092227E"/>
    <w:rsid w:val="009228AE"/>
    <w:rsid w:val="00922DC0"/>
    <w:rsid w:val="00923CD5"/>
    <w:rsid w:val="00924CFD"/>
    <w:rsid w:val="00926E7B"/>
    <w:rsid w:val="00927D4E"/>
    <w:rsid w:val="00931AA0"/>
    <w:rsid w:val="00932396"/>
    <w:rsid w:val="00933395"/>
    <w:rsid w:val="00933B18"/>
    <w:rsid w:val="00933C36"/>
    <w:rsid w:val="00936100"/>
    <w:rsid w:val="00936D1D"/>
    <w:rsid w:val="00937235"/>
    <w:rsid w:val="009413E0"/>
    <w:rsid w:val="009427D5"/>
    <w:rsid w:val="00942E85"/>
    <w:rsid w:val="0094433C"/>
    <w:rsid w:val="0094793A"/>
    <w:rsid w:val="00947C61"/>
    <w:rsid w:val="00947E46"/>
    <w:rsid w:val="0095003B"/>
    <w:rsid w:val="00952013"/>
    <w:rsid w:val="00954096"/>
    <w:rsid w:val="00954244"/>
    <w:rsid w:val="00954667"/>
    <w:rsid w:val="009547C2"/>
    <w:rsid w:val="00954BA2"/>
    <w:rsid w:val="00954E7E"/>
    <w:rsid w:val="00955FD9"/>
    <w:rsid w:val="0095627C"/>
    <w:rsid w:val="009564A7"/>
    <w:rsid w:val="00957C0F"/>
    <w:rsid w:val="00961DF4"/>
    <w:rsid w:val="00961E81"/>
    <w:rsid w:val="00962BBA"/>
    <w:rsid w:val="00963B41"/>
    <w:rsid w:val="00963B9A"/>
    <w:rsid w:val="009649B4"/>
    <w:rsid w:val="00964C12"/>
    <w:rsid w:val="00964EFC"/>
    <w:rsid w:val="009653DD"/>
    <w:rsid w:val="0096557F"/>
    <w:rsid w:val="00965EA1"/>
    <w:rsid w:val="0096622D"/>
    <w:rsid w:val="00966D4E"/>
    <w:rsid w:val="00973396"/>
    <w:rsid w:val="00974532"/>
    <w:rsid w:val="00976870"/>
    <w:rsid w:val="009776BC"/>
    <w:rsid w:val="00981872"/>
    <w:rsid w:val="00981A19"/>
    <w:rsid w:val="00981ED0"/>
    <w:rsid w:val="009837F4"/>
    <w:rsid w:val="009849CF"/>
    <w:rsid w:val="00985229"/>
    <w:rsid w:val="00985AED"/>
    <w:rsid w:val="00986435"/>
    <w:rsid w:val="00986A72"/>
    <w:rsid w:val="00987F05"/>
    <w:rsid w:val="0099082F"/>
    <w:rsid w:val="009934FA"/>
    <w:rsid w:val="009966A9"/>
    <w:rsid w:val="009A0214"/>
    <w:rsid w:val="009A029E"/>
    <w:rsid w:val="009A04BC"/>
    <w:rsid w:val="009A05BF"/>
    <w:rsid w:val="009A06E7"/>
    <w:rsid w:val="009A0D97"/>
    <w:rsid w:val="009A152A"/>
    <w:rsid w:val="009A1718"/>
    <w:rsid w:val="009A1B56"/>
    <w:rsid w:val="009A59E0"/>
    <w:rsid w:val="009A62A3"/>
    <w:rsid w:val="009A702C"/>
    <w:rsid w:val="009A73A3"/>
    <w:rsid w:val="009A747E"/>
    <w:rsid w:val="009B1566"/>
    <w:rsid w:val="009B1D8A"/>
    <w:rsid w:val="009B34A8"/>
    <w:rsid w:val="009B430C"/>
    <w:rsid w:val="009B65DE"/>
    <w:rsid w:val="009B759D"/>
    <w:rsid w:val="009B7936"/>
    <w:rsid w:val="009B7FB3"/>
    <w:rsid w:val="009C36F3"/>
    <w:rsid w:val="009C3A3B"/>
    <w:rsid w:val="009C49C3"/>
    <w:rsid w:val="009C6404"/>
    <w:rsid w:val="009C6DEC"/>
    <w:rsid w:val="009C7EF9"/>
    <w:rsid w:val="009D0859"/>
    <w:rsid w:val="009D08EB"/>
    <w:rsid w:val="009D10D1"/>
    <w:rsid w:val="009D204D"/>
    <w:rsid w:val="009D20CD"/>
    <w:rsid w:val="009D5F22"/>
    <w:rsid w:val="009D732F"/>
    <w:rsid w:val="009E04A2"/>
    <w:rsid w:val="009E1358"/>
    <w:rsid w:val="009E40AA"/>
    <w:rsid w:val="009E4594"/>
    <w:rsid w:val="009E4FAF"/>
    <w:rsid w:val="009E6851"/>
    <w:rsid w:val="009E6D09"/>
    <w:rsid w:val="009E6DC8"/>
    <w:rsid w:val="009F0F12"/>
    <w:rsid w:val="009F1277"/>
    <w:rsid w:val="009F1651"/>
    <w:rsid w:val="009F1BAC"/>
    <w:rsid w:val="009F20BC"/>
    <w:rsid w:val="009F2440"/>
    <w:rsid w:val="009F497C"/>
    <w:rsid w:val="009F5A3A"/>
    <w:rsid w:val="009F5C63"/>
    <w:rsid w:val="009F64EA"/>
    <w:rsid w:val="009F65B4"/>
    <w:rsid w:val="009F7EFF"/>
    <w:rsid w:val="00A002BC"/>
    <w:rsid w:val="00A0047D"/>
    <w:rsid w:val="00A00759"/>
    <w:rsid w:val="00A0114A"/>
    <w:rsid w:val="00A03B3E"/>
    <w:rsid w:val="00A0595B"/>
    <w:rsid w:val="00A05B50"/>
    <w:rsid w:val="00A068AF"/>
    <w:rsid w:val="00A06C84"/>
    <w:rsid w:val="00A0768B"/>
    <w:rsid w:val="00A07A14"/>
    <w:rsid w:val="00A10124"/>
    <w:rsid w:val="00A12B10"/>
    <w:rsid w:val="00A12B9A"/>
    <w:rsid w:val="00A14F70"/>
    <w:rsid w:val="00A1655B"/>
    <w:rsid w:val="00A16AF5"/>
    <w:rsid w:val="00A20BB4"/>
    <w:rsid w:val="00A20BBB"/>
    <w:rsid w:val="00A21DE6"/>
    <w:rsid w:val="00A2348D"/>
    <w:rsid w:val="00A235B3"/>
    <w:rsid w:val="00A24ACA"/>
    <w:rsid w:val="00A27924"/>
    <w:rsid w:val="00A30A00"/>
    <w:rsid w:val="00A30A8B"/>
    <w:rsid w:val="00A321F0"/>
    <w:rsid w:val="00A32C10"/>
    <w:rsid w:val="00A32FBB"/>
    <w:rsid w:val="00A33B9E"/>
    <w:rsid w:val="00A33EFA"/>
    <w:rsid w:val="00A34373"/>
    <w:rsid w:val="00A352A9"/>
    <w:rsid w:val="00A36E57"/>
    <w:rsid w:val="00A40377"/>
    <w:rsid w:val="00A40D01"/>
    <w:rsid w:val="00A42914"/>
    <w:rsid w:val="00A42B01"/>
    <w:rsid w:val="00A434F0"/>
    <w:rsid w:val="00A4396F"/>
    <w:rsid w:val="00A43DB6"/>
    <w:rsid w:val="00A44514"/>
    <w:rsid w:val="00A44752"/>
    <w:rsid w:val="00A452D5"/>
    <w:rsid w:val="00A452F4"/>
    <w:rsid w:val="00A45C80"/>
    <w:rsid w:val="00A46521"/>
    <w:rsid w:val="00A50419"/>
    <w:rsid w:val="00A513E9"/>
    <w:rsid w:val="00A51FA6"/>
    <w:rsid w:val="00A52AFE"/>
    <w:rsid w:val="00A52E13"/>
    <w:rsid w:val="00A53E12"/>
    <w:rsid w:val="00A54503"/>
    <w:rsid w:val="00A563B2"/>
    <w:rsid w:val="00A568F3"/>
    <w:rsid w:val="00A57BD7"/>
    <w:rsid w:val="00A604ED"/>
    <w:rsid w:val="00A617C3"/>
    <w:rsid w:val="00A61C0A"/>
    <w:rsid w:val="00A64C5B"/>
    <w:rsid w:val="00A656FC"/>
    <w:rsid w:val="00A6720C"/>
    <w:rsid w:val="00A7080A"/>
    <w:rsid w:val="00A70BC0"/>
    <w:rsid w:val="00A7159F"/>
    <w:rsid w:val="00A7181A"/>
    <w:rsid w:val="00A739D5"/>
    <w:rsid w:val="00A77563"/>
    <w:rsid w:val="00A80AF0"/>
    <w:rsid w:val="00A831A6"/>
    <w:rsid w:val="00A8345E"/>
    <w:rsid w:val="00A84404"/>
    <w:rsid w:val="00A84AF4"/>
    <w:rsid w:val="00A84B74"/>
    <w:rsid w:val="00A84C69"/>
    <w:rsid w:val="00A84EDA"/>
    <w:rsid w:val="00A85063"/>
    <w:rsid w:val="00A8534B"/>
    <w:rsid w:val="00A86A91"/>
    <w:rsid w:val="00A86C77"/>
    <w:rsid w:val="00A86F2E"/>
    <w:rsid w:val="00A94255"/>
    <w:rsid w:val="00A94A96"/>
    <w:rsid w:val="00A95A9B"/>
    <w:rsid w:val="00A95B88"/>
    <w:rsid w:val="00A960D9"/>
    <w:rsid w:val="00A96BB5"/>
    <w:rsid w:val="00AA204E"/>
    <w:rsid w:val="00AA2BB1"/>
    <w:rsid w:val="00AA30BE"/>
    <w:rsid w:val="00AA391E"/>
    <w:rsid w:val="00AA58B3"/>
    <w:rsid w:val="00AA5A3A"/>
    <w:rsid w:val="00AA66FD"/>
    <w:rsid w:val="00AB1A03"/>
    <w:rsid w:val="00AB2B0C"/>
    <w:rsid w:val="00AB3573"/>
    <w:rsid w:val="00AB50FC"/>
    <w:rsid w:val="00AB6DFC"/>
    <w:rsid w:val="00AB78DF"/>
    <w:rsid w:val="00AC1420"/>
    <w:rsid w:val="00AC178D"/>
    <w:rsid w:val="00AC4278"/>
    <w:rsid w:val="00AC48C8"/>
    <w:rsid w:val="00AC5AA1"/>
    <w:rsid w:val="00AC6231"/>
    <w:rsid w:val="00AD016A"/>
    <w:rsid w:val="00AD039C"/>
    <w:rsid w:val="00AD04DE"/>
    <w:rsid w:val="00AD14A6"/>
    <w:rsid w:val="00AD1E99"/>
    <w:rsid w:val="00AD389A"/>
    <w:rsid w:val="00AD3A40"/>
    <w:rsid w:val="00AD4A18"/>
    <w:rsid w:val="00AD64CB"/>
    <w:rsid w:val="00AD6C55"/>
    <w:rsid w:val="00AD7250"/>
    <w:rsid w:val="00AD7449"/>
    <w:rsid w:val="00AD77E9"/>
    <w:rsid w:val="00AE263E"/>
    <w:rsid w:val="00AE2828"/>
    <w:rsid w:val="00AE2AF2"/>
    <w:rsid w:val="00AE3E10"/>
    <w:rsid w:val="00AE42E9"/>
    <w:rsid w:val="00AE4586"/>
    <w:rsid w:val="00AE4AD7"/>
    <w:rsid w:val="00AE6101"/>
    <w:rsid w:val="00AE7186"/>
    <w:rsid w:val="00AE7B24"/>
    <w:rsid w:val="00AE7BB6"/>
    <w:rsid w:val="00AF262C"/>
    <w:rsid w:val="00AF3924"/>
    <w:rsid w:val="00AF3B4B"/>
    <w:rsid w:val="00AF5217"/>
    <w:rsid w:val="00AF5BC5"/>
    <w:rsid w:val="00AF5E96"/>
    <w:rsid w:val="00B0024A"/>
    <w:rsid w:val="00B00D72"/>
    <w:rsid w:val="00B015D6"/>
    <w:rsid w:val="00B03E03"/>
    <w:rsid w:val="00B04172"/>
    <w:rsid w:val="00B04997"/>
    <w:rsid w:val="00B05950"/>
    <w:rsid w:val="00B05ABB"/>
    <w:rsid w:val="00B0656C"/>
    <w:rsid w:val="00B0782A"/>
    <w:rsid w:val="00B07A71"/>
    <w:rsid w:val="00B07C3B"/>
    <w:rsid w:val="00B07E76"/>
    <w:rsid w:val="00B105B5"/>
    <w:rsid w:val="00B108F8"/>
    <w:rsid w:val="00B10A4D"/>
    <w:rsid w:val="00B11E25"/>
    <w:rsid w:val="00B121CE"/>
    <w:rsid w:val="00B12E6D"/>
    <w:rsid w:val="00B176D8"/>
    <w:rsid w:val="00B17846"/>
    <w:rsid w:val="00B1791E"/>
    <w:rsid w:val="00B17CC4"/>
    <w:rsid w:val="00B20CDF"/>
    <w:rsid w:val="00B21E2B"/>
    <w:rsid w:val="00B25E21"/>
    <w:rsid w:val="00B26D72"/>
    <w:rsid w:val="00B273B1"/>
    <w:rsid w:val="00B323BA"/>
    <w:rsid w:val="00B323DA"/>
    <w:rsid w:val="00B337AC"/>
    <w:rsid w:val="00B342FA"/>
    <w:rsid w:val="00B363FB"/>
    <w:rsid w:val="00B439D1"/>
    <w:rsid w:val="00B43B92"/>
    <w:rsid w:val="00B45A55"/>
    <w:rsid w:val="00B4613C"/>
    <w:rsid w:val="00B46604"/>
    <w:rsid w:val="00B46E0E"/>
    <w:rsid w:val="00B471D8"/>
    <w:rsid w:val="00B50014"/>
    <w:rsid w:val="00B5014F"/>
    <w:rsid w:val="00B502A4"/>
    <w:rsid w:val="00B529DA"/>
    <w:rsid w:val="00B531E8"/>
    <w:rsid w:val="00B55450"/>
    <w:rsid w:val="00B566AD"/>
    <w:rsid w:val="00B61113"/>
    <w:rsid w:val="00B62744"/>
    <w:rsid w:val="00B63189"/>
    <w:rsid w:val="00B6329B"/>
    <w:rsid w:val="00B63393"/>
    <w:rsid w:val="00B64B65"/>
    <w:rsid w:val="00B64F5F"/>
    <w:rsid w:val="00B65DD6"/>
    <w:rsid w:val="00B6606B"/>
    <w:rsid w:val="00B70C08"/>
    <w:rsid w:val="00B7179B"/>
    <w:rsid w:val="00B721D2"/>
    <w:rsid w:val="00B7456A"/>
    <w:rsid w:val="00B766D9"/>
    <w:rsid w:val="00B77778"/>
    <w:rsid w:val="00B836CA"/>
    <w:rsid w:val="00B84794"/>
    <w:rsid w:val="00B85007"/>
    <w:rsid w:val="00B86BF8"/>
    <w:rsid w:val="00B86F61"/>
    <w:rsid w:val="00B87980"/>
    <w:rsid w:val="00B906B7"/>
    <w:rsid w:val="00B912F1"/>
    <w:rsid w:val="00B92BAE"/>
    <w:rsid w:val="00B94278"/>
    <w:rsid w:val="00B959F0"/>
    <w:rsid w:val="00B95AD2"/>
    <w:rsid w:val="00B9612F"/>
    <w:rsid w:val="00B965A3"/>
    <w:rsid w:val="00B97D3E"/>
    <w:rsid w:val="00BA0A59"/>
    <w:rsid w:val="00BA20ED"/>
    <w:rsid w:val="00BA21D7"/>
    <w:rsid w:val="00BA5185"/>
    <w:rsid w:val="00BA664F"/>
    <w:rsid w:val="00BA755F"/>
    <w:rsid w:val="00BB051C"/>
    <w:rsid w:val="00BB0935"/>
    <w:rsid w:val="00BB12A0"/>
    <w:rsid w:val="00BB239D"/>
    <w:rsid w:val="00BB4A41"/>
    <w:rsid w:val="00BB61D6"/>
    <w:rsid w:val="00BB6DFF"/>
    <w:rsid w:val="00BB70D4"/>
    <w:rsid w:val="00BB7D4F"/>
    <w:rsid w:val="00BC14D1"/>
    <w:rsid w:val="00BC1A83"/>
    <w:rsid w:val="00BC1AF1"/>
    <w:rsid w:val="00BC2892"/>
    <w:rsid w:val="00BC2979"/>
    <w:rsid w:val="00BC50B4"/>
    <w:rsid w:val="00BC5448"/>
    <w:rsid w:val="00BC6170"/>
    <w:rsid w:val="00BC69D2"/>
    <w:rsid w:val="00BD0BBB"/>
    <w:rsid w:val="00BD0C57"/>
    <w:rsid w:val="00BD1624"/>
    <w:rsid w:val="00BD1CDA"/>
    <w:rsid w:val="00BD268B"/>
    <w:rsid w:val="00BD58BF"/>
    <w:rsid w:val="00BD6891"/>
    <w:rsid w:val="00BD7817"/>
    <w:rsid w:val="00BE027D"/>
    <w:rsid w:val="00BE0791"/>
    <w:rsid w:val="00BE2801"/>
    <w:rsid w:val="00BE295F"/>
    <w:rsid w:val="00BE29DC"/>
    <w:rsid w:val="00BE37CA"/>
    <w:rsid w:val="00BE43DB"/>
    <w:rsid w:val="00BE5064"/>
    <w:rsid w:val="00BE51DD"/>
    <w:rsid w:val="00BE664B"/>
    <w:rsid w:val="00BE6A2C"/>
    <w:rsid w:val="00BE6A9F"/>
    <w:rsid w:val="00BE7D59"/>
    <w:rsid w:val="00BF0203"/>
    <w:rsid w:val="00BF0332"/>
    <w:rsid w:val="00BF1B43"/>
    <w:rsid w:val="00BF1F88"/>
    <w:rsid w:val="00BF47C6"/>
    <w:rsid w:val="00BF5E3F"/>
    <w:rsid w:val="00BF659D"/>
    <w:rsid w:val="00C004F3"/>
    <w:rsid w:val="00C018AE"/>
    <w:rsid w:val="00C05252"/>
    <w:rsid w:val="00C05A62"/>
    <w:rsid w:val="00C06628"/>
    <w:rsid w:val="00C0755E"/>
    <w:rsid w:val="00C0768B"/>
    <w:rsid w:val="00C102A1"/>
    <w:rsid w:val="00C103C9"/>
    <w:rsid w:val="00C1230E"/>
    <w:rsid w:val="00C123CA"/>
    <w:rsid w:val="00C12F4C"/>
    <w:rsid w:val="00C13B68"/>
    <w:rsid w:val="00C14261"/>
    <w:rsid w:val="00C143FE"/>
    <w:rsid w:val="00C145BD"/>
    <w:rsid w:val="00C15E1A"/>
    <w:rsid w:val="00C16DE3"/>
    <w:rsid w:val="00C2024B"/>
    <w:rsid w:val="00C20986"/>
    <w:rsid w:val="00C209CD"/>
    <w:rsid w:val="00C20AA8"/>
    <w:rsid w:val="00C20FA0"/>
    <w:rsid w:val="00C233A2"/>
    <w:rsid w:val="00C30EB7"/>
    <w:rsid w:val="00C31973"/>
    <w:rsid w:val="00C31AEE"/>
    <w:rsid w:val="00C32608"/>
    <w:rsid w:val="00C32E29"/>
    <w:rsid w:val="00C3336D"/>
    <w:rsid w:val="00C34B38"/>
    <w:rsid w:val="00C355AC"/>
    <w:rsid w:val="00C3587D"/>
    <w:rsid w:val="00C37FFA"/>
    <w:rsid w:val="00C41D73"/>
    <w:rsid w:val="00C41DF7"/>
    <w:rsid w:val="00C43BBF"/>
    <w:rsid w:val="00C44A13"/>
    <w:rsid w:val="00C44C19"/>
    <w:rsid w:val="00C451E3"/>
    <w:rsid w:val="00C4764F"/>
    <w:rsid w:val="00C50710"/>
    <w:rsid w:val="00C51833"/>
    <w:rsid w:val="00C53666"/>
    <w:rsid w:val="00C53915"/>
    <w:rsid w:val="00C542AA"/>
    <w:rsid w:val="00C54BF1"/>
    <w:rsid w:val="00C553B0"/>
    <w:rsid w:val="00C5581D"/>
    <w:rsid w:val="00C55C3F"/>
    <w:rsid w:val="00C56065"/>
    <w:rsid w:val="00C56CE0"/>
    <w:rsid w:val="00C57B05"/>
    <w:rsid w:val="00C57BB3"/>
    <w:rsid w:val="00C60ADB"/>
    <w:rsid w:val="00C60CB9"/>
    <w:rsid w:val="00C60D23"/>
    <w:rsid w:val="00C62023"/>
    <w:rsid w:val="00C6278A"/>
    <w:rsid w:val="00C628CF"/>
    <w:rsid w:val="00C62B8E"/>
    <w:rsid w:val="00C630CF"/>
    <w:rsid w:val="00C63373"/>
    <w:rsid w:val="00C63396"/>
    <w:rsid w:val="00C64DE4"/>
    <w:rsid w:val="00C66FDC"/>
    <w:rsid w:val="00C670A2"/>
    <w:rsid w:val="00C73701"/>
    <w:rsid w:val="00C75963"/>
    <w:rsid w:val="00C76427"/>
    <w:rsid w:val="00C82C33"/>
    <w:rsid w:val="00C839AE"/>
    <w:rsid w:val="00C841B0"/>
    <w:rsid w:val="00C84F86"/>
    <w:rsid w:val="00C85528"/>
    <w:rsid w:val="00C85E85"/>
    <w:rsid w:val="00C90897"/>
    <w:rsid w:val="00C91931"/>
    <w:rsid w:val="00C95229"/>
    <w:rsid w:val="00C96442"/>
    <w:rsid w:val="00C973B4"/>
    <w:rsid w:val="00CA12CA"/>
    <w:rsid w:val="00CA16F2"/>
    <w:rsid w:val="00CA538E"/>
    <w:rsid w:val="00CA5F1A"/>
    <w:rsid w:val="00CA69C8"/>
    <w:rsid w:val="00CB092F"/>
    <w:rsid w:val="00CB0A3D"/>
    <w:rsid w:val="00CB0C98"/>
    <w:rsid w:val="00CB12A6"/>
    <w:rsid w:val="00CB17C2"/>
    <w:rsid w:val="00CB27CF"/>
    <w:rsid w:val="00CB28BD"/>
    <w:rsid w:val="00CB37CD"/>
    <w:rsid w:val="00CB4B07"/>
    <w:rsid w:val="00CB5339"/>
    <w:rsid w:val="00CB63CE"/>
    <w:rsid w:val="00CB68D8"/>
    <w:rsid w:val="00CB73D9"/>
    <w:rsid w:val="00CB76E3"/>
    <w:rsid w:val="00CC0532"/>
    <w:rsid w:val="00CC0DE6"/>
    <w:rsid w:val="00CC0F6B"/>
    <w:rsid w:val="00CC1EE3"/>
    <w:rsid w:val="00CC2292"/>
    <w:rsid w:val="00CC26F5"/>
    <w:rsid w:val="00CC2A34"/>
    <w:rsid w:val="00CC3396"/>
    <w:rsid w:val="00CC3A77"/>
    <w:rsid w:val="00CC3FD1"/>
    <w:rsid w:val="00CC5FBA"/>
    <w:rsid w:val="00CC739D"/>
    <w:rsid w:val="00CD030E"/>
    <w:rsid w:val="00CD057A"/>
    <w:rsid w:val="00CD0AFE"/>
    <w:rsid w:val="00CD0B23"/>
    <w:rsid w:val="00CD25B3"/>
    <w:rsid w:val="00CD2644"/>
    <w:rsid w:val="00CD26A8"/>
    <w:rsid w:val="00CD6FF1"/>
    <w:rsid w:val="00CD737C"/>
    <w:rsid w:val="00CD75D5"/>
    <w:rsid w:val="00CE09C1"/>
    <w:rsid w:val="00CE0A6C"/>
    <w:rsid w:val="00CE34A2"/>
    <w:rsid w:val="00CE3887"/>
    <w:rsid w:val="00CE3972"/>
    <w:rsid w:val="00CE5729"/>
    <w:rsid w:val="00CE61BE"/>
    <w:rsid w:val="00CE61EF"/>
    <w:rsid w:val="00CE7023"/>
    <w:rsid w:val="00CF0579"/>
    <w:rsid w:val="00CF0E98"/>
    <w:rsid w:val="00CF226D"/>
    <w:rsid w:val="00CF38C5"/>
    <w:rsid w:val="00CF5FCC"/>
    <w:rsid w:val="00CF6705"/>
    <w:rsid w:val="00CF6AED"/>
    <w:rsid w:val="00CF7999"/>
    <w:rsid w:val="00D00F32"/>
    <w:rsid w:val="00D02BEC"/>
    <w:rsid w:val="00D02EE1"/>
    <w:rsid w:val="00D03829"/>
    <w:rsid w:val="00D04267"/>
    <w:rsid w:val="00D04E10"/>
    <w:rsid w:val="00D04F16"/>
    <w:rsid w:val="00D059B5"/>
    <w:rsid w:val="00D0698E"/>
    <w:rsid w:val="00D06DA6"/>
    <w:rsid w:val="00D109EF"/>
    <w:rsid w:val="00D113C2"/>
    <w:rsid w:val="00D16E1A"/>
    <w:rsid w:val="00D170C7"/>
    <w:rsid w:val="00D17C57"/>
    <w:rsid w:val="00D202D2"/>
    <w:rsid w:val="00D20FC6"/>
    <w:rsid w:val="00D226E9"/>
    <w:rsid w:val="00D27F3F"/>
    <w:rsid w:val="00D313C0"/>
    <w:rsid w:val="00D313CE"/>
    <w:rsid w:val="00D31573"/>
    <w:rsid w:val="00D32CCD"/>
    <w:rsid w:val="00D3373D"/>
    <w:rsid w:val="00D337F2"/>
    <w:rsid w:val="00D33E2C"/>
    <w:rsid w:val="00D341E0"/>
    <w:rsid w:val="00D3634F"/>
    <w:rsid w:val="00D36EA8"/>
    <w:rsid w:val="00D411DD"/>
    <w:rsid w:val="00D42610"/>
    <w:rsid w:val="00D428D1"/>
    <w:rsid w:val="00D431EB"/>
    <w:rsid w:val="00D43AE9"/>
    <w:rsid w:val="00D44DE9"/>
    <w:rsid w:val="00D44E2E"/>
    <w:rsid w:val="00D453AB"/>
    <w:rsid w:val="00D46190"/>
    <w:rsid w:val="00D4782C"/>
    <w:rsid w:val="00D5062E"/>
    <w:rsid w:val="00D50B3E"/>
    <w:rsid w:val="00D50FC5"/>
    <w:rsid w:val="00D51F7B"/>
    <w:rsid w:val="00D53FB3"/>
    <w:rsid w:val="00D54EC9"/>
    <w:rsid w:val="00D54F97"/>
    <w:rsid w:val="00D56F42"/>
    <w:rsid w:val="00D574D7"/>
    <w:rsid w:val="00D57F1A"/>
    <w:rsid w:val="00D60AEA"/>
    <w:rsid w:val="00D613A4"/>
    <w:rsid w:val="00D62E8F"/>
    <w:rsid w:val="00D649A5"/>
    <w:rsid w:val="00D65664"/>
    <w:rsid w:val="00D65CA7"/>
    <w:rsid w:val="00D66008"/>
    <w:rsid w:val="00D66450"/>
    <w:rsid w:val="00D66D64"/>
    <w:rsid w:val="00D673AE"/>
    <w:rsid w:val="00D67F56"/>
    <w:rsid w:val="00D70384"/>
    <w:rsid w:val="00D7080C"/>
    <w:rsid w:val="00D73586"/>
    <w:rsid w:val="00D73C90"/>
    <w:rsid w:val="00D746BD"/>
    <w:rsid w:val="00D7793A"/>
    <w:rsid w:val="00D77D96"/>
    <w:rsid w:val="00D80630"/>
    <w:rsid w:val="00D81ED3"/>
    <w:rsid w:val="00D83419"/>
    <w:rsid w:val="00D83BE2"/>
    <w:rsid w:val="00D84176"/>
    <w:rsid w:val="00D84DFC"/>
    <w:rsid w:val="00D875A9"/>
    <w:rsid w:val="00D8797E"/>
    <w:rsid w:val="00D87D23"/>
    <w:rsid w:val="00D914ED"/>
    <w:rsid w:val="00D939CA"/>
    <w:rsid w:val="00D939F7"/>
    <w:rsid w:val="00D93E4C"/>
    <w:rsid w:val="00D944D0"/>
    <w:rsid w:val="00D94C07"/>
    <w:rsid w:val="00D95920"/>
    <w:rsid w:val="00D97E73"/>
    <w:rsid w:val="00DA2FAE"/>
    <w:rsid w:val="00DA3A64"/>
    <w:rsid w:val="00DA3F10"/>
    <w:rsid w:val="00DA4D1D"/>
    <w:rsid w:val="00DA5395"/>
    <w:rsid w:val="00DA542F"/>
    <w:rsid w:val="00DA5A0C"/>
    <w:rsid w:val="00DA5A47"/>
    <w:rsid w:val="00DA635D"/>
    <w:rsid w:val="00DA6C2A"/>
    <w:rsid w:val="00DA7A9D"/>
    <w:rsid w:val="00DB05C9"/>
    <w:rsid w:val="00DB1DD1"/>
    <w:rsid w:val="00DB3653"/>
    <w:rsid w:val="00DB38E8"/>
    <w:rsid w:val="00DB3DB3"/>
    <w:rsid w:val="00DB6111"/>
    <w:rsid w:val="00DB6B03"/>
    <w:rsid w:val="00DB6F9F"/>
    <w:rsid w:val="00DB74B8"/>
    <w:rsid w:val="00DB7C94"/>
    <w:rsid w:val="00DC07AF"/>
    <w:rsid w:val="00DC08AE"/>
    <w:rsid w:val="00DC0CD6"/>
    <w:rsid w:val="00DC0D90"/>
    <w:rsid w:val="00DC0F05"/>
    <w:rsid w:val="00DC12AE"/>
    <w:rsid w:val="00DC1988"/>
    <w:rsid w:val="00DC1EA1"/>
    <w:rsid w:val="00DC275B"/>
    <w:rsid w:val="00DC2E96"/>
    <w:rsid w:val="00DC2F68"/>
    <w:rsid w:val="00DC374A"/>
    <w:rsid w:val="00DC3CC5"/>
    <w:rsid w:val="00DC45EE"/>
    <w:rsid w:val="00DC4FD2"/>
    <w:rsid w:val="00DC7323"/>
    <w:rsid w:val="00DD005B"/>
    <w:rsid w:val="00DD06C0"/>
    <w:rsid w:val="00DD2626"/>
    <w:rsid w:val="00DD2D6F"/>
    <w:rsid w:val="00DD48BA"/>
    <w:rsid w:val="00DD4E8C"/>
    <w:rsid w:val="00DD4F82"/>
    <w:rsid w:val="00DD50EC"/>
    <w:rsid w:val="00DD5CAF"/>
    <w:rsid w:val="00DD7902"/>
    <w:rsid w:val="00DE0083"/>
    <w:rsid w:val="00DE1377"/>
    <w:rsid w:val="00DE16FA"/>
    <w:rsid w:val="00DE1DA5"/>
    <w:rsid w:val="00DE2E11"/>
    <w:rsid w:val="00DE582D"/>
    <w:rsid w:val="00DE6B33"/>
    <w:rsid w:val="00DE7006"/>
    <w:rsid w:val="00DF1E49"/>
    <w:rsid w:val="00DF23C3"/>
    <w:rsid w:val="00DF4E9C"/>
    <w:rsid w:val="00DF5771"/>
    <w:rsid w:val="00DF70AE"/>
    <w:rsid w:val="00DF7A96"/>
    <w:rsid w:val="00E00EDE"/>
    <w:rsid w:val="00E0122F"/>
    <w:rsid w:val="00E01AD7"/>
    <w:rsid w:val="00E020B5"/>
    <w:rsid w:val="00E021E7"/>
    <w:rsid w:val="00E03B61"/>
    <w:rsid w:val="00E04648"/>
    <w:rsid w:val="00E062CC"/>
    <w:rsid w:val="00E06351"/>
    <w:rsid w:val="00E07FAC"/>
    <w:rsid w:val="00E12395"/>
    <w:rsid w:val="00E12FD2"/>
    <w:rsid w:val="00E1483C"/>
    <w:rsid w:val="00E14F85"/>
    <w:rsid w:val="00E150E7"/>
    <w:rsid w:val="00E15645"/>
    <w:rsid w:val="00E17544"/>
    <w:rsid w:val="00E20F0E"/>
    <w:rsid w:val="00E2262A"/>
    <w:rsid w:val="00E22FDE"/>
    <w:rsid w:val="00E2318F"/>
    <w:rsid w:val="00E24396"/>
    <w:rsid w:val="00E24CC9"/>
    <w:rsid w:val="00E25035"/>
    <w:rsid w:val="00E26680"/>
    <w:rsid w:val="00E2671B"/>
    <w:rsid w:val="00E26ACD"/>
    <w:rsid w:val="00E272E9"/>
    <w:rsid w:val="00E30657"/>
    <w:rsid w:val="00E346B3"/>
    <w:rsid w:val="00E3484C"/>
    <w:rsid w:val="00E3521F"/>
    <w:rsid w:val="00E361F6"/>
    <w:rsid w:val="00E368D7"/>
    <w:rsid w:val="00E375AD"/>
    <w:rsid w:val="00E3786F"/>
    <w:rsid w:val="00E37A2D"/>
    <w:rsid w:val="00E37E07"/>
    <w:rsid w:val="00E431BD"/>
    <w:rsid w:val="00E440EE"/>
    <w:rsid w:val="00E441DC"/>
    <w:rsid w:val="00E4581C"/>
    <w:rsid w:val="00E50284"/>
    <w:rsid w:val="00E525A1"/>
    <w:rsid w:val="00E528BF"/>
    <w:rsid w:val="00E534C4"/>
    <w:rsid w:val="00E534CB"/>
    <w:rsid w:val="00E54ECB"/>
    <w:rsid w:val="00E55462"/>
    <w:rsid w:val="00E564CF"/>
    <w:rsid w:val="00E61BDD"/>
    <w:rsid w:val="00E63953"/>
    <w:rsid w:val="00E64214"/>
    <w:rsid w:val="00E6488F"/>
    <w:rsid w:val="00E66DCE"/>
    <w:rsid w:val="00E678DC"/>
    <w:rsid w:val="00E67BD7"/>
    <w:rsid w:val="00E70E75"/>
    <w:rsid w:val="00E71605"/>
    <w:rsid w:val="00E72D99"/>
    <w:rsid w:val="00E73B08"/>
    <w:rsid w:val="00E74837"/>
    <w:rsid w:val="00E7513F"/>
    <w:rsid w:val="00E75E27"/>
    <w:rsid w:val="00E76164"/>
    <w:rsid w:val="00E768AF"/>
    <w:rsid w:val="00E814A4"/>
    <w:rsid w:val="00E818B0"/>
    <w:rsid w:val="00E81D6E"/>
    <w:rsid w:val="00E84D5F"/>
    <w:rsid w:val="00E84DC3"/>
    <w:rsid w:val="00E8517B"/>
    <w:rsid w:val="00E85D4C"/>
    <w:rsid w:val="00E87227"/>
    <w:rsid w:val="00E87E64"/>
    <w:rsid w:val="00E91A73"/>
    <w:rsid w:val="00E91F61"/>
    <w:rsid w:val="00E92249"/>
    <w:rsid w:val="00E92A2E"/>
    <w:rsid w:val="00E93FF4"/>
    <w:rsid w:val="00E95A0D"/>
    <w:rsid w:val="00E95CD2"/>
    <w:rsid w:val="00E960E2"/>
    <w:rsid w:val="00E96157"/>
    <w:rsid w:val="00E97206"/>
    <w:rsid w:val="00E97293"/>
    <w:rsid w:val="00EA31F3"/>
    <w:rsid w:val="00EA49DC"/>
    <w:rsid w:val="00EA4E3D"/>
    <w:rsid w:val="00EA4F7C"/>
    <w:rsid w:val="00EA6778"/>
    <w:rsid w:val="00EA7459"/>
    <w:rsid w:val="00EA769F"/>
    <w:rsid w:val="00EB2EF7"/>
    <w:rsid w:val="00EB31BC"/>
    <w:rsid w:val="00EB65C7"/>
    <w:rsid w:val="00EB7586"/>
    <w:rsid w:val="00EB7A96"/>
    <w:rsid w:val="00EC2390"/>
    <w:rsid w:val="00EC2DC9"/>
    <w:rsid w:val="00EC3F12"/>
    <w:rsid w:val="00EC4141"/>
    <w:rsid w:val="00EC5F2B"/>
    <w:rsid w:val="00EC6E0D"/>
    <w:rsid w:val="00ED0788"/>
    <w:rsid w:val="00ED53C4"/>
    <w:rsid w:val="00ED621A"/>
    <w:rsid w:val="00ED749D"/>
    <w:rsid w:val="00ED7F72"/>
    <w:rsid w:val="00EE0866"/>
    <w:rsid w:val="00EE09DD"/>
    <w:rsid w:val="00EE0A5E"/>
    <w:rsid w:val="00EE275C"/>
    <w:rsid w:val="00EE2AE2"/>
    <w:rsid w:val="00EE2C2F"/>
    <w:rsid w:val="00EE325E"/>
    <w:rsid w:val="00EE354F"/>
    <w:rsid w:val="00EE3A56"/>
    <w:rsid w:val="00EE3F29"/>
    <w:rsid w:val="00EE5122"/>
    <w:rsid w:val="00EE62F1"/>
    <w:rsid w:val="00EE63AA"/>
    <w:rsid w:val="00EE6953"/>
    <w:rsid w:val="00EE7389"/>
    <w:rsid w:val="00EE7A39"/>
    <w:rsid w:val="00EE7C11"/>
    <w:rsid w:val="00EF0950"/>
    <w:rsid w:val="00EF0F01"/>
    <w:rsid w:val="00EF129D"/>
    <w:rsid w:val="00EF19DC"/>
    <w:rsid w:val="00EF257F"/>
    <w:rsid w:val="00EF476E"/>
    <w:rsid w:val="00EF5695"/>
    <w:rsid w:val="00EF7E50"/>
    <w:rsid w:val="00F021AD"/>
    <w:rsid w:val="00F03157"/>
    <w:rsid w:val="00F0337E"/>
    <w:rsid w:val="00F037F3"/>
    <w:rsid w:val="00F042FA"/>
    <w:rsid w:val="00F04E39"/>
    <w:rsid w:val="00F07F14"/>
    <w:rsid w:val="00F10CF2"/>
    <w:rsid w:val="00F11505"/>
    <w:rsid w:val="00F12E3F"/>
    <w:rsid w:val="00F14224"/>
    <w:rsid w:val="00F15E91"/>
    <w:rsid w:val="00F17DCC"/>
    <w:rsid w:val="00F22645"/>
    <w:rsid w:val="00F2303C"/>
    <w:rsid w:val="00F23335"/>
    <w:rsid w:val="00F23719"/>
    <w:rsid w:val="00F23EB5"/>
    <w:rsid w:val="00F24122"/>
    <w:rsid w:val="00F247D1"/>
    <w:rsid w:val="00F24AD3"/>
    <w:rsid w:val="00F24B1F"/>
    <w:rsid w:val="00F25DAB"/>
    <w:rsid w:val="00F2625F"/>
    <w:rsid w:val="00F26770"/>
    <w:rsid w:val="00F271EE"/>
    <w:rsid w:val="00F303B5"/>
    <w:rsid w:val="00F3091A"/>
    <w:rsid w:val="00F3178E"/>
    <w:rsid w:val="00F31EC2"/>
    <w:rsid w:val="00F320B5"/>
    <w:rsid w:val="00F3318B"/>
    <w:rsid w:val="00F34458"/>
    <w:rsid w:val="00F35707"/>
    <w:rsid w:val="00F36512"/>
    <w:rsid w:val="00F367B9"/>
    <w:rsid w:val="00F370CE"/>
    <w:rsid w:val="00F41BCA"/>
    <w:rsid w:val="00F421E2"/>
    <w:rsid w:val="00F42640"/>
    <w:rsid w:val="00F42FBF"/>
    <w:rsid w:val="00F43BE1"/>
    <w:rsid w:val="00F44594"/>
    <w:rsid w:val="00F45295"/>
    <w:rsid w:val="00F45748"/>
    <w:rsid w:val="00F45FB6"/>
    <w:rsid w:val="00F46921"/>
    <w:rsid w:val="00F51ABD"/>
    <w:rsid w:val="00F531D0"/>
    <w:rsid w:val="00F54AC5"/>
    <w:rsid w:val="00F54CC9"/>
    <w:rsid w:val="00F56387"/>
    <w:rsid w:val="00F563FA"/>
    <w:rsid w:val="00F56A9F"/>
    <w:rsid w:val="00F570D7"/>
    <w:rsid w:val="00F57DA7"/>
    <w:rsid w:val="00F60968"/>
    <w:rsid w:val="00F6375B"/>
    <w:rsid w:val="00F65FD4"/>
    <w:rsid w:val="00F7073F"/>
    <w:rsid w:val="00F71E2A"/>
    <w:rsid w:val="00F724CA"/>
    <w:rsid w:val="00F72CE7"/>
    <w:rsid w:val="00F7371D"/>
    <w:rsid w:val="00F7458D"/>
    <w:rsid w:val="00F75960"/>
    <w:rsid w:val="00F75E50"/>
    <w:rsid w:val="00F767D4"/>
    <w:rsid w:val="00F7718B"/>
    <w:rsid w:val="00F77DC6"/>
    <w:rsid w:val="00F80695"/>
    <w:rsid w:val="00F80BA7"/>
    <w:rsid w:val="00F82A4B"/>
    <w:rsid w:val="00F8364A"/>
    <w:rsid w:val="00F85ACC"/>
    <w:rsid w:val="00F860AD"/>
    <w:rsid w:val="00F86B18"/>
    <w:rsid w:val="00F90F46"/>
    <w:rsid w:val="00F91D52"/>
    <w:rsid w:val="00F91EC3"/>
    <w:rsid w:val="00F93A57"/>
    <w:rsid w:val="00F93AA3"/>
    <w:rsid w:val="00F94CE4"/>
    <w:rsid w:val="00F95886"/>
    <w:rsid w:val="00F96222"/>
    <w:rsid w:val="00F966DB"/>
    <w:rsid w:val="00F9726B"/>
    <w:rsid w:val="00F97FB9"/>
    <w:rsid w:val="00FA1F6B"/>
    <w:rsid w:val="00FA28E7"/>
    <w:rsid w:val="00FA2935"/>
    <w:rsid w:val="00FA2941"/>
    <w:rsid w:val="00FA2AAE"/>
    <w:rsid w:val="00FA2C42"/>
    <w:rsid w:val="00FA35BB"/>
    <w:rsid w:val="00FA5529"/>
    <w:rsid w:val="00FA55B6"/>
    <w:rsid w:val="00FA5A86"/>
    <w:rsid w:val="00FA6387"/>
    <w:rsid w:val="00FA6C3B"/>
    <w:rsid w:val="00FA6CCB"/>
    <w:rsid w:val="00FA7EF6"/>
    <w:rsid w:val="00FB046F"/>
    <w:rsid w:val="00FB127E"/>
    <w:rsid w:val="00FB256E"/>
    <w:rsid w:val="00FB387E"/>
    <w:rsid w:val="00FB431B"/>
    <w:rsid w:val="00FB5263"/>
    <w:rsid w:val="00FB69A4"/>
    <w:rsid w:val="00FC0F5E"/>
    <w:rsid w:val="00FC1A3C"/>
    <w:rsid w:val="00FC24DE"/>
    <w:rsid w:val="00FC3A98"/>
    <w:rsid w:val="00FC4028"/>
    <w:rsid w:val="00FC4429"/>
    <w:rsid w:val="00FC50D8"/>
    <w:rsid w:val="00FC563E"/>
    <w:rsid w:val="00FC56EE"/>
    <w:rsid w:val="00FC5B16"/>
    <w:rsid w:val="00FC620E"/>
    <w:rsid w:val="00FC64A4"/>
    <w:rsid w:val="00FC6C1C"/>
    <w:rsid w:val="00FC737D"/>
    <w:rsid w:val="00FD178A"/>
    <w:rsid w:val="00FD18B9"/>
    <w:rsid w:val="00FD21C5"/>
    <w:rsid w:val="00FD2A4A"/>
    <w:rsid w:val="00FD3349"/>
    <w:rsid w:val="00FD384B"/>
    <w:rsid w:val="00FD3DDB"/>
    <w:rsid w:val="00FD4E23"/>
    <w:rsid w:val="00FD4F9E"/>
    <w:rsid w:val="00FD552E"/>
    <w:rsid w:val="00FD55E1"/>
    <w:rsid w:val="00FD64F9"/>
    <w:rsid w:val="00FD66FD"/>
    <w:rsid w:val="00FD7A09"/>
    <w:rsid w:val="00FE1140"/>
    <w:rsid w:val="00FE12BF"/>
    <w:rsid w:val="00FE23CD"/>
    <w:rsid w:val="00FE2E70"/>
    <w:rsid w:val="00FE3D04"/>
    <w:rsid w:val="00FE3FFF"/>
    <w:rsid w:val="00FE414E"/>
    <w:rsid w:val="00FE4A60"/>
    <w:rsid w:val="00FE5D4A"/>
    <w:rsid w:val="00FE5E39"/>
    <w:rsid w:val="00FE6687"/>
    <w:rsid w:val="00FE6EF7"/>
    <w:rsid w:val="00FF0278"/>
    <w:rsid w:val="00FF0B95"/>
    <w:rsid w:val="00FF0BD7"/>
    <w:rsid w:val="00FF13B0"/>
    <w:rsid w:val="00FF369A"/>
    <w:rsid w:val="00FF3D4E"/>
    <w:rsid w:val="00FF5A6F"/>
    <w:rsid w:val="00FF6091"/>
    <w:rsid w:val="00FF75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8B8EBA"/>
  <w15:docId w15:val="{9FB66609-7F7B-409E-BFB9-E9399BA571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D3349"/>
    <w:pPr>
      <w:spacing w:after="120" w:line="276" w:lineRule="auto"/>
    </w:pPr>
    <w:rPr>
      <w:rFonts w:asciiTheme="minorHAnsi" w:hAnsiTheme="minorHAnsi"/>
      <w:sz w:val="22"/>
      <w:szCs w:val="22"/>
      <w:lang w:eastAsia="en-US"/>
    </w:rPr>
  </w:style>
  <w:style w:type="paragraph" w:styleId="Heading1">
    <w:name w:val="heading 1"/>
    <w:basedOn w:val="Normal"/>
    <w:next w:val="Normal"/>
    <w:link w:val="Heading1Char"/>
    <w:qFormat/>
    <w:rsid w:val="005D03A2"/>
    <w:pPr>
      <w:keepNext/>
      <w:numPr>
        <w:numId w:val="3"/>
      </w:numPr>
      <w:spacing w:line="240" w:lineRule="auto"/>
      <w:outlineLvl w:val="0"/>
    </w:pPr>
    <w:rPr>
      <w:rFonts w:eastAsia="Times New Roman"/>
      <w:b/>
      <w:color w:val="244061" w:themeColor="accent1" w:themeShade="80"/>
      <w:kern w:val="28"/>
      <w:sz w:val="32"/>
      <w:szCs w:val="20"/>
    </w:rPr>
  </w:style>
  <w:style w:type="paragraph" w:styleId="Heading2">
    <w:name w:val="heading 2"/>
    <w:basedOn w:val="Normal"/>
    <w:next w:val="Normal"/>
    <w:link w:val="Heading2Char"/>
    <w:qFormat/>
    <w:rsid w:val="007A566D"/>
    <w:pPr>
      <w:keepNext/>
      <w:numPr>
        <w:ilvl w:val="1"/>
        <w:numId w:val="3"/>
      </w:numPr>
      <w:outlineLvl w:val="1"/>
    </w:pPr>
    <w:rPr>
      <w:rFonts w:eastAsia="Times New Roman"/>
      <w:b/>
      <w:color w:val="244061" w:themeColor="accent1" w:themeShade="80"/>
      <w:sz w:val="24"/>
      <w:szCs w:val="24"/>
    </w:rPr>
  </w:style>
  <w:style w:type="paragraph" w:styleId="Heading3">
    <w:name w:val="heading 3"/>
    <w:basedOn w:val="Normal"/>
    <w:next w:val="Normal"/>
    <w:link w:val="Heading3Char"/>
    <w:qFormat/>
    <w:rsid w:val="00075B91"/>
    <w:pPr>
      <w:keepNext/>
      <w:numPr>
        <w:ilvl w:val="2"/>
        <w:numId w:val="3"/>
      </w:numPr>
      <w:spacing w:line="240" w:lineRule="auto"/>
      <w:ind w:left="1008"/>
      <w:jc w:val="both"/>
      <w:outlineLvl w:val="2"/>
    </w:pPr>
    <w:rPr>
      <w:rFonts w:eastAsia="Times New Roman"/>
      <w:b/>
      <w:color w:val="244061" w:themeColor="accent1" w:themeShade="80"/>
    </w:rPr>
  </w:style>
  <w:style w:type="paragraph" w:styleId="Heading4">
    <w:name w:val="heading 4"/>
    <w:basedOn w:val="Normal"/>
    <w:next w:val="Normal"/>
    <w:link w:val="Heading4Char"/>
    <w:rsid w:val="00875844"/>
    <w:pPr>
      <w:keepNext/>
      <w:tabs>
        <w:tab w:val="left" w:pos="1008"/>
      </w:tabs>
      <w:spacing w:before="360" w:after="0" w:line="240" w:lineRule="auto"/>
      <w:jc w:val="both"/>
      <w:outlineLvl w:val="3"/>
    </w:pPr>
    <w:rPr>
      <w:rFonts w:ascii="Arial" w:eastAsia="Times New Roman" w:hAnsi="Arial"/>
      <w:b/>
      <w:sz w:val="24"/>
      <w:szCs w:val="20"/>
    </w:rPr>
  </w:style>
  <w:style w:type="paragraph" w:styleId="Heading5">
    <w:name w:val="heading 5"/>
    <w:basedOn w:val="Normal"/>
    <w:next w:val="Normal"/>
    <w:link w:val="Heading5Char"/>
    <w:rsid w:val="00875844"/>
    <w:pPr>
      <w:keepNext/>
      <w:numPr>
        <w:ilvl w:val="4"/>
        <w:numId w:val="3"/>
      </w:numPr>
      <w:spacing w:before="240" w:after="0" w:line="240" w:lineRule="auto"/>
      <w:jc w:val="both"/>
      <w:outlineLvl w:val="4"/>
    </w:pPr>
    <w:rPr>
      <w:rFonts w:ascii="Verdana" w:eastAsia="Times New Roman" w:hAnsi="Verdana"/>
      <w:b/>
      <w:sz w:val="24"/>
      <w:szCs w:val="20"/>
    </w:rPr>
  </w:style>
  <w:style w:type="paragraph" w:styleId="Heading6">
    <w:name w:val="heading 6"/>
    <w:basedOn w:val="Normal"/>
    <w:next w:val="Normal"/>
    <w:link w:val="Heading6Char"/>
    <w:rsid w:val="00875844"/>
    <w:pPr>
      <w:keepNext/>
      <w:spacing w:before="240" w:after="0" w:line="240" w:lineRule="auto"/>
      <w:jc w:val="center"/>
      <w:outlineLvl w:val="5"/>
    </w:pPr>
    <w:rPr>
      <w:rFonts w:ascii="Verdana" w:eastAsia="Times New Roman" w:hAnsi="Verdana"/>
      <w:b/>
      <w:sz w:val="24"/>
      <w:szCs w:val="20"/>
    </w:rPr>
  </w:style>
  <w:style w:type="paragraph" w:styleId="Heading7">
    <w:name w:val="heading 7"/>
    <w:basedOn w:val="Normal"/>
    <w:next w:val="Normal"/>
    <w:link w:val="Heading7Char"/>
    <w:rsid w:val="00875844"/>
    <w:pPr>
      <w:keepNext/>
      <w:numPr>
        <w:ilvl w:val="6"/>
        <w:numId w:val="3"/>
      </w:numPr>
      <w:spacing w:before="240" w:after="0" w:line="240" w:lineRule="auto"/>
      <w:jc w:val="both"/>
      <w:outlineLvl w:val="6"/>
    </w:pPr>
    <w:rPr>
      <w:rFonts w:ascii="Verdana" w:eastAsia="Times New Roman" w:hAnsi="Verdana"/>
      <w:b/>
      <w:sz w:val="24"/>
      <w:szCs w:val="20"/>
    </w:rPr>
  </w:style>
  <w:style w:type="paragraph" w:styleId="Heading8">
    <w:name w:val="heading 8"/>
    <w:basedOn w:val="Normal"/>
    <w:next w:val="Normal"/>
    <w:link w:val="Heading8Char"/>
    <w:rsid w:val="00875844"/>
    <w:pPr>
      <w:keepNext/>
      <w:numPr>
        <w:ilvl w:val="7"/>
        <w:numId w:val="3"/>
      </w:numPr>
      <w:spacing w:before="120" w:after="0" w:line="240" w:lineRule="auto"/>
      <w:jc w:val="both"/>
      <w:outlineLvl w:val="7"/>
    </w:pPr>
    <w:rPr>
      <w:rFonts w:ascii="Verdana" w:eastAsia="Times New Roman" w:hAnsi="Verdana"/>
      <w:b/>
      <w:sz w:val="24"/>
      <w:szCs w:val="20"/>
    </w:rPr>
  </w:style>
  <w:style w:type="paragraph" w:styleId="Heading9">
    <w:name w:val="heading 9"/>
    <w:basedOn w:val="Normal"/>
    <w:next w:val="Normal"/>
    <w:link w:val="Heading9Char"/>
    <w:rsid w:val="00875844"/>
    <w:pPr>
      <w:keepNext/>
      <w:numPr>
        <w:ilvl w:val="8"/>
        <w:numId w:val="3"/>
      </w:numPr>
      <w:spacing w:before="240" w:after="0" w:line="240" w:lineRule="auto"/>
      <w:jc w:val="both"/>
      <w:outlineLvl w:val="8"/>
    </w:pPr>
    <w:rPr>
      <w:rFonts w:ascii="Verdana" w:eastAsia="Times New Roman" w:hAnsi="Verdana"/>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semiHidden/>
    <w:unhideWhenUsed/>
    <w:rsid w:val="00D44DE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4DE9"/>
    <w:rPr>
      <w:rFonts w:ascii="Tahoma" w:hAnsi="Tahoma" w:cs="Tahoma"/>
      <w:sz w:val="16"/>
      <w:szCs w:val="16"/>
    </w:rPr>
  </w:style>
  <w:style w:type="paragraph" w:styleId="Header">
    <w:name w:val="header"/>
    <w:basedOn w:val="Normal"/>
    <w:link w:val="HeaderChar"/>
    <w:uiPriority w:val="99"/>
    <w:unhideWhenUsed/>
    <w:rsid w:val="00D44DE9"/>
    <w:pPr>
      <w:tabs>
        <w:tab w:val="center" w:pos="4513"/>
        <w:tab w:val="right" w:pos="9026"/>
      </w:tabs>
      <w:spacing w:after="0" w:line="240" w:lineRule="auto"/>
    </w:pPr>
  </w:style>
  <w:style w:type="character" w:customStyle="1" w:styleId="HeaderChar">
    <w:name w:val="Header Char"/>
    <w:basedOn w:val="DefaultParagraphFont"/>
    <w:link w:val="Header"/>
    <w:uiPriority w:val="99"/>
    <w:rsid w:val="00D44DE9"/>
  </w:style>
  <w:style w:type="paragraph" w:styleId="Footer">
    <w:name w:val="footer"/>
    <w:basedOn w:val="Normal"/>
    <w:link w:val="FooterChar"/>
    <w:uiPriority w:val="99"/>
    <w:unhideWhenUsed/>
    <w:rsid w:val="00D44DE9"/>
    <w:pPr>
      <w:tabs>
        <w:tab w:val="center" w:pos="4513"/>
        <w:tab w:val="right" w:pos="9026"/>
      </w:tabs>
      <w:spacing w:after="0" w:line="240" w:lineRule="auto"/>
    </w:pPr>
  </w:style>
  <w:style w:type="character" w:customStyle="1" w:styleId="FooterChar">
    <w:name w:val="Footer Char"/>
    <w:basedOn w:val="DefaultParagraphFont"/>
    <w:link w:val="Footer"/>
    <w:uiPriority w:val="99"/>
    <w:rsid w:val="00D44DE9"/>
  </w:style>
  <w:style w:type="character" w:styleId="Hyperlink">
    <w:name w:val="Hyperlink"/>
    <w:basedOn w:val="DefaultParagraphFont"/>
    <w:uiPriority w:val="99"/>
    <w:unhideWhenUsed/>
    <w:rsid w:val="00A20BBB"/>
    <w:rPr>
      <w:color w:val="0000FF"/>
      <w:u w:val="single"/>
    </w:rPr>
  </w:style>
  <w:style w:type="character" w:customStyle="1" w:styleId="Heading1Char">
    <w:name w:val="Heading 1 Char"/>
    <w:basedOn w:val="DefaultParagraphFont"/>
    <w:link w:val="Heading1"/>
    <w:rsid w:val="005D03A2"/>
    <w:rPr>
      <w:rFonts w:asciiTheme="minorHAnsi" w:eastAsia="Times New Roman" w:hAnsiTheme="minorHAnsi"/>
      <w:b/>
      <w:color w:val="244061" w:themeColor="accent1" w:themeShade="80"/>
      <w:kern w:val="28"/>
      <w:sz w:val="32"/>
      <w:lang w:eastAsia="en-US"/>
    </w:rPr>
  </w:style>
  <w:style w:type="character" w:customStyle="1" w:styleId="Heading2Char">
    <w:name w:val="Heading 2 Char"/>
    <w:basedOn w:val="DefaultParagraphFont"/>
    <w:link w:val="Heading2"/>
    <w:rsid w:val="007A566D"/>
    <w:rPr>
      <w:rFonts w:asciiTheme="minorHAnsi" w:eastAsia="Times New Roman" w:hAnsiTheme="minorHAnsi"/>
      <w:b/>
      <w:color w:val="244061" w:themeColor="accent1" w:themeShade="80"/>
      <w:sz w:val="24"/>
      <w:szCs w:val="24"/>
      <w:lang w:eastAsia="en-US"/>
    </w:rPr>
  </w:style>
  <w:style w:type="character" w:customStyle="1" w:styleId="Heading3Char">
    <w:name w:val="Heading 3 Char"/>
    <w:basedOn w:val="DefaultParagraphFont"/>
    <w:link w:val="Heading3"/>
    <w:rsid w:val="00075B91"/>
    <w:rPr>
      <w:rFonts w:asciiTheme="minorHAnsi" w:eastAsia="Times New Roman" w:hAnsiTheme="minorHAnsi"/>
      <w:b/>
      <w:color w:val="244061" w:themeColor="accent1" w:themeShade="80"/>
      <w:sz w:val="22"/>
      <w:szCs w:val="22"/>
      <w:lang w:eastAsia="en-US"/>
    </w:rPr>
  </w:style>
  <w:style w:type="character" w:customStyle="1" w:styleId="Heading4Char">
    <w:name w:val="Heading 4 Char"/>
    <w:basedOn w:val="DefaultParagraphFont"/>
    <w:link w:val="Heading4"/>
    <w:rsid w:val="00875844"/>
    <w:rPr>
      <w:rFonts w:ascii="Arial" w:eastAsia="Times New Roman" w:hAnsi="Arial" w:cs="Times New Roman"/>
      <w:b/>
      <w:sz w:val="24"/>
      <w:szCs w:val="20"/>
    </w:rPr>
  </w:style>
  <w:style w:type="character" w:customStyle="1" w:styleId="Heading5Char">
    <w:name w:val="Heading 5 Char"/>
    <w:basedOn w:val="DefaultParagraphFont"/>
    <w:link w:val="Heading5"/>
    <w:rsid w:val="00875844"/>
    <w:rPr>
      <w:rFonts w:ascii="Verdana" w:eastAsia="Times New Roman" w:hAnsi="Verdana"/>
      <w:b/>
      <w:sz w:val="24"/>
      <w:lang w:eastAsia="en-US"/>
    </w:rPr>
  </w:style>
  <w:style w:type="character" w:customStyle="1" w:styleId="Heading6Char">
    <w:name w:val="Heading 6 Char"/>
    <w:basedOn w:val="DefaultParagraphFont"/>
    <w:link w:val="Heading6"/>
    <w:rsid w:val="00875844"/>
    <w:rPr>
      <w:rFonts w:ascii="Verdana" w:eastAsia="Times New Roman" w:hAnsi="Verdana" w:cs="Times New Roman"/>
      <w:b/>
      <w:sz w:val="24"/>
      <w:szCs w:val="20"/>
    </w:rPr>
  </w:style>
  <w:style w:type="character" w:customStyle="1" w:styleId="Heading7Char">
    <w:name w:val="Heading 7 Char"/>
    <w:basedOn w:val="DefaultParagraphFont"/>
    <w:link w:val="Heading7"/>
    <w:rsid w:val="00875844"/>
    <w:rPr>
      <w:rFonts w:ascii="Verdana" w:eastAsia="Times New Roman" w:hAnsi="Verdana"/>
      <w:b/>
      <w:sz w:val="24"/>
      <w:lang w:eastAsia="en-US"/>
    </w:rPr>
  </w:style>
  <w:style w:type="character" w:customStyle="1" w:styleId="Heading8Char">
    <w:name w:val="Heading 8 Char"/>
    <w:basedOn w:val="DefaultParagraphFont"/>
    <w:link w:val="Heading8"/>
    <w:rsid w:val="00875844"/>
    <w:rPr>
      <w:rFonts w:ascii="Verdana" w:eastAsia="Times New Roman" w:hAnsi="Verdana"/>
      <w:b/>
      <w:sz w:val="24"/>
      <w:lang w:eastAsia="en-US"/>
    </w:rPr>
  </w:style>
  <w:style w:type="character" w:customStyle="1" w:styleId="Heading9Char">
    <w:name w:val="Heading 9 Char"/>
    <w:basedOn w:val="DefaultParagraphFont"/>
    <w:link w:val="Heading9"/>
    <w:rsid w:val="00875844"/>
    <w:rPr>
      <w:rFonts w:ascii="Verdana" w:eastAsia="Times New Roman" w:hAnsi="Verdana"/>
      <w:b/>
      <w:sz w:val="24"/>
      <w:lang w:eastAsia="en-US"/>
    </w:rPr>
  </w:style>
  <w:style w:type="table" w:styleId="TableGrid">
    <w:name w:val="Table Grid"/>
    <w:basedOn w:val="TableNormal"/>
    <w:uiPriority w:val="39"/>
    <w:rsid w:val="00875844"/>
    <w:pPr>
      <w:spacing w:before="240"/>
      <w:jc w:val="both"/>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rsid w:val="00875844"/>
    <w:pPr>
      <w:keepNext/>
      <w:spacing w:before="60" w:after="60" w:line="240" w:lineRule="auto"/>
      <w:contextualSpacing/>
      <w:jc w:val="center"/>
      <w:outlineLvl w:val="0"/>
    </w:pPr>
    <w:rPr>
      <w:rFonts w:ascii="Arial" w:eastAsia="Times New Roman" w:hAnsi="Arial"/>
      <w:b/>
      <w:kern w:val="28"/>
      <w:sz w:val="72"/>
      <w:szCs w:val="72"/>
    </w:rPr>
  </w:style>
  <w:style w:type="character" w:customStyle="1" w:styleId="TitleChar">
    <w:name w:val="Title Char"/>
    <w:basedOn w:val="DefaultParagraphFont"/>
    <w:link w:val="Title"/>
    <w:rsid w:val="00875844"/>
    <w:rPr>
      <w:rFonts w:ascii="Arial" w:eastAsia="Times New Roman" w:hAnsi="Arial" w:cs="Times New Roman"/>
      <w:b/>
      <w:kern w:val="28"/>
      <w:sz w:val="72"/>
      <w:szCs w:val="72"/>
    </w:rPr>
  </w:style>
  <w:style w:type="paragraph" w:styleId="Caption">
    <w:name w:val="caption"/>
    <w:aliases w:val="Table and Figure Headings"/>
    <w:basedOn w:val="Normal"/>
    <w:next w:val="Normal"/>
    <w:qFormat/>
    <w:rsid w:val="0012784D"/>
    <w:rPr>
      <w:rFonts w:cstheme="minorHAnsi"/>
      <w:b/>
    </w:rPr>
  </w:style>
  <w:style w:type="paragraph" w:styleId="ListBullet">
    <w:name w:val="List Bullet"/>
    <w:basedOn w:val="Normal"/>
    <w:autoRedefine/>
    <w:rsid w:val="00875844"/>
    <w:pPr>
      <w:numPr>
        <w:numId w:val="1"/>
      </w:numPr>
      <w:tabs>
        <w:tab w:val="clear" w:pos="360"/>
        <w:tab w:val="num" w:pos="851"/>
      </w:tabs>
      <w:spacing w:before="120" w:after="0" w:line="240" w:lineRule="auto"/>
      <w:ind w:left="850" w:hanging="425"/>
      <w:jc w:val="both"/>
    </w:pPr>
    <w:rPr>
      <w:rFonts w:ascii="Verdana" w:eastAsia="Times New Roman" w:hAnsi="Verdana"/>
      <w:sz w:val="24"/>
      <w:szCs w:val="20"/>
    </w:rPr>
  </w:style>
  <w:style w:type="paragraph" w:styleId="ListNumber">
    <w:name w:val="List Number"/>
    <w:basedOn w:val="Normal"/>
    <w:rsid w:val="00875844"/>
    <w:pPr>
      <w:numPr>
        <w:numId w:val="2"/>
      </w:numPr>
      <w:tabs>
        <w:tab w:val="clear" w:pos="360"/>
        <w:tab w:val="num" w:pos="851"/>
      </w:tabs>
      <w:spacing w:before="120" w:after="0" w:line="240" w:lineRule="auto"/>
      <w:ind w:left="850" w:hanging="425"/>
      <w:jc w:val="both"/>
    </w:pPr>
    <w:rPr>
      <w:rFonts w:ascii="Verdana" w:eastAsia="Times New Roman" w:hAnsi="Verdana"/>
      <w:sz w:val="24"/>
      <w:szCs w:val="20"/>
    </w:rPr>
  </w:style>
  <w:style w:type="paragraph" w:styleId="TOC1">
    <w:name w:val="toc 1"/>
    <w:basedOn w:val="Normal"/>
    <w:next w:val="Normal"/>
    <w:autoRedefine/>
    <w:uiPriority w:val="39"/>
    <w:rsid w:val="007F6B50"/>
    <w:pPr>
      <w:spacing w:before="120"/>
    </w:pPr>
    <w:rPr>
      <w:b/>
      <w:bCs/>
      <w:szCs w:val="20"/>
    </w:rPr>
  </w:style>
  <w:style w:type="paragraph" w:styleId="TOC2">
    <w:name w:val="toc 2"/>
    <w:basedOn w:val="Normal"/>
    <w:next w:val="Normal"/>
    <w:autoRedefine/>
    <w:uiPriority w:val="39"/>
    <w:rsid w:val="007F6B50"/>
    <w:pPr>
      <w:spacing w:after="0"/>
      <w:ind w:left="220"/>
    </w:pPr>
    <w:rPr>
      <w:szCs w:val="20"/>
    </w:rPr>
  </w:style>
  <w:style w:type="paragraph" w:styleId="EndnoteText">
    <w:name w:val="endnote text"/>
    <w:basedOn w:val="Normal"/>
    <w:link w:val="EndnoteTextChar"/>
    <w:semiHidden/>
    <w:rsid w:val="00875844"/>
    <w:pPr>
      <w:spacing w:before="240" w:after="0" w:line="240" w:lineRule="auto"/>
      <w:jc w:val="both"/>
    </w:pPr>
    <w:rPr>
      <w:rFonts w:ascii="Verdana" w:eastAsia="Times New Roman" w:hAnsi="Verdana"/>
      <w:sz w:val="24"/>
      <w:szCs w:val="20"/>
    </w:rPr>
  </w:style>
  <w:style w:type="character" w:customStyle="1" w:styleId="EndnoteTextChar">
    <w:name w:val="Endnote Text Char"/>
    <w:basedOn w:val="DefaultParagraphFont"/>
    <w:link w:val="EndnoteText"/>
    <w:semiHidden/>
    <w:rsid w:val="00875844"/>
    <w:rPr>
      <w:rFonts w:ascii="Verdana" w:eastAsia="Times New Roman" w:hAnsi="Verdana" w:cs="Times New Roman"/>
      <w:sz w:val="24"/>
      <w:szCs w:val="20"/>
    </w:rPr>
  </w:style>
  <w:style w:type="paragraph" w:customStyle="1" w:styleId="CoverSheet">
    <w:name w:val="Cover Sheet"/>
    <w:basedOn w:val="Normal"/>
    <w:rsid w:val="00875844"/>
    <w:pPr>
      <w:spacing w:before="120" w:after="0" w:line="240" w:lineRule="auto"/>
    </w:pPr>
    <w:rPr>
      <w:rFonts w:ascii="Arial" w:eastAsia="Times New Roman" w:hAnsi="Arial" w:cs="Arial"/>
      <w:sz w:val="24"/>
      <w:szCs w:val="20"/>
    </w:rPr>
  </w:style>
  <w:style w:type="paragraph" w:customStyle="1" w:styleId="Normalwithnoparaspacing">
    <w:name w:val="Normal with no para spacing"/>
    <w:basedOn w:val="Normal"/>
    <w:semiHidden/>
    <w:rsid w:val="00875844"/>
    <w:pPr>
      <w:spacing w:after="0" w:line="240" w:lineRule="auto"/>
      <w:jc w:val="both"/>
    </w:pPr>
    <w:rPr>
      <w:rFonts w:ascii="Verdana" w:eastAsia="Times New Roman" w:hAnsi="Verdana"/>
      <w:sz w:val="24"/>
      <w:szCs w:val="20"/>
    </w:rPr>
  </w:style>
  <w:style w:type="character" w:styleId="FollowedHyperlink">
    <w:name w:val="FollowedHyperlink"/>
    <w:basedOn w:val="DefaultParagraphFont"/>
    <w:semiHidden/>
    <w:rsid w:val="00875844"/>
    <w:rPr>
      <w:color w:val="800080"/>
      <w:u w:val="single"/>
    </w:rPr>
  </w:style>
  <w:style w:type="paragraph" w:customStyle="1" w:styleId="Heading1-nonumbers">
    <w:name w:val="Heading 1 - no numbers"/>
    <w:basedOn w:val="Heading1"/>
    <w:next w:val="Normal"/>
    <w:semiHidden/>
    <w:rsid w:val="00875844"/>
    <w:pPr>
      <w:numPr>
        <w:numId w:val="0"/>
      </w:numPr>
    </w:pPr>
    <w:rPr>
      <w:bCs/>
    </w:rPr>
  </w:style>
  <w:style w:type="paragraph" w:customStyle="1" w:styleId="Heading2nonumbering">
    <w:name w:val="Heading 2 no numbering"/>
    <w:basedOn w:val="Heading2"/>
    <w:next w:val="Normal"/>
    <w:semiHidden/>
    <w:rsid w:val="00875844"/>
    <w:pPr>
      <w:numPr>
        <w:ilvl w:val="0"/>
        <w:numId w:val="0"/>
      </w:numPr>
    </w:pPr>
    <w:rPr>
      <w:bCs/>
    </w:rPr>
  </w:style>
  <w:style w:type="paragraph" w:customStyle="1" w:styleId="Heading3nonumbers">
    <w:name w:val="Heading 3 no numbers"/>
    <w:basedOn w:val="Heading3"/>
    <w:next w:val="Normal"/>
    <w:semiHidden/>
    <w:rsid w:val="00875844"/>
    <w:pPr>
      <w:numPr>
        <w:ilvl w:val="0"/>
        <w:numId w:val="0"/>
      </w:numPr>
    </w:pPr>
  </w:style>
  <w:style w:type="character" w:styleId="PageNumber">
    <w:name w:val="page number"/>
    <w:basedOn w:val="DefaultParagraphFont"/>
    <w:rsid w:val="00875844"/>
  </w:style>
  <w:style w:type="paragraph" w:styleId="TOC3">
    <w:name w:val="toc 3"/>
    <w:basedOn w:val="Normal"/>
    <w:next w:val="Normal"/>
    <w:autoRedefine/>
    <w:uiPriority w:val="39"/>
    <w:rsid w:val="00875844"/>
    <w:pPr>
      <w:spacing w:after="0"/>
      <w:ind w:left="440"/>
    </w:pPr>
    <w:rPr>
      <w:i/>
      <w:iCs/>
      <w:sz w:val="20"/>
      <w:szCs w:val="20"/>
    </w:rPr>
  </w:style>
  <w:style w:type="numbering" w:customStyle="1" w:styleId="Listnumerals">
    <w:name w:val="List numerals"/>
    <w:basedOn w:val="NoList"/>
    <w:rsid w:val="00875844"/>
    <w:pPr>
      <w:numPr>
        <w:numId w:val="4"/>
      </w:numPr>
    </w:pPr>
  </w:style>
  <w:style w:type="numbering" w:customStyle="1" w:styleId="Listalphabetical">
    <w:name w:val="List alphabetical"/>
    <w:basedOn w:val="NoList"/>
    <w:rsid w:val="00875844"/>
    <w:pPr>
      <w:numPr>
        <w:numId w:val="5"/>
      </w:numPr>
    </w:pPr>
  </w:style>
  <w:style w:type="paragraph" w:customStyle="1" w:styleId="Contentspageheading">
    <w:name w:val="Contents page heading"/>
    <w:basedOn w:val="Normal"/>
    <w:semiHidden/>
    <w:rsid w:val="00875844"/>
    <w:pPr>
      <w:spacing w:before="240" w:after="0" w:line="240" w:lineRule="auto"/>
      <w:jc w:val="both"/>
    </w:pPr>
    <w:rPr>
      <w:rFonts w:ascii="Verdana" w:eastAsia="Times New Roman" w:hAnsi="Verdana"/>
      <w:b/>
      <w:sz w:val="36"/>
      <w:szCs w:val="20"/>
    </w:rPr>
  </w:style>
  <w:style w:type="paragraph" w:customStyle="1" w:styleId="Contentsheading">
    <w:name w:val="Contents heading"/>
    <w:basedOn w:val="Contentspageheading"/>
    <w:rsid w:val="00875844"/>
    <w:rPr>
      <w:sz w:val="32"/>
    </w:rPr>
  </w:style>
  <w:style w:type="paragraph" w:styleId="ListParagraph">
    <w:name w:val="List Paragraph"/>
    <w:basedOn w:val="Normal"/>
    <w:uiPriority w:val="34"/>
    <w:qFormat/>
    <w:rsid w:val="009C6404"/>
    <w:pPr>
      <w:numPr>
        <w:numId w:val="7"/>
      </w:numPr>
      <w:spacing w:before="200"/>
      <w:contextualSpacing/>
    </w:pPr>
    <w:rPr>
      <w:rFonts w:eastAsia="Times New Roman"/>
    </w:rPr>
  </w:style>
  <w:style w:type="paragraph" w:styleId="TOC4">
    <w:name w:val="toc 4"/>
    <w:basedOn w:val="Normal"/>
    <w:next w:val="Normal"/>
    <w:autoRedefine/>
    <w:uiPriority w:val="39"/>
    <w:rsid w:val="00875844"/>
    <w:pPr>
      <w:spacing w:after="0"/>
      <w:ind w:left="660"/>
    </w:pPr>
    <w:rPr>
      <w:sz w:val="18"/>
      <w:szCs w:val="18"/>
    </w:rPr>
  </w:style>
  <w:style w:type="character" w:styleId="CommentReference">
    <w:name w:val="annotation reference"/>
    <w:basedOn w:val="DefaultParagraphFont"/>
    <w:uiPriority w:val="99"/>
    <w:rsid w:val="00875844"/>
    <w:rPr>
      <w:sz w:val="16"/>
      <w:szCs w:val="16"/>
    </w:rPr>
  </w:style>
  <w:style w:type="paragraph" w:styleId="CommentText">
    <w:name w:val="annotation text"/>
    <w:basedOn w:val="Normal"/>
    <w:link w:val="CommentTextChar"/>
    <w:uiPriority w:val="99"/>
    <w:rsid w:val="00875844"/>
    <w:pPr>
      <w:spacing w:before="240" w:after="0" w:line="240" w:lineRule="auto"/>
      <w:jc w:val="both"/>
    </w:pPr>
    <w:rPr>
      <w:rFonts w:ascii="Verdana" w:eastAsia="Times New Roman" w:hAnsi="Verdana"/>
      <w:sz w:val="20"/>
      <w:szCs w:val="20"/>
    </w:rPr>
  </w:style>
  <w:style w:type="character" w:customStyle="1" w:styleId="CommentTextChar">
    <w:name w:val="Comment Text Char"/>
    <w:basedOn w:val="DefaultParagraphFont"/>
    <w:link w:val="CommentText"/>
    <w:uiPriority w:val="99"/>
    <w:rsid w:val="00875844"/>
    <w:rPr>
      <w:rFonts w:ascii="Verdana" w:eastAsia="Times New Roman" w:hAnsi="Verdana" w:cs="Times New Roman"/>
      <w:sz w:val="20"/>
      <w:szCs w:val="20"/>
    </w:rPr>
  </w:style>
  <w:style w:type="paragraph" w:styleId="CommentSubject">
    <w:name w:val="annotation subject"/>
    <w:basedOn w:val="CommentText"/>
    <w:next w:val="CommentText"/>
    <w:link w:val="CommentSubjectChar"/>
    <w:rsid w:val="00875844"/>
    <w:rPr>
      <w:b/>
      <w:bCs/>
    </w:rPr>
  </w:style>
  <w:style w:type="character" w:customStyle="1" w:styleId="CommentSubjectChar">
    <w:name w:val="Comment Subject Char"/>
    <w:basedOn w:val="CommentTextChar"/>
    <w:link w:val="CommentSubject"/>
    <w:rsid w:val="00875844"/>
    <w:rPr>
      <w:rFonts w:ascii="Verdana" w:eastAsia="Times New Roman" w:hAnsi="Verdana" w:cs="Times New Roman"/>
      <w:b/>
      <w:bCs/>
      <w:sz w:val="20"/>
      <w:szCs w:val="20"/>
    </w:rPr>
  </w:style>
  <w:style w:type="paragraph" w:styleId="Revision">
    <w:name w:val="Revision"/>
    <w:hidden/>
    <w:uiPriority w:val="99"/>
    <w:semiHidden/>
    <w:rsid w:val="00875844"/>
    <w:rPr>
      <w:rFonts w:ascii="Verdana" w:eastAsia="Times New Roman" w:hAnsi="Verdana"/>
      <w:sz w:val="24"/>
      <w:lang w:eastAsia="en-US"/>
    </w:rPr>
  </w:style>
  <w:style w:type="character" w:styleId="Emphasis">
    <w:name w:val="Emphasis"/>
    <w:basedOn w:val="DefaultParagraphFont"/>
    <w:uiPriority w:val="20"/>
    <w:qFormat/>
    <w:rsid w:val="00875844"/>
    <w:rPr>
      <w:i/>
      <w:iCs/>
    </w:rPr>
  </w:style>
  <w:style w:type="table" w:styleId="TableGrid1">
    <w:name w:val="Table Grid 1"/>
    <w:basedOn w:val="TableNormal"/>
    <w:rsid w:val="00875844"/>
    <w:pPr>
      <w:spacing w:before="240"/>
      <w:jc w:val="both"/>
    </w:pPr>
    <w:rPr>
      <w:rFonts w:ascii="Times New Roman" w:eastAsia="Times New Roman" w:hAnsi="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FootnoteText">
    <w:name w:val="footnote text"/>
    <w:basedOn w:val="Normal"/>
    <w:link w:val="FootnoteTextChar"/>
    <w:rsid w:val="00875844"/>
    <w:pPr>
      <w:spacing w:after="0" w:line="240" w:lineRule="auto"/>
      <w:jc w:val="both"/>
    </w:pPr>
    <w:rPr>
      <w:rFonts w:ascii="Verdana" w:eastAsia="Times New Roman" w:hAnsi="Verdana"/>
      <w:sz w:val="20"/>
      <w:szCs w:val="20"/>
    </w:rPr>
  </w:style>
  <w:style w:type="character" w:customStyle="1" w:styleId="FootnoteTextChar">
    <w:name w:val="Footnote Text Char"/>
    <w:basedOn w:val="DefaultParagraphFont"/>
    <w:link w:val="FootnoteText"/>
    <w:rsid w:val="00875844"/>
    <w:rPr>
      <w:rFonts w:ascii="Verdana" w:eastAsia="Times New Roman" w:hAnsi="Verdana" w:cs="Times New Roman"/>
      <w:sz w:val="20"/>
      <w:szCs w:val="20"/>
    </w:rPr>
  </w:style>
  <w:style w:type="character" w:styleId="FootnoteReference">
    <w:name w:val="footnote reference"/>
    <w:basedOn w:val="DefaultParagraphFont"/>
    <w:rsid w:val="00875844"/>
    <w:rPr>
      <w:vertAlign w:val="superscript"/>
    </w:rPr>
  </w:style>
  <w:style w:type="table" w:customStyle="1" w:styleId="LightShading-Accent11">
    <w:name w:val="Light Shading - Accent 11"/>
    <w:basedOn w:val="TableNormal"/>
    <w:uiPriority w:val="60"/>
    <w:rsid w:val="003E7820"/>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GridTable2-Accent1">
    <w:name w:val="Grid Table 2 Accent 1"/>
    <w:basedOn w:val="TableNormal"/>
    <w:uiPriority w:val="47"/>
    <w:rsid w:val="00CA16F2"/>
    <w:rPr>
      <w:rFonts w:asciiTheme="minorHAnsi" w:eastAsiaTheme="minorHAnsi" w:hAnsiTheme="minorHAnsi" w:cstheme="minorBidi"/>
      <w:sz w:val="22"/>
      <w:szCs w:val="22"/>
      <w:lang w:eastAsia="en-US"/>
    </w:rPr>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TOCHeading">
    <w:name w:val="TOC Heading"/>
    <w:basedOn w:val="Heading1"/>
    <w:next w:val="Normal"/>
    <w:uiPriority w:val="39"/>
    <w:unhideWhenUsed/>
    <w:qFormat/>
    <w:rsid w:val="00B959F0"/>
    <w:pPr>
      <w:keepLines/>
      <w:numPr>
        <w:numId w:val="0"/>
      </w:numPr>
      <w:spacing w:before="240" w:after="0" w:line="259" w:lineRule="auto"/>
      <w:outlineLvl w:val="9"/>
    </w:pPr>
    <w:rPr>
      <w:rFonts w:asciiTheme="majorHAnsi" w:eastAsiaTheme="majorEastAsia" w:hAnsiTheme="majorHAnsi" w:cstheme="majorBidi"/>
      <w:b w:val="0"/>
      <w:color w:val="365F91" w:themeColor="accent1" w:themeShade="BF"/>
      <w:kern w:val="0"/>
      <w:szCs w:val="32"/>
      <w:lang w:val="en-US"/>
    </w:rPr>
  </w:style>
  <w:style w:type="paragraph" w:styleId="TOC5">
    <w:name w:val="toc 5"/>
    <w:basedOn w:val="Normal"/>
    <w:next w:val="Normal"/>
    <w:autoRedefine/>
    <w:uiPriority w:val="39"/>
    <w:unhideWhenUsed/>
    <w:rsid w:val="00B959F0"/>
    <w:pPr>
      <w:spacing w:after="0"/>
      <w:ind w:left="880"/>
    </w:pPr>
    <w:rPr>
      <w:sz w:val="18"/>
      <w:szCs w:val="18"/>
    </w:rPr>
  </w:style>
  <w:style w:type="paragraph" w:styleId="TOC6">
    <w:name w:val="toc 6"/>
    <w:basedOn w:val="Normal"/>
    <w:next w:val="Normal"/>
    <w:autoRedefine/>
    <w:uiPriority w:val="39"/>
    <w:unhideWhenUsed/>
    <w:rsid w:val="00B959F0"/>
    <w:pPr>
      <w:spacing w:after="0"/>
      <w:ind w:left="1100"/>
    </w:pPr>
    <w:rPr>
      <w:sz w:val="18"/>
      <w:szCs w:val="18"/>
    </w:rPr>
  </w:style>
  <w:style w:type="paragraph" w:styleId="TOC7">
    <w:name w:val="toc 7"/>
    <w:basedOn w:val="Normal"/>
    <w:next w:val="Normal"/>
    <w:autoRedefine/>
    <w:uiPriority w:val="39"/>
    <w:unhideWhenUsed/>
    <w:rsid w:val="00B959F0"/>
    <w:pPr>
      <w:spacing w:after="0"/>
      <w:ind w:left="1320"/>
    </w:pPr>
    <w:rPr>
      <w:sz w:val="18"/>
      <w:szCs w:val="18"/>
    </w:rPr>
  </w:style>
  <w:style w:type="paragraph" w:styleId="TOC8">
    <w:name w:val="toc 8"/>
    <w:basedOn w:val="Normal"/>
    <w:next w:val="Normal"/>
    <w:autoRedefine/>
    <w:uiPriority w:val="39"/>
    <w:unhideWhenUsed/>
    <w:rsid w:val="00B959F0"/>
    <w:pPr>
      <w:spacing w:after="0"/>
      <w:ind w:left="1540"/>
    </w:pPr>
    <w:rPr>
      <w:sz w:val="18"/>
      <w:szCs w:val="18"/>
    </w:rPr>
  </w:style>
  <w:style w:type="paragraph" w:styleId="TOC9">
    <w:name w:val="toc 9"/>
    <w:basedOn w:val="Normal"/>
    <w:next w:val="Normal"/>
    <w:autoRedefine/>
    <w:uiPriority w:val="39"/>
    <w:unhideWhenUsed/>
    <w:rsid w:val="00B959F0"/>
    <w:pPr>
      <w:spacing w:after="0"/>
      <w:ind w:left="1760"/>
    </w:pPr>
    <w:rPr>
      <w:sz w:val="18"/>
      <w:szCs w:val="18"/>
    </w:rPr>
  </w:style>
  <w:style w:type="paragraph" w:styleId="Subtitle">
    <w:name w:val="Subtitle"/>
    <w:aliases w:val="Bulletpoint"/>
    <w:basedOn w:val="ListParagraph"/>
    <w:next w:val="ListBullet"/>
    <w:link w:val="SubtitleChar"/>
    <w:uiPriority w:val="11"/>
    <w:rsid w:val="00483B0C"/>
    <w:pPr>
      <w:numPr>
        <w:numId w:val="6"/>
      </w:numPr>
      <w:spacing w:after="240"/>
    </w:pPr>
  </w:style>
  <w:style w:type="character" w:customStyle="1" w:styleId="SubtitleChar">
    <w:name w:val="Subtitle Char"/>
    <w:aliases w:val="Bulletpoint Char"/>
    <w:basedOn w:val="DefaultParagraphFont"/>
    <w:link w:val="Subtitle"/>
    <w:uiPriority w:val="11"/>
    <w:rsid w:val="009A59E0"/>
    <w:rPr>
      <w:rFonts w:asciiTheme="minorHAnsi" w:eastAsia="Times New Roman" w:hAnsiTheme="minorHAnsi"/>
      <w:sz w:val="22"/>
      <w:szCs w:val="22"/>
      <w:lang w:eastAsia="en-US"/>
    </w:rPr>
  </w:style>
  <w:style w:type="paragraph" w:styleId="NormalWeb">
    <w:name w:val="Normal (Web)"/>
    <w:basedOn w:val="Normal"/>
    <w:uiPriority w:val="99"/>
    <w:semiHidden/>
    <w:unhideWhenUsed/>
    <w:rsid w:val="004A6F4C"/>
    <w:pPr>
      <w:spacing w:before="100" w:beforeAutospacing="1" w:after="100" w:afterAutospacing="1" w:line="240" w:lineRule="auto"/>
    </w:pPr>
    <w:rPr>
      <w:rFonts w:ascii="Times New Roman" w:eastAsiaTheme="minorEastAsia" w:hAnsi="Times New Roman"/>
      <w:sz w:val="24"/>
      <w:szCs w:val="24"/>
      <w:lang w:eastAsia="en-GB"/>
    </w:rPr>
  </w:style>
  <w:style w:type="paragraph" w:styleId="NoSpacing">
    <w:name w:val="No Spacing"/>
    <w:uiPriority w:val="1"/>
    <w:qFormat/>
    <w:rsid w:val="00330372"/>
    <w:pPr>
      <w:widowControl w:val="0"/>
      <w:autoSpaceDE w:val="0"/>
      <w:autoSpaceDN w:val="0"/>
      <w:adjustRightInd w:val="0"/>
      <w:spacing w:after="120" w:line="276" w:lineRule="auto"/>
    </w:pPr>
    <w:rPr>
      <w:rFonts w:eastAsia="Times New Roman"/>
      <w:sz w:val="22"/>
      <w:lang w:val="en-US"/>
    </w:rPr>
  </w:style>
  <w:style w:type="character" w:customStyle="1" w:styleId="UnresolvedMention1">
    <w:name w:val="Unresolved Mention1"/>
    <w:basedOn w:val="DefaultParagraphFont"/>
    <w:uiPriority w:val="99"/>
    <w:semiHidden/>
    <w:unhideWhenUsed/>
    <w:rsid w:val="007C3F4C"/>
    <w:rPr>
      <w:color w:val="605E5C"/>
      <w:shd w:val="clear" w:color="auto" w:fill="E1DFDD"/>
    </w:rPr>
  </w:style>
  <w:style w:type="paragraph" w:customStyle="1" w:styleId="Footnote">
    <w:name w:val="Footnote"/>
    <w:basedOn w:val="FootnoteText"/>
    <w:link w:val="FootnoteChar"/>
    <w:qFormat/>
    <w:rsid w:val="00965EA1"/>
    <w:pPr>
      <w:jc w:val="left"/>
    </w:pPr>
    <w:rPr>
      <w:rFonts w:asciiTheme="minorHAnsi" w:hAnsiTheme="minorHAnsi"/>
      <w:sz w:val="16"/>
      <w:szCs w:val="16"/>
    </w:rPr>
  </w:style>
  <w:style w:type="character" w:styleId="BookTitle">
    <w:name w:val="Book Title"/>
    <w:basedOn w:val="DefaultParagraphFont"/>
    <w:uiPriority w:val="33"/>
    <w:qFormat/>
    <w:rsid w:val="00FD3349"/>
    <w:rPr>
      <w:b/>
      <w:bCs/>
      <w:spacing w:val="5"/>
      <w:sz w:val="48"/>
      <w:szCs w:val="48"/>
    </w:rPr>
  </w:style>
  <w:style w:type="character" w:customStyle="1" w:styleId="FootnoteChar">
    <w:name w:val="Footnote Char"/>
    <w:basedOn w:val="FootnoteTextChar"/>
    <w:link w:val="Footnote"/>
    <w:rsid w:val="00965EA1"/>
    <w:rPr>
      <w:rFonts w:asciiTheme="minorHAnsi" w:eastAsia="Times New Roman" w:hAnsiTheme="minorHAnsi" w:cs="Times New Roman"/>
      <w:sz w:val="16"/>
      <w:szCs w:val="16"/>
      <w:lang w:eastAsia="en-US"/>
    </w:rPr>
  </w:style>
  <w:style w:type="character" w:styleId="EndnoteReference">
    <w:name w:val="endnote reference"/>
    <w:basedOn w:val="DefaultParagraphFont"/>
    <w:uiPriority w:val="99"/>
    <w:semiHidden/>
    <w:unhideWhenUsed/>
    <w:rsid w:val="003225B3"/>
    <w:rPr>
      <w:vertAlign w:val="superscript"/>
    </w:rPr>
  </w:style>
  <w:style w:type="character" w:customStyle="1" w:styleId="UnresolvedMention2">
    <w:name w:val="Unresolved Mention2"/>
    <w:basedOn w:val="DefaultParagraphFont"/>
    <w:uiPriority w:val="99"/>
    <w:semiHidden/>
    <w:unhideWhenUsed/>
    <w:rsid w:val="00BE6A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157183">
      <w:bodyDiv w:val="1"/>
      <w:marLeft w:val="0"/>
      <w:marRight w:val="0"/>
      <w:marTop w:val="0"/>
      <w:marBottom w:val="0"/>
      <w:divBdr>
        <w:top w:val="none" w:sz="0" w:space="0" w:color="auto"/>
        <w:left w:val="none" w:sz="0" w:space="0" w:color="auto"/>
        <w:bottom w:val="none" w:sz="0" w:space="0" w:color="auto"/>
        <w:right w:val="none" w:sz="0" w:space="0" w:color="auto"/>
      </w:divBdr>
    </w:div>
    <w:div w:id="241108790">
      <w:bodyDiv w:val="1"/>
      <w:marLeft w:val="0"/>
      <w:marRight w:val="0"/>
      <w:marTop w:val="0"/>
      <w:marBottom w:val="0"/>
      <w:divBdr>
        <w:top w:val="none" w:sz="0" w:space="0" w:color="auto"/>
        <w:left w:val="none" w:sz="0" w:space="0" w:color="auto"/>
        <w:bottom w:val="none" w:sz="0" w:space="0" w:color="auto"/>
        <w:right w:val="none" w:sz="0" w:space="0" w:color="auto"/>
      </w:divBdr>
    </w:div>
    <w:div w:id="278226862">
      <w:bodyDiv w:val="1"/>
      <w:marLeft w:val="0"/>
      <w:marRight w:val="0"/>
      <w:marTop w:val="0"/>
      <w:marBottom w:val="0"/>
      <w:divBdr>
        <w:top w:val="none" w:sz="0" w:space="0" w:color="auto"/>
        <w:left w:val="none" w:sz="0" w:space="0" w:color="auto"/>
        <w:bottom w:val="none" w:sz="0" w:space="0" w:color="auto"/>
        <w:right w:val="none" w:sz="0" w:space="0" w:color="auto"/>
      </w:divBdr>
    </w:div>
    <w:div w:id="313146952">
      <w:bodyDiv w:val="1"/>
      <w:marLeft w:val="0"/>
      <w:marRight w:val="0"/>
      <w:marTop w:val="0"/>
      <w:marBottom w:val="0"/>
      <w:divBdr>
        <w:top w:val="none" w:sz="0" w:space="0" w:color="auto"/>
        <w:left w:val="none" w:sz="0" w:space="0" w:color="auto"/>
        <w:bottom w:val="none" w:sz="0" w:space="0" w:color="auto"/>
        <w:right w:val="none" w:sz="0" w:space="0" w:color="auto"/>
      </w:divBdr>
    </w:div>
    <w:div w:id="346759688">
      <w:bodyDiv w:val="1"/>
      <w:marLeft w:val="0"/>
      <w:marRight w:val="0"/>
      <w:marTop w:val="0"/>
      <w:marBottom w:val="0"/>
      <w:divBdr>
        <w:top w:val="none" w:sz="0" w:space="0" w:color="auto"/>
        <w:left w:val="none" w:sz="0" w:space="0" w:color="auto"/>
        <w:bottom w:val="none" w:sz="0" w:space="0" w:color="auto"/>
        <w:right w:val="none" w:sz="0" w:space="0" w:color="auto"/>
      </w:divBdr>
    </w:div>
    <w:div w:id="443428814">
      <w:bodyDiv w:val="1"/>
      <w:marLeft w:val="0"/>
      <w:marRight w:val="0"/>
      <w:marTop w:val="0"/>
      <w:marBottom w:val="0"/>
      <w:divBdr>
        <w:top w:val="none" w:sz="0" w:space="0" w:color="auto"/>
        <w:left w:val="none" w:sz="0" w:space="0" w:color="auto"/>
        <w:bottom w:val="none" w:sz="0" w:space="0" w:color="auto"/>
        <w:right w:val="none" w:sz="0" w:space="0" w:color="auto"/>
      </w:divBdr>
      <w:divsChild>
        <w:div w:id="1618176155">
          <w:marLeft w:val="446"/>
          <w:marRight w:val="0"/>
          <w:marTop w:val="0"/>
          <w:marBottom w:val="120"/>
          <w:divBdr>
            <w:top w:val="none" w:sz="0" w:space="0" w:color="auto"/>
            <w:left w:val="none" w:sz="0" w:space="0" w:color="auto"/>
            <w:bottom w:val="none" w:sz="0" w:space="0" w:color="auto"/>
            <w:right w:val="none" w:sz="0" w:space="0" w:color="auto"/>
          </w:divBdr>
        </w:div>
      </w:divsChild>
    </w:div>
    <w:div w:id="471093437">
      <w:bodyDiv w:val="1"/>
      <w:marLeft w:val="0"/>
      <w:marRight w:val="0"/>
      <w:marTop w:val="0"/>
      <w:marBottom w:val="0"/>
      <w:divBdr>
        <w:top w:val="none" w:sz="0" w:space="0" w:color="auto"/>
        <w:left w:val="none" w:sz="0" w:space="0" w:color="auto"/>
        <w:bottom w:val="none" w:sz="0" w:space="0" w:color="auto"/>
        <w:right w:val="none" w:sz="0" w:space="0" w:color="auto"/>
      </w:divBdr>
    </w:div>
    <w:div w:id="496263167">
      <w:bodyDiv w:val="1"/>
      <w:marLeft w:val="0"/>
      <w:marRight w:val="0"/>
      <w:marTop w:val="0"/>
      <w:marBottom w:val="0"/>
      <w:divBdr>
        <w:top w:val="none" w:sz="0" w:space="0" w:color="auto"/>
        <w:left w:val="none" w:sz="0" w:space="0" w:color="auto"/>
        <w:bottom w:val="none" w:sz="0" w:space="0" w:color="auto"/>
        <w:right w:val="none" w:sz="0" w:space="0" w:color="auto"/>
      </w:divBdr>
    </w:div>
    <w:div w:id="523903063">
      <w:bodyDiv w:val="1"/>
      <w:marLeft w:val="0"/>
      <w:marRight w:val="0"/>
      <w:marTop w:val="0"/>
      <w:marBottom w:val="0"/>
      <w:divBdr>
        <w:top w:val="none" w:sz="0" w:space="0" w:color="auto"/>
        <w:left w:val="none" w:sz="0" w:space="0" w:color="auto"/>
        <w:bottom w:val="none" w:sz="0" w:space="0" w:color="auto"/>
        <w:right w:val="none" w:sz="0" w:space="0" w:color="auto"/>
      </w:divBdr>
    </w:div>
    <w:div w:id="581566519">
      <w:bodyDiv w:val="1"/>
      <w:marLeft w:val="0"/>
      <w:marRight w:val="0"/>
      <w:marTop w:val="0"/>
      <w:marBottom w:val="0"/>
      <w:divBdr>
        <w:top w:val="none" w:sz="0" w:space="0" w:color="auto"/>
        <w:left w:val="none" w:sz="0" w:space="0" w:color="auto"/>
        <w:bottom w:val="none" w:sz="0" w:space="0" w:color="auto"/>
        <w:right w:val="none" w:sz="0" w:space="0" w:color="auto"/>
      </w:divBdr>
    </w:div>
    <w:div w:id="614286429">
      <w:bodyDiv w:val="1"/>
      <w:marLeft w:val="0"/>
      <w:marRight w:val="0"/>
      <w:marTop w:val="0"/>
      <w:marBottom w:val="0"/>
      <w:divBdr>
        <w:top w:val="none" w:sz="0" w:space="0" w:color="auto"/>
        <w:left w:val="none" w:sz="0" w:space="0" w:color="auto"/>
        <w:bottom w:val="none" w:sz="0" w:space="0" w:color="auto"/>
        <w:right w:val="none" w:sz="0" w:space="0" w:color="auto"/>
      </w:divBdr>
    </w:div>
    <w:div w:id="644091371">
      <w:bodyDiv w:val="1"/>
      <w:marLeft w:val="0"/>
      <w:marRight w:val="0"/>
      <w:marTop w:val="0"/>
      <w:marBottom w:val="0"/>
      <w:divBdr>
        <w:top w:val="none" w:sz="0" w:space="0" w:color="auto"/>
        <w:left w:val="none" w:sz="0" w:space="0" w:color="auto"/>
        <w:bottom w:val="none" w:sz="0" w:space="0" w:color="auto"/>
        <w:right w:val="none" w:sz="0" w:space="0" w:color="auto"/>
      </w:divBdr>
    </w:div>
    <w:div w:id="677541065">
      <w:bodyDiv w:val="1"/>
      <w:marLeft w:val="0"/>
      <w:marRight w:val="0"/>
      <w:marTop w:val="0"/>
      <w:marBottom w:val="0"/>
      <w:divBdr>
        <w:top w:val="none" w:sz="0" w:space="0" w:color="auto"/>
        <w:left w:val="none" w:sz="0" w:space="0" w:color="auto"/>
        <w:bottom w:val="none" w:sz="0" w:space="0" w:color="auto"/>
        <w:right w:val="none" w:sz="0" w:space="0" w:color="auto"/>
      </w:divBdr>
    </w:div>
    <w:div w:id="691346595">
      <w:bodyDiv w:val="1"/>
      <w:marLeft w:val="0"/>
      <w:marRight w:val="0"/>
      <w:marTop w:val="0"/>
      <w:marBottom w:val="0"/>
      <w:divBdr>
        <w:top w:val="none" w:sz="0" w:space="0" w:color="auto"/>
        <w:left w:val="none" w:sz="0" w:space="0" w:color="auto"/>
        <w:bottom w:val="none" w:sz="0" w:space="0" w:color="auto"/>
        <w:right w:val="none" w:sz="0" w:space="0" w:color="auto"/>
      </w:divBdr>
    </w:div>
    <w:div w:id="790779707">
      <w:bodyDiv w:val="1"/>
      <w:marLeft w:val="0"/>
      <w:marRight w:val="0"/>
      <w:marTop w:val="0"/>
      <w:marBottom w:val="0"/>
      <w:divBdr>
        <w:top w:val="none" w:sz="0" w:space="0" w:color="auto"/>
        <w:left w:val="none" w:sz="0" w:space="0" w:color="auto"/>
        <w:bottom w:val="none" w:sz="0" w:space="0" w:color="auto"/>
        <w:right w:val="none" w:sz="0" w:space="0" w:color="auto"/>
      </w:divBdr>
    </w:div>
    <w:div w:id="797182742">
      <w:bodyDiv w:val="1"/>
      <w:marLeft w:val="0"/>
      <w:marRight w:val="0"/>
      <w:marTop w:val="0"/>
      <w:marBottom w:val="0"/>
      <w:divBdr>
        <w:top w:val="none" w:sz="0" w:space="0" w:color="auto"/>
        <w:left w:val="none" w:sz="0" w:space="0" w:color="auto"/>
        <w:bottom w:val="none" w:sz="0" w:space="0" w:color="auto"/>
        <w:right w:val="none" w:sz="0" w:space="0" w:color="auto"/>
      </w:divBdr>
    </w:div>
    <w:div w:id="833224737">
      <w:bodyDiv w:val="1"/>
      <w:marLeft w:val="0"/>
      <w:marRight w:val="0"/>
      <w:marTop w:val="0"/>
      <w:marBottom w:val="0"/>
      <w:divBdr>
        <w:top w:val="none" w:sz="0" w:space="0" w:color="auto"/>
        <w:left w:val="none" w:sz="0" w:space="0" w:color="auto"/>
        <w:bottom w:val="none" w:sz="0" w:space="0" w:color="auto"/>
        <w:right w:val="none" w:sz="0" w:space="0" w:color="auto"/>
      </w:divBdr>
    </w:div>
    <w:div w:id="871962347">
      <w:bodyDiv w:val="1"/>
      <w:marLeft w:val="0"/>
      <w:marRight w:val="0"/>
      <w:marTop w:val="0"/>
      <w:marBottom w:val="0"/>
      <w:divBdr>
        <w:top w:val="none" w:sz="0" w:space="0" w:color="auto"/>
        <w:left w:val="none" w:sz="0" w:space="0" w:color="auto"/>
        <w:bottom w:val="none" w:sz="0" w:space="0" w:color="auto"/>
        <w:right w:val="none" w:sz="0" w:space="0" w:color="auto"/>
      </w:divBdr>
    </w:div>
    <w:div w:id="873422175">
      <w:bodyDiv w:val="1"/>
      <w:marLeft w:val="0"/>
      <w:marRight w:val="0"/>
      <w:marTop w:val="0"/>
      <w:marBottom w:val="0"/>
      <w:divBdr>
        <w:top w:val="none" w:sz="0" w:space="0" w:color="auto"/>
        <w:left w:val="none" w:sz="0" w:space="0" w:color="auto"/>
        <w:bottom w:val="none" w:sz="0" w:space="0" w:color="auto"/>
        <w:right w:val="none" w:sz="0" w:space="0" w:color="auto"/>
      </w:divBdr>
    </w:div>
    <w:div w:id="932972416">
      <w:bodyDiv w:val="1"/>
      <w:marLeft w:val="0"/>
      <w:marRight w:val="0"/>
      <w:marTop w:val="0"/>
      <w:marBottom w:val="0"/>
      <w:divBdr>
        <w:top w:val="none" w:sz="0" w:space="0" w:color="auto"/>
        <w:left w:val="none" w:sz="0" w:space="0" w:color="auto"/>
        <w:bottom w:val="none" w:sz="0" w:space="0" w:color="auto"/>
        <w:right w:val="none" w:sz="0" w:space="0" w:color="auto"/>
      </w:divBdr>
    </w:div>
    <w:div w:id="942565878">
      <w:bodyDiv w:val="1"/>
      <w:marLeft w:val="0"/>
      <w:marRight w:val="0"/>
      <w:marTop w:val="0"/>
      <w:marBottom w:val="0"/>
      <w:divBdr>
        <w:top w:val="none" w:sz="0" w:space="0" w:color="auto"/>
        <w:left w:val="none" w:sz="0" w:space="0" w:color="auto"/>
        <w:bottom w:val="none" w:sz="0" w:space="0" w:color="auto"/>
        <w:right w:val="none" w:sz="0" w:space="0" w:color="auto"/>
      </w:divBdr>
    </w:div>
    <w:div w:id="983580168">
      <w:bodyDiv w:val="1"/>
      <w:marLeft w:val="0"/>
      <w:marRight w:val="0"/>
      <w:marTop w:val="0"/>
      <w:marBottom w:val="0"/>
      <w:divBdr>
        <w:top w:val="none" w:sz="0" w:space="0" w:color="auto"/>
        <w:left w:val="none" w:sz="0" w:space="0" w:color="auto"/>
        <w:bottom w:val="none" w:sz="0" w:space="0" w:color="auto"/>
        <w:right w:val="none" w:sz="0" w:space="0" w:color="auto"/>
      </w:divBdr>
    </w:div>
    <w:div w:id="1006592982">
      <w:bodyDiv w:val="1"/>
      <w:marLeft w:val="0"/>
      <w:marRight w:val="0"/>
      <w:marTop w:val="0"/>
      <w:marBottom w:val="0"/>
      <w:divBdr>
        <w:top w:val="none" w:sz="0" w:space="0" w:color="auto"/>
        <w:left w:val="none" w:sz="0" w:space="0" w:color="auto"/>
        <w:bottom w:val="none" w:sz="0" w:space="0" w:color="auto"/>
        <w:right w:val="none" w:sz="0" w:space="0" w:color="auto"/>
      </w:divBdr>
    </w:div>
    <w:div w:id="1035304843">
      <w:bodyDiv w:val="1"/>
      <w:marLeft w:val="0"/>
      <w:marRight w:val="0"/>
      <w:marTop w:val="0"/>
      <w:marBottom w:val="0"/>
      <w:divBdr>
        <w:top w:val="none" w:sz="0" w:space="0" w:color="auto"/>
        <w:left w:val="none" w:sz="0" w:space="0" w:color="auto"/>
        <w:bottom w:val="none" w:sz="0" w:space="0" w:color="auto"/>
        <w:right w:val="none" w:sz="0" w:space="0" w:color="auto"/>
      </w:divBdr>
    </w:div>
    <w:div w:id="1054619929">
      <w:bodyDiv w:val="1"/>
      <w:marLeft w:val="0"/>
      <w:marRight w:val="0"/>
      <w:marTop w:val="0"/>
      <w:marBottom w:val="0"/>
      <w:divBdr>
        <w:top w:val="none" w:sz="0" w:space="0" w:color="auto"/>
        <w:left w:val="none" w:sz="0" w:space="0" w:color="auto"/>
        <w:bottom w:val="none" w:sz="0" w:space="0" w:color="auto"/>
        <w:right w:val="none" w:sz="0" w:space="0" w:color="auto"/>
      </w:divBdr>
    </w:div>
    <w:div w:id="1066876074">
      <w:bodyDiv w:val="1"/>
      <w:marLeft w:val="0"/>
      <w:marRight w:val="0"/>
      <w:marTop w:val="0"/>
      <w:marBottom w:val="0"/>
      <w:divBdr>
        <w:top w:val="none" w:sz="0" w:space="0" w:color="auto"/>
        <w:left w:val="none" w:sz="0" w:space="0" w:color="auto"/>
        <w:bottom w:val="none" w:sz="0" w:space="0" w:color="auto"/>
        <w:right w:val="none" w:sz="0" w:space="0" w:color="auto"/>
      </w:divBdr>
    </w:div>
    <w:div w:id="1225948038">
      <w:bodyDiv w:val="1"/>
      <w:marLeft w:val="0"/>
      <w:marRight w:val="0"/>
      <w:marTop w:val="0"/>
      <w:marBottom w:val="0"/>
      <w:divBdr>
        <w:top w:val="none" w:sz="0" w:space="0" w:color="auto"/>
        <w:left w:val="none" w:sz="0" w:space="0" w:color="auto"/>
        <w:bottom w:val="none" w:sz="0" w:space="0" w:color="auto"/>
        <w:right w:val="none" w:sz="0" w:space="0" w:color="auto"/>
      </w:divBdr>
    </w:div>
    <w:div w:id="1234511615">
      <w:bodyDiv w:val="1"/>
      <w:marLeft w:val="0"/>
      <w:marRight w:val="0"/>
      <w:marTop w:val="0"/>
      <w:marBottom w:val="0"/>
      <w:divBdr>
        <w:top w:val="none" w:sz="0" w:space="0" w:color="auto"/>
        <w:left w:val="none" w:sz="0" w:space="0" w:color="auto"/>
        <w:bottom w:val="none" w:sz="0" w:space="0" w:color="auto"/>
        <w:right w:val="none" w:sz="0" w:space="0" w:color="auto"/>
      </w:divBdr>
    </w:div>
    <w:div w:id="1526556550">
      <w:bodyDiv w:val="1"/>
      <w:marLeft w:val="0"/>
      <w:marRight w:val="0"/>
      <w:marTop w:val="0"/>
      <w:marBottom w:val="0"/>
      <w:divBdr>
        <w:top w:val="none" w:sz="0" w:space="0" w:color="auto"/>
        <w:left w:val="none" w:sz="0" w:space="0" w:color="auto"/>
        <w:bottom w:val="none" w:sz="0" w:space="0" w:color="auto"/>
        <w:right w:val="none" w:sz="0" w:space="0" w:color="auto"/>
      </w:divBdr>
    </w:div>
    <w:div w:id="1617566880">
      <w:bodyDiv w:val="1"/>
      <w:marLeft w:val="0"/>
      <w:marRight w:val="0"/>
      <w:marTop w:val="0"/>
      <w:marBottom w:val="0"/>
      <w:divBdr>
        <w:top w:val="none" w:sz="0" w:space="0" w:color="auto"/>
        <w:left w:val="none" w:sz="0" w:space="0" w:color="auto"/>
        <w:bottom w:val="none" w:sz="0" w:space="0" w:color="auto"/>
        <w:right w:val="none" w:sz="0" w:space="0" w:color="auto"/>
      </w:divBdr>
    </w:div>
    <w:div w:id="1636716533">
      <w:bodyDiv w:val="1"/>
      <w:marLeft w:val="0"/>
      <w:marRight w:val="0"/>
      <w:marTop w:val="0"/>
      <w:marBottom w:val="0"/>
      <w:divBdr>
        <w:top w:val="none" w:sz="0" w:space="0" w:color="auto"/>
        <w:left w:val="none" w:sz="0" w:space="0" w:color="auto"/>
        <w:bottom w:val="none" w:sz="0" w:space="0" w:color="auto"/>
        <w:right w:val="none" w:sz="0" w:space="0" w:color="auto"/>
      </w:divBdr>
    </w:div>
    <w:div w:id="1714689713">
      <w:bodyDiv w:val="1"/>
      <w:marLeft w:val="0"/>
      <w:marRight w:val="0"/>
      <w:marTop w:val="0"/>
      <w:marBottom w:val="0"/>
      <w:divBdr>
        <w:top w:val="none" w:sz="0" w:space="0" w:color="auto"/>
        <w:left w:val="none" w:sz="0" w:space="0" w:color="auto"/>
        <w:bottom w:val="none" w:sz="0" w:space="0" w:color="auto"/>
        <w:right w:val="none" w:sz="0" w:space="0" w:color="auto"/>
      </w:divBdr>
    </w:div>
    <w:div w:id="1743142443">
      <w:bodyDiv w:val="1"/>
      <w:marLeft w:val="0"/>
      <w:marRight w:val="0"/>
      <w:marTop w:val="0"/>
      <w:marBottom w:val="0"/>
      <w:divBdr>
        <w:top w:val="none" w:sz="0" w:space="0" w:color="auto"/>
        <w:left w:val="none" w:sz="0" w:space="0" w:color="auto"/>
        <w:bottom w:val="none" w:sz="0" w:space="0" w:color="auto"/>
        <w:right w:val="none" w:sz="0" w:space="0" w:color="auto"/>
      </w:divBdr>
    </w:div>
    <w:div w:id="1751195374">
      <w:bodyDiv w:val="1"/>
      <w:marLeft w:val="0"/>
      <w:marRight w:val="0"/>
      <w:marTop w:val="0"/>
      <w:marBottom w:val="0"/>
      <w:divBdr>
        <w:top w:val="none" w:sz="0" w:space="0" w:color="auto"/>
        <w:left w:val="none" w:sz="0" w:space="0" w:color="auto"/>
        <w:bottom w:val="none" w:sz="0" w:space="0" w:color="auto"/>
        <w:right w:val="none" w:sz="0" w:space="0" w:color="auto"/>
      </w:divBdr>
    </w:div>
    <w:div w:id="1804615364">
      <w:bodyDiv w:val="1"/>
      <w:marLeft w:val="0"/>
      <w:marRight w:val="0"/>
      <w:marTop w:val="0"/>
      <w:marBottom w:val="0"/>
      <w:divBdr>
        <w:top w:val="none" w:sz="0" w:space="0" w:color="auto"/>
        <w:left w:val="none" w:sz="0" w:space="0" w:color="auto"/>
        <w:bottom w:val="none" w:sz="0" w:space="0" w:color="auto"/>
        <w:right w:val="none" w:sz="0" w:space="0" w:color="auto"/>
      </w:divBdr>
    </w:div>
    <w:div w:id="1826043836">
      <w:bodyDiv w:val="1"/>
      <w:marLeft w:val="0"/>
      <w:marRight w:val="0"/>
      <w:marTop w:val="0"/>
      <w:marBottom w:val="0"/>
      <w:divBdr>
        <w:top w:val="none" w:sz="0" w:space="0" w:color="auto"/>
        <w:left w:val="none" w:sz="0" w:space="0" w:color="auto"/>
        <w:bottom w:val="none" w:sz="0" w:space="0" w:color="auto"/>
        <w:right w:val="none" w:sz="0" w:space="0" w:color="auto"/>
      </w:divBdr>
    </w:div>
    <w:div w:id="1844322606">
      <w:bodyDiv w:val="1"/>
      <w:marLeft w:val="0"/>
      <w:marRight w:val="0"/>
      <w:marTop w:val="0"/>
      <w:marBottom w:val="0"/>
      <w:divBdr>
        <w:top w:val="none" w:sz="0" w:space="0" w:color="auto"/>
        <w:left w:val="none" w:sz="0" w:space="0" w:color="auto"/>
        <w:bottom w:val="none" w:sz="0" w:space="0" w:color="auto"/>
        <w:right w:val="none" w:sz="0" w:space="0" w:color="auto"/>
      </w:divBdr>
    </w:div>
    <w:div w:id="1971856454">
      <w:bodyDiv w:val="1"/>
      <w:marLeft w:val="0"/>
      <w:marRight w:val="0"/>
      <w:marTop w:val="0"/>
      <w:marBottom w:val="0"/>
      <w:divBdr>
        <w:top w:val="none" w:sz="0" w:space="0" w:color="auto"/>
        <w:left w:val="none" w:sz="0" w:space="0" w:color="auto"/>
        <w:bottom w:val="none" w:sz="0" w:space="0" w:color="auto"/>
        <w:right w:val="none" w:sz="0" w:space="0" w:color="auto"/>
      </w:divBdr>
    </w:div>
    <w:div w:id="1984263526">
      <w:bodyDiv w:val="1"/>
      <w:marLeft w:val="0"/>
      <w:marRight w:val="0"/>
      <w:marTop w:val="0"/>
      <w:marBottom w:val="0"/>
      <w:divBdr>
        <w:top w:val="none" w:sz="0" w:space="0" w:color="auto"/>
        <w:left w:val="none" w:sz="0" w:space="0" w:color="auto"/>
        <w:bottom w:val="none" w:sz="0" w:space="0" w:color="auto"/>
        <w:right w:val="none" w:sz="0" w:space="0" w:color="auto"/>
      </w:divBdr>
    </w:div>
    <w:div w:id="2126076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image" Target="media/image9.emf"/><Relationship Id="rId26" Type="http://schemas.openxmlformats.org/officeDocument/2006/relationships/image" Target="media/image16.png"/><Relationship Id="rId39" Type="http://schemas.openxmlformats.org/officeDocument/2006/relationships/image" Target="media/image28.emf"/><Relationship Id="rId21" Type="http://schemas.openxmlformats.org/officeDocument/2006/relationships/image" Target="media/image11.emf"/><Relationship Id="rId34" Type="http://schemas.openxmlformats.org/officeDocument/2006/relationships/image" Target="media/image24.emf"/><Relationship Id="rId42" Type="http://schemas.openxmlformats.org/officeDocument/2006/relationships/footer" Target="footer2.xml"/><Relationship Id="rId47" Type="http://schemas.openxmlformats.org/officeDocument/2006/relationships/image" Target="media/image35.emf"/><Relationship Id="rId50" Type="http://schemas.openxmlformats.org/officeDocument/2006/relationships/image" Target="media/image38.emf"/><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emf"/><Relationship Id="rId25" Type="http://schemas.openxmlformats.org/officeDocument/2006/relationships/image" Target="media/image15.emf"/><Relationship Id="rId33" Type="http://schemas.openxmlformats.org/officeDocument/2006/relationships/image" Target="media/image23.emf"/><Relationship Id="rId38" Type="http://schemas.openxmlformats.org/officeDocument/2006/relationships/image" Target="media/image27.emf"/><Relationship Id="rId46" Type="http://schemas.openxmlformats.org/officeDocument/2006/relationships/image" Target="media/image34.emf"/><Relationship Id="rId59"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oter" Target="footer1.xml"/><Relationship Id="rId29" Type="http://schemas.openxmlformats.org/officeDocument/2006/relationships/image" Target="media/image19.emf"/><Relationship Id="rId41" Type="http://schemas.openxmlformats.org/officeDocument/2006/relationships/image" Target="media/image30.emf"/><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hyperlink" Target="https://www.smash-ed.org/" TargetMode="External"/><Relationship Id="rId40" Type="http://schemas.openxmlformats.org/officeDocument/2006/relationships/image" Target="media/image29.emf"/><Relationship Id="rId45" Type="http://schemas.openxmlformats.org/officeDocument/2006/relationships/image" Target="media/image33.emf"/><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3.emf"/><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7.emf"/><Relationship Id="rId10" Type="http://schemas.openxmlformats.org/officeDocument/2006/relationships/hyperlink" Target="http://www2.nphs.wales.nhs.uk:8080/BloodBorneVirusesDocs.nsf/7c21215d6d0c613e80256f490030c05a/c662fce951549dd880257355004ccbbf/$FILE/Needs%20assessment%20of%20harm%20reduction%20and%20health%20care%20services%20for%20substance%20misusers%20across%20Wales.pdf" TargetMode="External"/><Relationship Id="rId19" Type="http://schemas.openxmlformats.org/officeDocument/2006/relationships/image" Target="media/image10.emf"/><Relationship Id="rId31" Type="http://schemas.openxmlformats.org/officeDocument/2006/relationships/image" Target="media/image21.emf"/><Relationship Id="rId44" Type="http://schemas.openxmlformats.org/officeDocument/2006/relationships/image" Target="media/image32.emf"/><Relationship Id="rId52" Type="http://schemas.openxmlformats.org/officeDocument/2006/relationships/image" Target="media/image40.emf"/><Relationship Id="rId4" Type="http://schemas.openxmlformats.org/officeDocument/2006/relationships/settings" Target="settings.xml"/><Relationship Id="rId9" Type="http://schemas.openxmlformats.org/officeDocument/2006/relationships/hyperlink" Target="http://www.publichealthwales.org/substancemisuse" TargetMode="External"/><Relationship Id="rId14" Type="http://schemas.openxmlformats.org/officeDocument/2006/relationships/image" Target="media/image5.emf"/><Relationship Id="rId22" Type="http://schemas.openxmlformats.org/officeDocument/2006/relationships/image" Target="media/image12.png"/><Relationship Id="rId27" Type="http://schemas.openxmlformats.org/officeDocument/2006/relationships/image" Target="media/image17.emf"/><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1.emf"/><Relationship Id="rId48" Type="http://schemas.openxmlformats.org/officeDocument/2006/relationships/image" Target="media/image36.emf"/><Relationship Id="rId8" Type="http://schemas.openxmlformats.org/officeDocument/2006/relationships/image" Target="media/image1.jpeg"/><Relationship Id="rId51" Type="http://schemas.openxmlformats.org/officeDocument/2006/relationships/image" Target="media/image39.emf"/><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8" Type="http://schemas.openxmlformats.org/officeDocument/2006/relationships/hyperlink" Target="https://www.gov.uk/government/statistics/hiv-annual-data-tables" TargetMode="External"/><Relationship Id="rId13" Type="http://schemas.openxmlformats.org/officeDocument/2006/relationships/hyperlink" Target="http://gov.wales/docs/dsjlg/publications/commsafety/110628needleen.pdf" TargetMode="External"/><Relationship Id="rId3" Type="http://schemas.openxmlformats.org/officeDocument/2006/relationships/hyperlink" Target="https://statswales.gov.wales/Catalogue/Health-and-Social-Care/GIG-Primary-and-Community-Activity/Community-Pharmacies/enhancedservices-by-localhealthboard-year" TargetMode="External"/><Relationship Id="rId7" Type="http://schemas.openxmlformats.org/officeDocument/2006/relationships/hyperlink" Target="http://www.wales.nhs.uk/sitesplus/888/news/46429" TargetMode="External"/><Relationship Id="rId12" Type="http://schemas.openxmlformats.org/officeDocument/2006/relationships/hyperlink" Target="https://www.wales.nhs.uk/sites3/page.cfm?orgid=457&amp;pid=62269" TargetMode="External"/><Relationship Id="rId2" Type="http://schemas.openxmlformats.org/officeDocument/2006/relationships/hyperlink" Target="https://www.nice.org.uk/guidance/PH52" TargetMode="External"/><Relationship Id="rId1" Type="http://schemas.openxmlformats.org/officeDocument/2006/relationships/hyperlink" Target="https://gov.wales/substance-misuse-needle-and-syringe-programmes" TargetMode="External"/><Relationship Id="rId6" Type="http://schemas.openxmlformats.org/officeDocument/2006/relationships/hyperlink" Target="http://www.who.int/hepatitis/publications/hep-elimination-by-2030-brief/en/" TargetMode="External"/><Relationship Id="rId11" Type="http://schemas.openxmlformats.org/officeDocument/2006/relationships/hyperlink" Target="https://www.gov.uk/government/statistics/people-who-inject-drugs-hiv-and-viral-hepatitis-monitoring" TargetMode="External"/><Relationship Id="rId5" Type="http://schemas.openxmlformats.org/officeDocument/2006/relationships/hyperlink" Target="https://webarchive.nationalarchives.gov.uk/20160106020035/http:/www.ons.gov.uk/ons/guide-method/user-guidance/health-and-life-events/revised-european-standard-population-2013--2013-esp-/index.html" TargetMode="External"/><Relationship Id="rId15" Type="http://schemas.openxmlformats.org/officeDocument/2006/relationships/hyperlink" Target="http://cardiffandvaleapb.org/download/media-resources/WHC-2017-048-Attaining-the-WHO-targets-for-eliminating-hepatitis-B-and-C-as-a-significant-threat-to-public-health.pdf" TargetMode="External"/><Relationship Id="rId10" Type="http://schemas.openxmlformats.org/officeDocument/2006/relationships/hyperlink" Target="https://www.wales.nhs.uk/sites3/page.cfm?orgid=457&amp;pid=62269" TargetMode="External"/><Relationship Id="rId4" Type="http://schemas.openxmlformats.org/officeDocument/2006/relationships/hyperlink" Target="http://www.nice.org.uk/Guidance/PH52" TargetMode="External"/><Relationship Id="rId9" Type="http://schemas.openxmlformats.org/officeDocument/2006/relationships/hyperlink" Target="https://www.nhsggc.org.uk/your-health/public-health/public-health-protection-unit-phpu/bloodborne-virus/hiv/hiv-infecntions-in-people-who-inject-drugs-update-2019/" TargetMode="External"/><Relationship Id="rId14" Type="http://schemas.openxmlformats.org/officeDocument/2006/relationships/hyperlink" Target="http://gov.wales/topics/people-and-communities/communities/safety/substancemisuse/publications/dplan/?lang=en"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a123619\AppData\Local\Microsoft\Windows\Temporary%20Internet%20Files\Content.Outlook\XACMC975\Public%20Health%20Wales%20Report%20cover%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8C5169E-E929-47F8-8E30-B6DAE09EAA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Public Health Wales Report cover template.dotx</Template>
  <TotalTime>1654</TotalTime>
  <Pages>46</Pages>
  <Words>10557</Words>
  <Characters>60181</Characters>
  <Application>Microsoft Office Word</Application>
  <DocSecurity>0</DocSecurity>
  <Lines>501</Lines>
  <Paragraphs>141</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70597</CharactersWithSpaces>
  <SharedDoc>false</SharedDoc>
  <HLinks>
    <vt:vector size="192" baseType="variant">
      <vt:variant>
        <vt:i4>6160415</vt:i4>
      </vt:variant>
      <vt:variant>
        <vt:i4>171</vt:i4>
      </vt:variant>
      <vt:variant>
        <vt:i4>0</vt:i4>
      </vt:variant>
      <vt:variant>
        <vt:i4>5</vt:i4>
      </vt:variant>
      <vt:variant>
        <vt:lpwstr>http://www.naloxonesaveslives.co.uk/</vt:lpwstr>
      </vt:variant>
      <vt:variant>
        <vt:lpwstr/>
      </vt:variant>
      <vt:variant>
        <vt:i4>5898325</vt:i4>
      </vt:variant>
      <vt:variant>
        <vt:i4>168</vt:i4>
      </vt:variant>
      <vt:variant>
        <vt:i4>0</vt:i4>
      </vt:variant>
      <vt:variant>
        <vt:i4>5</vt:i4>
      </vt:variant>
      <vt:variant>
        <vt:lpwstr>http://www.publichealthwales.org/substancemisuse</vt:lpwstr>
      </vt:variant>
      <vt:variant>
        <vt:lpwstr/>
      </vt:variant>
      <vt:variant>
        <vt:i4>2556001</vt:i4>
      </vt:variant>
      <vt:variant>
        <vt:i4>165</vt:i4>
      </vt:variant>
      <vt:variant>
        <vt:i4>0</vt:i4>
      </vt:variant>
      <vt:variant>
        <vt:i4>5</vt:i4>
      </vt:variant>
      <vt:variant>
        <vt:lpwstr>http://wales.gov.uk/about/aboutresearch/social/latestresearch/naloxoneproject/?lang=en</vt:lpwstr>
      </vt:variant>
      <vt:variant>
        <vt:lpwstr/>
      </vt:variant>
      <vt:variant>
        <vt:i4>1769528</vt:i4>
      </vt:variant>
      <vt:variant>
        <vt:i4>137</vt:i4>
      </vt:variant>
      <vt:variant>
        <vt:i4>0</vt:i4>
      </vt:variant>
      <vt:variant>
        <vt:i4>5</vt:i4>
      </vt:variant>
      <vt:variant>
        <vt:lpwstr/>
      </vt:variant>
      <vt:variant>
        <vt:lpwstr>_Toc493161954</vt:lpwstr>
      </vt:variant>
      <vt:variant>
        <vt:i4>1769528</vt:i4>
      </vt:variant>
      <vt:variant>
        <vt:i4>131</vt:i4>
      </vt:variant>
      <vt:variant>
        <vt:i4>0</vt:i4>
      </vt:variant>
      <vt:variant>
        <vt:i4>5</vt:i4>
      </vt:variant>
      <vt:variant>
        <vt:lpwstr/>
      </vt:variant>
      <vt:variant>
        <vt:lpwstr>_Toc493161953</vt:lpwstr>
      </vt:variant>
      <vt:variant>
        <vt:i4>1769528</vt:i4>
      </vt:variant>
      <vt:variant>
        <vt:i4>125</vt:i4>
      </vt:variant>
      <vt:variant>
        <vt:i4>0</vt:i4>
      </vt:variant>
      <vt:variant>
        <vt:i4>5</vt:i4>
      </vt:variant>
      <vt:variant>
        <vt:lpwstr/>
      </vt:variant>
      <vt:variant>
        <vt:lpwstr>_Toc493161952</vt:lpwstr>
      </vt:variant>
      <vt:variant>
        <vt:i4>1769528</vt:i4>
      </vt:variant>
      <vt:variant>
        <vt:i4>119</vt:i4>
      </vt:variant>
      <vt:variant>
        <vt:i4>0</vt:i4>
      </vt:variant>
      <vt:variant>
        <vt:i4>5</vt:i4>
      </vt:variant>
      <vt:variant>
        <vt:lpwstr/>
      </vt:variant>
      <vt:variant>
        <vt:lpwstr>_Toc493161951</vt:lpwstr>
      </vt:variant>
      <vt:variant>
        <vt:i4>1769528</vt:i4>
      </vt:variant>
      <vt:variant>
        <vt:i4>113</vt:i4>
      </vt:variant>
      <vt:variant>
        <vt:i4>0</vt:i4>
      </vt:variant>
      <vt:variant>
        <vt:i4>5</vt:i4>
      </vt:variant>
      <vt:variant>
        <vt:lpwstr/>
      </vt:variant>
      <vt:variant>
        <vt:lpwstr>_Toc493161950</vt:lpwstr>
      </vt:variant>
      <vt:variant>
        <vt:i4>1703992</vt:i4>
      </vt:variant>
      <vt:variant>
        <vt:i4>107</vt:i4>
      </vt:variant>
      <vt:variant>
        <vt:i4>0</vt:i4>
      </vt:variant>
      <vt:variant>
        <vt:i4>5</vt:i4>
      </vt:variant>
      <vt:variant>
        <vt:lpwstr/>
      </vt:variant>
      <vt:variant>
        <vt:lpwstr>_Toc493161949</vt:lpwstr>
      </vt:variant>
      <vt:variant>
        <vt:i4>1703992</vt:i4>
      </vt:variant>
      <vt:variant>
        <vt:i4>101</vt:i4>
      </vt:variant>
      <vt:variant>
        <vt:i4>0</vt:i4>
      </vt:variant>
      <vt:variant>
        <vt:i4>5</vt:i4>
      </vt:variant>
      <vt:variant>
        <vt:lpwstr/>
      </vt:variant>
      <vt:variant>
        <vt:lpwstr>_Toc493161948</vt:lpwstr>
      </vt:variant>
      <vt:variant>
        <vt:i4>1703992</vt:i4>
      </vt:variant>
      <vt:variant>
        <vt:i4>95</vt:i4>
      </vt:variant>
      <vt:variant>
        <vt:i4>0</vt:i4>
      </vt:variant>
      <vt:variant>
        <vt:i4>5</vt:i4>
      </vt:variant>
      <vt:variant>
        <vt:lpwstr/>
      </vt:variant>
      <vt:variant>
        <vt:lpwstr>_Toc493161947</vt:lpwstr>
      </vt:variant>
      <vt:variant>
        <vt:i4>1703992</vt:i4>
      </vt:variant>
      <vt:variant>
        <vt:i4>89</vt:i4>
      </vt:variant>
      <vt:variant>
        <vt:i4>0</vt:i4>
      </vt:variant>
      <vt:variant>
        <vt:i4>5</vt:i4>
      </vt:variant>
      <vt:variant>
        <vt:lpwstr/>
      </vt:variant>
      <vt:variant>
        <vt:lpwstr>_Toc493161946</vt:lpwstr>
      </vt:variant>
      <vt:variant>
        <vt:i4>1703992</vt:i4>
      </vt:variant>
      <vt:variant>
        <vt:i4>83</vt:i4>
      </vt:variant>
      <vt:variant>
        <vt:i4>0</vt:i4>
      </vt:variant>
      <vt:variant>
        <vt:i4>5</vt:i4>
      </vt:variant>
      <vt:variant>
        <vt:lpwstr/>
      </vt:variant>
      <vt:variant>
        <vt:lpwstr>_Toc493161945</vt:lpwstr>
      </vt:variant>
      <vt:variant>
        <vt:i4>1703992</vt:i4>
      </vt:variant>
      <vt:variant>
        <vt:i4>77</vt:i4>
      </vt:variant>
      <vt:variant>
        <vt:i4>0</vt:i4>
      </vt:variant>
      <vt:variant>
        <vt:i4>5</vt:i4>
      </vt:variant>
      <vt:variant>
        <vt:lpwstr/>
      </vt:variant>
      <vt:variant>
        <vt:lpwstr>_Toc493161944</vt:lpwstr>
      </vt:variant>
      <vt:variant>
        <vt:i4>1703992</vt:i4>
      </vt:variant>
      <vt:variant>
        <vt:i4>71</vt:i4>
      </vt:variant>
      <vt:variant>
        <vt:i4>0</vt:i4>
      </vt:variant>
      <vt:variant>
        <vt:i4>5</vt:i4>
      </vt:variant>
      <vt:variant>
        <vt:lpwstr/>
      </vt:variant>
      <vt:variant>
        <vt:lpwstr>_Toc493161943</vt:lpwstr>
      </vt:variant>
      <vt:variant>
        <vt:i4>1703992</vt:i4>
      </vt:variant>
      <vt:variant>
        <vt:i4>65</vt:i4>
      </vt:variant>
      <vt:variant>
        <vt:i4>0</vt:i4>
      </vt:variant>
      <vt:variant>
        <vt:i4>5</vt:i4>
      </vt:variant>
      <vt:variant>
        <vt:lpwstr/>
      </vt:variant>
      <vt:variant>
        <vt:lpwstr>_Toc493161942</vt:lpwstr>
      </vt:variant>
      <vt:variant>
        <vt:i4>1703992</vt:i4>
      </vt:variant>
      <vt:variant>
        <vt:i4>59</vt:i4>
      </vt:variant>
      <vt:variant>
        <vt:i4>0</vt:i4>
      </vt:variant>
      <vt:variant>
        <vt:i4>5</vt:i4>
      </vt:variant>
      <vt:variant>
        <vt:lpwstr/>
      </vt:variant>
      <vt:variant>
        <vt:lpwstr>_Toc493161941</vt:lpwstr>
      </vt:variant>
      <vt:variant>
        <vt:i4>1703992</vt:i4>
      </vt:variant>
      <vt:variant>
        <vt:i4>53</vt:i4>
      </vt:variant>
      <vt:variant>
        <vt:i4>0</vt:i4>
      </vt:variant>
      <vt:variant>
        <vt:i4>5</vt:i4>
      </vt:variant>
      <vt:variant>
        <vt:lpwstr/>
      </vt:variant>
      <vt:variant>
        <vt:lpwstr>_Toc493161940</vt:lpwstr>
      </vt:variant>
      <vt:variant>
        <vt:i4>1900600</vt:i4>
      </vt:variant>
      <vt:variant>
        <vt:i4>47</vt:i4>
      </vt:variant>
      <vt:variant>
        <vt:i4>0</vt:i4>
      </vt:variant>
      <vt:variant>
        <vt:i4>5</vt:i4>
      </vt:variant>
      <vt:variant>
        <vt:lpwstr/>
      </vt:variant>
      <vt:variant>
        <vt:lpwstr>_Toc493161939</vt:lpwstr>
      </vt:variant>
      <vt:variant>
        <vt:i4>1900600</vt:i4>
      </vt:variant>
      <vt:variant>
        <vt:i4>41</vt:i4>
      </vt:variant>
      <vt:variant>
        <vt:i4>0</vt:i4>
      </vt:variant>
      <vt:variant>
        <vt:i4>5</vt:i4>
      </vt:variant>
      <vt:variant>
        <vt:lpwstr/>
      </vt:variant>
      <vt:variant>
        <vt:lpwstr>_Toc493161938</vt:lpwstr>
      </vt:variant>
      <vt:variant>
        <vt:i4>1900600</vt:i4>
      </vt:variant>
      <vt:variant>
        <vt:i4>35</vt:i4>
      </vt:variant>
      <vt:variant>
        <vt:i4>0</vt:i4>
      </vt:variant>
      <vt:variant>
        <vt:i4>5</vt:i4>
      </vt:variant>
      <vt:variant>
        <vt:lpwstr/>
      </vt:variant>
      <vt:variant>
        <vt:lpwstr>_Toc493161937</vt:lpwstr>
      </vt:variant>
      <vt:variant>
        <vt:i4>1900600</vt:i4>
      </vt:variant>
      <vt:variant>
        <vt:i4>29</vt:i4>
      </vt:variant>
      <vt:variant>
        <vt:i4>0</vt:i4>
      </vt:variant>
      <vt:variant>
        <vt:i4>5</vt:i4>
      </vt:variant>
      <vt:variant>
        <vt:lpwstr/>
      </vt:variant>
      <vt:variant>
        <vt:lpwstr>_Toc493161936</vt:lpwstr>
      </vt:variant>
      <vt:variant>
        <vt:i4>1900600</vt:i4>
      </vt:variant>
      <vt:variant>
        <vt:i4>23</vt:i4>
      </vt:variant>
      <vt:variant>
        <vt:i4>0</vt:i4>
      </vt:variant>
      <vt:variant>
        <vt:i4>5</vt:i4>
      </vt:variant>
      <vt:variant>
        <vt:lpwstr/>
      </vt:variant>
      <vt:variant>
        <vt:lpwstr>_Toc493161935</vt:lpwstr>
      </vt:variant>
      <vt:variant>
        <vt:i4>1900600</vt:i4>
      </vt:variant>
      <vt:variant>
        <vt:i4>17</vt:i4>
      </vt:variant>
      <vt:variant>
        <vt:i4>0</vt:i4>
      </vt:variant>
      <vt:variant>
        <vt:i4>5</vt:i4>
      </vt:variant>
      <vt:variant>
        <vt:lpwstr/>
      </vt:variant>
      <vt:variant>
        <vt:lpwstr>_Toc493161934</vt:lpwstr>
      </vt:variant>
      <vt:variant>
        <vt:i4>1900600</vt:i4>
      </vt:variant>
      <vt:variant>
        <vt:i4>11</vt:i4>
      </vt:variant>
      <vt:variant>
        <vt:i4>0</vt:i4>
      </vt:variant>
      <vt:variant>
        <vt:i4>5</vt:i4>
      </vt:variant>
      <vt:variant>
        <vt:lpwstr/>
      </vt:variant>
      <vt:variant>
        <vt:lpwstr>_Toc493161933</vt:lpwstr>
      </vt:variant>
      <vt:variant>
        <vt:i4>1900600</vt:i4>
      </vt:variant>
      <vt:variant>
        <vt:i4>5</vt:i4>
      </vt:variant>
      <vt:variant>
        <vt:i4>0</vt:i4>
      </vt:variant>
      <vt:variant>
        <vt:i4>5</vt:i4>
      </vt:variant>
      <vt:variant>
        <vt:lpwstr/>
      </vt:variant>
      <vt:variant>
        <vt:lpwstr>_Toc493161932</vt:lpwstr>
      </vt:variant>
      <vt:variant>
        <vt:i4>5898325</vt:i4>
      </vt:variant>
      <vt:variant>
        <vt:i4>0</vt:i4>
      </vt:variant>
      <vt:variant>
        <vt:i4>0</vt:i4>
      </vt:variant>
      <vt:variant>
        <vt:i4>5</vt:i4>
      </vt:variant>
      <vt:variant>
        <vt:lpwstr>http://www.publichealthwales.org/substancemisuse</vt:lpwstr>
      </vt:variant>
      <vt:variant>
        <vt:lpwstr/>
      </vt:variant>
      <vt:variant>
        <vt:i4>6225996</vt:i4>
      </vt:variant>
      <vt:variant>
        <vt:i4>12</vt:i4>
      </vt:variant>
      <vt:variant>
        <vt:i4>0</vt:i4>
      </vt:variant>
      <vt:variant>
        <vt:i4>5</vt:i4>
      </vt:variant>
      <vt:variant>
        <vt:lpwstr>http://www.legislation.gov.uk/uksi/2015/1503/made</vt:lpwstr>
      </vt:variant>
      <vt:variant>
        <vt:lpwstr/>
      </vt:variant>
      <vt:variant>
        <vt:i4>6225996</vt:i4>
      </vt:variant>
      <vt:variant>
        <vt:i4>9</vt:i4>
      </vt:variant>
      <vt:variant>
        <vt:i4>0</vt:i4>
      </vt:variant>
      <vt:variant>
        <vt:i4>5</vt:i4>
      </vt:variant>
      <vt:variant>
        <vt:lpwstr>http://www.legislation.gov.uk/uksi/2015/1503/made</vt:lpwstr>
      </vt:variant>
      <vt:variant>
        <vt:lpwstr/>
      </vt:variant>
      <vt:variant>
        <vt:i4>8257583</vt:i4>
      </vt:variant>
      <vt:variant>
        <vt:i4>6</vt:i4>
      </vt:variant>
      <vt:variant>
        <vt:i4>0</vt:i4>
      </vt:variant>
      <vt:variant>
        <vt:i4>5</vt:i4>
      </vt:variant>
      <vt:variant>
        <vt:lpwstr>http://www.legislation.gov.uk/</vt:lpwstr>
      </vt:variant>
      <vt:variant>
        <vt:lpwstr/>
      </vt:variant>
      <vt:variant>
        <vt:i4>2293823</vt:i4>
      </vt:variant>
      <vt:variant>
        <vt:i4>3</vt:i4>
      </vt:variant>
      <vt:variant>
        <vt:i4>0</vt:i4>
      </vt:variant>
      <vt:variant>
        <vt:i4>5</vt:i4>
      </vt:variant>
      <vt:variant>
        <vt:lpwstr>http://www.gov.uk/government/publications/naloxone-a-review</vt:lpwstr>
      </vt:variant>
      <vt:variant>
        <vt:lpwstr/>
      </vt:variant>
      <vt:variant>
        <vt:i4>5898325</vt:i4>
      </vt:variant>
      <vt:variant>
        <vt:i4>0</vt:i4>
      </vt:variant>
      <vt:variant>
        <vt:i4>0</vt:i4>
      </vt:variant>
      <vt:variant>
        <vt:i4>5</vt:i4>
      </vt:variant>
      <vt:variant>
        <vt:lpwstr>http://www.publichealthwales.org/substancemisuse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Gareth Morgan</dc:creator>
  <cp:lastModifiedBy>Josie Smith (Public Health Wales - No. 2 Capital Quarter)</cp:lastModifiedBy>
  <cp:revision>318</cp:revision>
  <cp:lastPrinted>2019-07-19T10:39:00Z</cp:lastPrinted>
  <dcterms:created xsi:type="dcterms:W3CDTF">2020-08-22T08:28:00Z</dcterms:created>
  <dcterms:modified xsi:type="dcterms:W3CDTF">2020-09-17T15:38:00Z</dcterms:modified>
</cp:coreProperties>
</file>